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86BD0" w14:textId="77777777" w:rsidR="00D35A7D" w:rsidRDefault="00D35A7D" w:rsidP="00315294">
      <w:pPr>
        <w:pStyle w:val="NormalWeb"/>
        <w:jc w:val="center"/>
        <w:rPr>
          <w:rStyle w:val="Forte"/>
          <w:rFonts w:ascii="Arial" w:hAnsi="Arial" w:cs="Arial"/>
          <w:color w:val="0000FF"/>
          <w:sz w:val="21"/>
          <w:szCs w:val="21"/>
        </w:rPr>
      </w:pPr>
    </w:p>
    <w:p w14:paraId="3810DBDA" w14:textId="09503489" w:rsidR="00315294" w:rsidRDefault="00315294" w:rsidP="00315294">
      <w:pPr>
        <w:pStyle w:val="NormalWeb"/>
        <w:jc w:val="center"/>
        <w:rPr>
          <w:rStyle w:val="Forte"/>
          <w:rFonts w:ascii="Arial" w:hAnsi="Arial" w:cs="Arial"/>
          <w:color w:val="0000FF"/>
          <w:sz w:val="21"/>
          <w:szCs w:val="21"/>
        </w:rPr>
      </w:pPr>
      <w:r>
        <w:rPr>
          <w:rStyle w:val="Forte"/>
          <w:rFonts w:ascii="Arial" w:hAnsi="Arial" w:cs="Arial"/>
          <w:color w:val="0000FF"/>
          <w:sz w:val="21"/>
          <w:szCs w:val="21"/>
        </w:rPr>
        <w:t>Instrução Normativa 7/2021 - CCH: - Passo a passo: Modelo de documento para CRÉDITO DE DISCIPLINA</w:t>
      </w:r>
    </w:p>
    <w:p w14:paraId="38167C3F" w14:textId="79F6030E" w:rsidR="00D35A7D" w:rsidRPr="00F100C5" w:rsidRDefault="00D35A7D" w:rsidP="00D35A7D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lang w:val="pt-BR" w:eastAsia="pt-BR"/>
        </w:rPr>
      </w:pPr>
      <w:r w:rsidRPr="00F100C5">
        <w:rPr>
          <w:rFonts w:ascii="Times New Roman" w:hAnsi="Times New Roman" w:cs="Times New Roman"/>
          <w:color w:val="000000"/>
          <w:sz w:val="20"/>
          <w:szCs w:val="20"/>
        </w:rPr>
        <w:t xml:space="preserve">Macapá/AP, Campus Marco Zero do Equador, </w:t>
      </w:r>
      <w:sdt>
        <w:sdtPr>
          <w:rPr>
            <w:rFonts w:ascii="Times New Roman" w:hAnsi="Times New Roman" w:cs="Times New Roman"/>
            <w:b/>
            <w:bCs/>
            <w:color w:val="000000"/>
            <w:sz w:val="20"/>
            <w:szCs w:val="20"/>
            <w:lang w:val="pt-BR" w:eastAsia="pt-BR"/>
          </w:rPr>
          <w:id w:val="-1024868439"/>
          <w:placeholder>
            <w:docPart w:val="DBDA045D30E144698334AC383764D698"/>
          </w:placeholder>
          <w15:color w:val="008000"/>
          <w:date w:fullDate="2021-05-31T00:00:00Z">
            <w:dateFormat w:val="dddd, d' de 'MMMM' de 'yyyy"/>
            <w:lid w:val="pt-BR"/>
            <w:storeMappedDataAs w:val="dateTime"/>
            <w:calendar w:val="gregorian"/>
          </w:date>
        </w:sdtPr>
        <w:sdtContent>
          <w:r>
            <w:rPr>
              <w:rFonts w:ascii="Times New Roman" w:hAnsi="Times New Roman" w:cs="Times New Roman"/>
              <w:b/>
              <w:bCs/>
              <w:color w:val="000000"/>
              <w:sz w:val="20"/>
              <w:szCs w:val="20"/>
              <w:lang w:val="pt-BR" w:eastAsia="pt-BR"/>
            </w:rPr>
            <w:t>segunda-feira, 31 de maio de 2021</w:t>
          </w:r>
        </w:sdtContent>
      </w:sdt>
      <w:r w:rsidRPr="00F100C5">
        <w:rPr>
          <w:rFonts w:ascii="Times New Roman" w:hAnsi="Times New Roman" w:cs="Times New Roman"/>
          <w:color w:val="000000"/>
          <w:sz w:val="20"/>
          <w:szCs w:val="20"/>
          <w:lang w:val="pt-BR" w:eastAsia="pt-BR"/>
        </w:rPr>
        <w:t xml:space="preserve"> </w:t>
      </w:r>
      <w:r w:rsidRPr="00F100C5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64FC24A3" w14:textId="77777777" w:rsidR="00D35A7D" w:rsidRPr="00D35A7D" w:rsidRDefault="00D35A7D" w:rsidP="00315294">
      <w:pPr>
        <w:pStyle w:val="NormalWeb"/>
        <w:jc w:val="center"/>
        <w:rPr>
          <w:rFonts w:ascii="Verdana" w:hAnsi="Verdana" w:cs="Times New Roman"/>
          <w:color w:val="000000"/>
          <w:sz w:val="17"/>
          <w:szCs w:val="17"/>
          <w:lang w:val="pt-BR"/>
        </w:rPr>
      </w:pPr>
    </w:p>
    <w:p w14:paraId="79CF07E5" w14:textId="77777777" w:rsidR="00315294" w:rsidRDefault="00315294" w:rsidP="00315294">
      <w:pPr>
        <w:pStyle w:val="NormalWeb"/>
        <w:jc w:val="center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21"/>
          <w:szCs w:val="21"/>
        </w:rPr>
        <w:t>COORDENAÇÃO DO CURSO DE HISTÓRIA LICENCIATURA/BACHARELADO</w:t>
      </w:r>
      <w:r>
        <w:rPr>
          <w:rFonts w:ascii="Verdana" w:hAnsi="Verdana"/>
          <w:color w:val="000000"/>
          <w:sz w:val="17"/>
          <w:szCs w:val="17"/>
        </w:rPr>
        <w:br/>
      </w:r>
      <w:hyperlink r:id="rId12" w:tgtFrame="_blank" w:tooltip="ATO DO MEC - GOV" w:history="1">
        <w:r>
          <w:rPr>
            <w:rStyle w:val="Hyperlink"/>
            <w:rFonts w:ascii="Arial" w:hAnsi="Arial" w:cs="Arial"/>
            <w:b/>
            <w:bCs/>
            <w:sz w:val="12"/>
            <w:szCs w:val="12"/>
          </w:rPr>
          <w:t>ATO REGULATÓRIO, PORTARIA Nº 921, DE 27 DE DEZEMBRO DE 2018 - MEC, Nº DE ORDEM 516, REGISTRO E-MEC Nº 201826964, D.O.U nº 249, seção 01, de 28/12/2018</w:t>
        </w:r>
      </w:hyperlink>
    </w:p>
    <w:p w14:paraId="166EC3E5" w14:textId="77777777" w:rsidR="00315294" w:rsidRDefault="00315294" w:rsidP="00D35A7D">
      <w:pPr>
        <w:pStyle w:val="NormalWeb"/>
        <w:ind w:left="3969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6"/>
          <w:szCs w:val="16"/>
        </w:rPr>
        <w:t>Procedimentos para diversos assuntos acadêmicos, entre eles, CRÉDITO DE COMPONENTE CURRICULAR, aproveitamento de disciplinas e outras providências.</w:t>
      </w:r>
    </w:p>
    <w:p w14:paraId="325DEAA7" w14:textId="77777777" w:rsidR="00315294" w:rsidRDefault="00315294" w:rsidP="00D35A7D">
      <w:pPr>
        <w:pStyle w:val="NormalWeb"/>
        <w:ind w:left="3969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  <w:r>
        <w:rPr>
          <w:rFonts w:ascii="Arial" w:hAnsi="Arial" w:cs="Arial"/>
          <w:color w:val="000000"/>
          <w:sz w:val="14"/>
          <w:szCs w:val="14"/>
        </w:rPr>
        <w:t>No Uso das atribuições legais, contidas através da </w:t>
      </w:r>
      <w:r>
        <w:rPr>
          <w:rStyle w:val="nfase"/>
          <w:rFonts w:ascii="Arial" w:hAnsi="Arial" w:cs="Arial"/>
          <w:color w:val="000000"/>
          <w:sz w:val="14"/>
          <w:szCs w:val="14"/>
        </w:rPr>
        <w:t>Portaria 0544/2021 </w:t>
      </w:r>
      <w:r>
        <w:rPr>
          <w:rFonts w:ascii="Arial" w:hAnsi="Arial" w:cs="Arial"/>
          <w:color w:val="000000"/>
          <w:sz w:val="14"/>
          <w:szCs w:val="14"/>
        </w:rPr>
        <w:t>Coordenador (Edinaldo) e </w:t>
      </w:r>
      <w:r>
        <w:rPr>
          <w:rStyle w:val="nfase"/>
          <w:rFonts w:ascii="Arial" w:hAnsi="Arial" w:cs="Arial"/>
          <w:color w:val="000000"/>
          <w:sz w:val="14"/>
          <w:szCs w:val="14"/>
        </w:rPr>
        <w:t>Portaria nº 0122/2021 Vice-</w:t>
      </w:r>
      <w:r>
        <w:rPr>
          <w:rFonts w:ascii="Arial" w:hAnsi="Arial" w:cs="Arial"/>
          <w:color w:val="000000"/>
          <w:sz w:val="14"/>
          <w:szCs w:val="14"/>
        </w:rPr>
        <w:t>Coordenador (Marquinhos), assim como também como </w:t>
      </w:r>
      <w:hyperlink r:id="rId13" w:history="1">
        <w:r>
          <w:rPr>
            <w:rStyle w:val="Hyperlink"/>
            <w:rFonts w:ascii="Arial" w:hAnsi="Arial" w:cs="Arial"/>
            <w:sz w:val="14"/>
            <w:szCs w:val="14"/>
          </w:rPr>
          <w:t>Lei nº 13.726/2018</w:t>
        </w:r>
      </w:hyperlink>
      <w:r>
        <w:rPr>
          <w:rFonts w:ascii="Arial" w:hAnsi="Arial" w:cs="Arial"/>
          <w:color w:val="000000"/>
          <w:sz w:val="14"/>
          <w:szCs w:val="14"/>
        </w:rPr>
        <w:t> (</w:t>
      </w:r>
      <w:hyperlink r:id="rId14" w:history="1">
        <w:r>
          <w:rPr>
            <w:rStyle w:val="Hyperlink"/>
            <w:rFonts w:ascii="Arial" w:hAnsi="Arial" w:cs="Arial"/>
            <w:sz w:val="14"/>
            <w:szCs w:val="14"/>
          </w:rPr>
          <w:t>Desbucratização e Simplificação</w:t>
        </w:r>
      </w:hyperlink>
      <w:r>
        <w:rPr>
          <w:rFonts w:ascii="Arial" w:hAnsi="Arial" w:cs="Arial"/>
          <w:color w:val="000000"/>
          <w:sz w:val="14"/>
          <w:szCs w:val="14"/>
        </w:rPr>
        <w:t>), </w:t>
      </w:r>
      <w:hyperlink r:id="rId15" w:history="1">
        <w:r>
          <w:rPr>
            <w:rStyle w:val="Hyperlink"/>
            <w:rFonts w:ascii="Arial" w:hAnsi="Arial" w:cs="Arial"/>
            <w:sz w:val="14"/>
            <w:szCs w:val="14"/>
          </w:rPr>
          <w:t>Decreto 9.723/2019</w:t>
        </w:r>
      </w:hyperlink>
      <w:r>
        <w:rPr>
          <w:rFonts w:ascii="Arial" w:hAnsi="Arial" w:cs="Arial"/>
          <w:color w:val="000000"/>
          <w:sz w:val="14"/>
          <w:szCs w:val="14"/>
        </w:rPr>
        <w:t> (</w:t>
      </w:r>
      <w:hyperlink r:id="rId16" w:history="1">
        <w:r>
          <w:rPr>
            <w:rStyle w:val="Hyperlink"/>
            <w:rFonts w:ascii="Arial" w:hAnsi="Arial" w:cs="Arial"/>
            <w:sz w:val="14"/>
            <w:szCs w:val="14"/>
          </w:rPr>
          <w:t>usufruir de informações e serviços públicos no âmbito federal</w:t>
        </w:r>
      </w:hyperlink>
      <w:r>
        <w:rPr>
          <w:rFonts w:ascii="Arial" w:hAnsi="Arial" w:cs="Arial"/>
          <w:color w:val="000000"/>
          <w:sz w:val="14"/>
          <w:szCs w:val="14"/>
        </w:rPr>
        <w:t>), </w:t>
      </w:r>
      <w:hyperlink r:id="rId17" w:history="1">
        <w:r>
          <w:rPr>
            <w:rStyle w:val="Hyperlink"/>
            <w:rFonts w:ascii="Arial" w:hAnsi="Arial" w:cs="Arial"/>
            <w:sz w:val="14"/>
            <w:szCs w:val="14"/>
          </w:rPr>
          <w:t>Lei 13.460/2017</w:t>
        </w:r>
      </w:hyperlink>
      <w:r>
        <w:rPr>
          <w:rFonts w:ascii="Arial" w:hAnsi="Arial" w:cs="Arial"/>
          <w:color w:val="000000"/>
          <w:sz w:val="14"/>
          <w:szCs w:val="14"/>
        </w:rPr>
        <w:t> (</w:t>
      </w:r>
      <w:hyperlink r:id="rId18" w:history="1">
        <w:r>
          <w:rPr>
            <w:rStyle w:val="Hyperlink"/>
            <w:rFonts w:ascii="Arial" w:hAnsi="Arial" w:cs="Arial"/>
            <w:sz w:val="14"/>
            <w:szCs w:val="14"/>
          </w:rPr>
          <w:t>serviços públicos da administração pública</w:t>
        </w:r>
      </w:hyperlink>
      <w:r>
        <w:rPr>
          <w:rFonts w:ascii="Arial" w:hAnsi="Arial" w:cs="Arial"/>
          <w:color w:val="000000"/>
          <w:sz w:val="14"/>
          <w:szCs w:val="14"/>
        </w:rPr>
        <w:t>), </w:t>
      </w:r>
      <w:hyperlink r:id="rId19" w:history="1">
        <w:r>
          <w:rPr>
            <w:rStyle w:val="Hyperlink"/>
            <w:rFonts w:ascii="Arial" w:hAnsi="Arial" w:cs="Arial"/>
            <w:sz w:val="14"/>
            <w:szCs w:val="14"/>
          </w:rPr>
          <w:t>Decreto 9.094/2017</w:t>
        </w:r>
      </w:hyperlink>
      <w:r>
        <w:rPr>
          <w:rFonts w:ascii="Arial" w:hAnsi="Arial" w:cs="Arial"/>
          <w:color w:val="000000"/>
          <w:sz w:val="14"/>
          <w:szCs w:val="14"/>
        </w:rPr>
        <w:t> (</w:t>
      </w:r>
      <w:hyperlink r:id="rId20" w:history="1">
        <w:r>
          <w:rPr>
            <w:rStyle w:val="Hyperlink"/>
            <w:rFonts w:ascii="Arial" w:hAnsi="Arial" w:cs="Arial"/>
            <w:sz w:val="14"/>
            <w:szCs w:val="14"/>
          </w:rPr>
          <w:t>dispõe sobre a simplificação do atendimento prestado aos usuários dos serviços públicos</w:t>
        </w:r>
      </w:hyperlink>
      <w:r>
        <w:rPr>
          <w:rFonts w:ascii="Arial" w:hAnsi="Arial" w:cs="Arial"/>
          <w:color w:val="000000"/>
          <w:sz w:val="14"/>
          <w:szCs w:val="14"/>
        </w:rPr>
        <w:t>), Lei nº 12.737/2012 (</w:t>
      </w:r>
      <w:hyperlink r:id="rId21" w:history="1">
        <w:r>
          <w:rPr>
            <w:rStyle w:val="Hyperlink"/>
            <w:rFonts w:ascii="Arial" w:hAnsi="Arial" w:cs="Arial"/>
            <w:sz w:val="14"/>
            <w:szCs w:val="14"/>
          </w:rPr>
          <w:t>Dispõe sobre a tipificação criminal de delitos informáticos</w:t>
        </w:r>
      </w:hyperlink>
      <w:r>
        <w:rPr>
          <w:rFonts w:ascii="Arial" w:hAnsi="Arial" w:cs="Arial"/>
          <w:color w:val="000000"/>
          <w:sz w:val="14"/>
          <w:szCs w:val="14"/>
        </w:rPr>
        <w:t>...), Ordem de Serviço 03/2017-Reitoria (</w:t>
      </w:r>
      <w:hyperlink r:id="rId22" w:history="1">
        <w:r>
          <w:rPr>
            <w:rStyle w:val="Hyperlink"/>
            <w:rFonts w:ascii="Arial" w:hAnsi="Arial" w:cs="Arial"/>
            <w:sz w:val="14"/>
            <w:szCs w:val="14"/>
          </w:rPr>
          <w:t>Estabelece o uso do meio eletrônico para a realização de processo administrativo</w:t>
        </w:r>
      </w:hyperlink>
      <w:r>
        <w:rPr>
          <w:rFonts w:ascii="Arial" w:hAnsi="Arial" w:cs="Arial"/>
          <w:color w:val="000000"/>
          <w:sz w:val="14"/>
          <w:szCs w:val="14"/>
        </w:rPr>
        <w:t>).</w:t>
      </w:r>
    </w:p>
    <w:p w14:paraId="57FFE6ED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A Coordenação do Curso de História/DFCH da Universidade Federal do Amapá, no uso de suas atribuições legais e de conformidade com o disposto no art. 34 do Estatuto desta Universidade c/c o art. 01, art. 05, Inciso II e o art. 07, da Lei Federal nº 13.726/2018, de 08/10/2018.</w:t>
      </w:r>
    </w:p>
    <w:p w14:paraId="0F4AFF45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14:paraId="4B2FC67E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18"/>
          <w:szCs w:val="18"/>
        </w:rPr>
        <w:t>CONSIDERANDO:</w:t>
      </w:r>
    </w:p>
    <w:p w14:paraId="02DEB41B" w14:textId="77777777" w:rsidR="00315294" w:rsidRDefault="00315294" w:rsidP="00315294">
      <w:pPr>
        <w:pStyle w:val="clearfix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18"/>
          <w:szCs w:val="18"/>
        </w:rPr>
        <w:t>I -</w:t>
      </w:r>
      <w:r>
        <w:rPr>
          <w:rFonts w:ascii="Arial" w:hAnsi="Arial" w:cs="Arial"/>
          <w:color w:val="000000"/>
          <w:sz w:val="18"/>
          <w:szCs w:val="18"/>
        </w:rPr>
        <w:t> Art. 5 do Inciso II, da </w:t>
      </w:r>
      <w:hyperlink r:id="rId23" w:tgtFrame="_blank" w:history="1">
        <w:r>
          <w:rPr>
            <w:rStyle w:val="Hyperlink"/>
            <w:rFonts w:ascii="Arial" w:hAnsi="Arial" w:cs="Arial"/>
            <w:sz w:val="18"/>
            <w:szCs w:val="18"/>
          </w:rPr>
          <w:t>Lei 13.726/2018</w:t>
        </w:r>
      </w:hyperlink>
      <w:r>
        <w:rPr>
          <w:rFonts w:ascii="Arial" w:hAnsi="Arial" w:cs="Arial"/>
          <w:color w:val="000000"/>
          <w:sz w:val="18"/>
          <w:szCs w:val="18"/>
        </w:rPr>
        <w:t>, “</w:t>
      </w:r>
      <w:hyperlink r:id="rId24" w:tgtFrame="_blank" w:history="1">
        <w:r>
          <w:rPr>
            <w:rStyle w:val="Hyperlink"/>
            <w:rFonts w:ascii="Arial" w:hAnsi="Arial" w:cs="Arial"/>
            <w:sz w:val="18"/>
            <w:szCs w:val="18"/>
          </w:rPr>
          <w:t>sugerir medidas legais ou regulamentares que visem a eliminar o excesso de burocracia”</w:t>
        </w:r>
      </w:hyperlink>
      <w:r>
        <w:rPr>
          <w:rFonts w:ascii="Arial" w:hAnsi="Arial" w:cs="Arial"/>
          <w:color w:val="000000"/>
          <w:sz w:val="18"/>
          <w:szCs w:val="18"/>
        </w:rPr>
        <w:t>.</w:t>
      </w:r>
    </w:p>
    <w:p w14:paraId="34B02B9A" w14:textId="77777777" w:rsidR="00315294" w:rsidRDefault="00315294" w:rsidP="00315294">
      <w:pPr>
        <w:pStyle w:val="clearfix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18"/>
          <w:szCs w:val="18"/>
        </w:rPr>
        <w:t>II -</w:t>
      </w:r>
      <w:r>
        <w:rPr>
          <w:rFonts w:ascii="Arial" w:hAnsi="Arial" w:cs="Arial"/>
          <w:color w:val="000000"/>
          <w:sz w:val="18"/>
          <w:szCs w:val="18"/>
        </w:rPr>
        <w:t> At. 1º do inciso II, da lei </w:t>
      </w:r>
      <w:hyperlink r:id="rId25" w:history="1">
        <w:r>
          <w:rPr>
            <w:rStyle w:val="Hyperlink"/>
            <w:rFonts w:ascii="Arial" w:hAnsi="Arial" w:cs="Arial"/>
            <w:b/>
            <w:bCs/>
            <w:sz w:val="18"/>
            <w:szCs w:val="18"/>
          </w:rPr>
          <w:t>12.527/2011</w:t>
        </w:r>
      </w:hyperlink>
      <w:r>
        <w:rPr>
          <w:rFonts w:ascii="Arial" w:hAnsi="Arial" w:cs="Arial"/>
          <w:color w:val="000000"/>
          <w:sz w:val="18"/>
          <w:szCs w:val="18"/>
        </w:rPr>
        <w:t>, </w:t>
      </w:r>
      <w:hyperlink r:id="rId26" w:tgtFrame="_blank" w:history="1">
        <w:r>
          <w:rPr>
            <w:rStyle w:val="Hyperlink"/>
            <w:rFonts w:ascii="Arial" w:hAnsi="Arial" w:cs="Arial"/>
            <w:sz w:val="18"/>
            <w:szCs w:val="18"/>
          </w:rPr>
          <w:t>acesso a informações previsto no inciso XXXIII do art. 5º, no inciso II do § 3º do art. 37 e no § 2º do art. 216 da Constituição Federal</w:t>
        </w:r>
      </w:hyperlink>
    </w:p>
    <w:p w14:paraId="65858AD6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18"/>
          <w:szCs w:val="18"/>
        </w:rPr>
        <w:t>III -</w:t>
      </w:r>
      <w:r>
        <w:rPr>
          <w:rFonts w:ascii="Arial" w:hAnsi="Arial" w:cs="Arial"/>
          <w:color w:val="000000"/>
          <w:sz w:val="18"/>
          <w:szCs w:val="18"/>
        </w:rPr>
        <w:t> </w:t>
      </w:r>
      <w:hyperlink r:id="rId27" w:history="1">
        <w:r>
          <w:rPr>
            <w:rStyle w:val="Hyperlink"/>
            <w:rFonts w:ascii="Arial" w:hAnsi="Arial" w:cs="Arial"/>
            <w:sz w:val="18"/>
            <w:szCs w:val="18"/>
          </w:rPr>
          <w:t>Ordem de Serviço nº 03/2017</w:t>
        </w:r>
      </w:hyperlink>
      <w:r>
        <w:rPr>
          <w:rFonts w:ascii="Arial" w:hAnsi="Arial" w:cs="Arial"/>
          <w:color w:val="000000"/>
          <w:sz w:val="18"/>
          <w:szCs w:val="18"/>
        </w:rPr>
        <w:t> - REITORIA/UNIFAP.</w:t>
      </w:r>
    </w:p>
    <w:p w14:paraId="4F2C270E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14:paraId="0621DAB1" w14:textId="46FEC095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  <w:r>
        <w:rPr>
          <w:rFonts w:ascii="Arial" w:hAnsi="Arial" w:cs="Arial"/>
          <w:color w:val="000000"/>
          <w:sz w:val="20"/>
          <w:szCs w:val="20"/>
        </w:rPr>
        <w:t>EXPEDE a seguinte Instrução Normativa do curso:</w:t>
      </w:r>
    </w:p>
    <w:p w14:paraId="3F8341AC" w14:textId="362EEC65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  <w:r>
        <w:rPr>
          <w:rStyle w:val="Forte"/>
          <w:rFonts w:ascii="Arial" w:hAnsi="Arial" w:cs="Arial"/>
          <w:color w:val="000000"/>
          <w:sz w:val="20"/>
          <w:szCs w:val="20"/>
        </w:rPr>
        <w:t>Artigo 1º</w:t>
      </w:r>
      <w:r>
        <w:rPr>
          <w:rFonts w:ascii="Arial" w:hAnsi="Arial" w:cs="Arial"/>
          <w:color w:val="000000"/>
          <w:sz w:val="20"/>
          <w:szCs w:val="20"/>
        </w:rPr>
        <w:t> - A Referida Instrução normativa apenas efeitos administrativos da coordenação e secretaria do curso define procedimentos para </w:t>
      </w:r>
      <w:r>
        <w:rPr>
          <w:rStyle w:val="nfase"/>
          <w:rFonts w:ascii="Arial" w:hAnsi="Arial" w:cs="Arial"/>
          <w:b/>
          <w:bCs/>
          <w:color w:val="000000"/>
          <w:sz w:val="20"/>
          <w:szCs w:val="20"/>
          <w:u w:val="single"/>
        </w:rPr>
        <w:t>Passo a passo: Modelo de documento para CRÉDITO DE DISCIPLINA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297B3A07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14:paraId="776DF083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20"/>
          <w:szCs w:val="20"/>
        </w:rPr>
        <w:t>Artigo 2º</w:t>
      </w:r>
      <w:r>
        <w:rPr>
          <w:rFonts w:ascii="Arial" w:hAnsi="Arial" w:cs="Arial"/>
          <w:color w:val="000000"/>
          <w:sz w:val="20"/>
          <w:szCs w:val="20"/>
        </w:rPr>
        <w:t> - Disponível para consulta e acesso no site do curso</w:t>
      </w:r>
      <w:r>
        <w:rPr>
          <w:rStyle w:val="Forte"/>
          <w:rFonts w:ascii="Arial" w:hAnsi="Arial" w:cs="Arial"/>
          <w:color w:val="000000"/>
          <w:sz w:val="20"/>
          <w:szCs w:val="20"/>
        </w:rPr>
        <w:t>,</w:t>
      </w:r>
    </w:p>
    <w:p w14:paraId="4FB0C6DA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I - Clique AQUI: </w:t>
      </w:r>
      <w:hyperlink r:id="rId28" w:tgtFrame="_blank" w:tooltip="REQUERIMENTO GERAL (coordenação/ secretaria)" w:history="1">
        <w:r>
          <w:rPr>
            <w:rStyle w:val="Hyperlink"/>
            <w:rFonts w:ascii="Arial" w:hAnsi="Arial" w:cs="Arial"/>
            <w:color w:val="000000"/>
            <w:sz w:val="20"/>
            <w:szCs w:val="20"/>
          </w:rPr>
          <w:t>Formulário Impresso</w:t>
        </w:r>
      </w:hyperlink>
      <w:r>
        <w:rPr>
          <w:rFonts w:ascii="Arial" w:hAnsi="Arial" w:cs="Arial"/>
          <w:color w:val="000000"/>
          <w:sz w:val="20"/>
          <w:szCs w:val="20"/>
        </w:rPr>
        <w:t> (</w:t>
      </w:r>
      <w:r>
        <w:rPr>
          <w:rStyle w:val="nfase"/>
          <w:rFonts w:ascii="Arial" w:hAnsi="Arial" w:cs="Arial"/>
          <w:color w:val="000000"/>
          <w:sz w:val="20"/>
          <w:szCs w:val="20"/>
        </w:rPr>
        <w:t>Na impossibilidade de ter o </w:t>
      </w:r>
      <w:hyperlink r:id="rId29" w:tgtFrame="_blank" w:tooltip="Sistema temporário de chamados (após e pré registro)" w:history="1">
        <w:r>
          <w:rPr>
            <w:rStyle w:val="Hyperlink"/>
            <w:rFonts w:ascii="Arial" w:hAnsi="Arial" w:cs="Arial"/>
            <w:i/>
            <w:iCs/>
            <w:sz w:val="20"/>
            <w:szCs w:val="20"/>
          </w:rPr>
          <w:t>sistema para recebimento de demandas</w:t>
        </w:r>
      </w:hyperlink>
      <w:r>
        <w:rPr>
          <w:rStyle w:val="nfase"/>
          <w:rFonts w:ascii="Arial" w:hAnsi="Arial" w:cs="Arial"/>
          <w:color w:val="0000FF"/>
          <w:sz w:val="20"/>
          <w:szCs w:val="20"/>
        </w:rPr>
        <w:t> </w:t>
      </w:r>
      <w:r>
        <w:rPr>
          <w:rStyle w:val="Forte"/>
          <w:rFonts w:ascii="Arial" w:hAnsi="Arial" w:cs="Arial"/>
          <w:i/>
          <w:iCs/>
          <w:color w:val="000000"/>
          <w:sz w:val="20"/>
          <w:szCs w:val="20"/>
          <w:u w:val="single"/>
        </w:rPr>
        <w:t>ou à critério do cidadão</w:t>
      </w:r>
      <w:r>
        <w:rPr>
          <w:rStyle w:val="nfase"/>
          <w:rFonts w:ascii="Arial" w:hAnsi="Arial" w:cs="Arial"/>
          <w:color w:val="000000"/>
          <w:sz w:val="20"/>
          <w:szCs w:val="20"/>
          <w:u w:val="single"/>
        </w:rPr>
        <w:t> (aluno/a ou servidor/a)</w:t>
      </w:r>
      <w:r>
        <w:rPr>
          <w:rStyle w:val="nfase"/>
          <w:rFonts w:ascii="Arial" w:hAnsi="Arial" w:cs="Arial"/>
          <w:color w:val="000000"/>
          <w:sz w:val="20"/>
          <w:szCs w:val="20"/>
        </w:rPr>
        <w:t> pode requerer junto ao PROTOCOLO GERAL DA UNIVERSIDADE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14:paraId="4BC97D60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II - Publicidade do ATO, através do sítio </w:t>
      </w:r>
      <w:hyperlink r:id="rId30" w:tgtFrame="_blank" w:tooltip="baseado nas normas desta IES em conjunto com CNE nº 101/2007-MEC e Res. Nº 11/2010-CONSU/UNIFAP." w:history="1"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https://www2.unifap.br/historia/arquivos/2484/secretary</w:t>
        </w:r>
      </w:hyperlink>
      <w:r>
        <w:rPr>
          <w:rFonts w:ascii="Arial" w:hAnsi="Arial" w:cs="Arial"/>
          <w:color w:val="000000"/>
          <w:sz w:val="20"/>
          <w:szCs w:val="20"/>
        </w:rPr>
        <w:t>.</w:t>
      </w:r>
    </w:p>
    <w:p w14:paraId="0BDBA019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III - Envio dos documentos para solicitação de crédito de disciplina (VIA SIGAA, sistema oficial da UNIFAP). </w:t>
      </w:r>
    </w:p>
    <w:p w14:paraId="039998DB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IV - Após o envio do documento no SIGAA, o(a) aluno(a) pode requerer atenção da demanda através do </w:t>
      </w:r>
      <w:hyperlink r:id="rId31" w:tgtFrame="_blank" w:tooltip="Olá, como podemos lhe ajudar?   Durante a PANDEMIA da COVID-19, em 2020 - A Coordenação de História divulga ferramenta para agilizar atendimento remoto - ASCOM/ Unifap13 de maio de 2020 Notícias" w:history="1"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sistema de chamados</w:t>
        </w:r>
      </w:hyperlink>
      <w:r>
        <w:rPr>
          <w:rFonts w:ascii="Arial" w:hAnsi="Arial" w:cs="Arial"/>
          <w:color w:val="000000"/>
          <w:sz w:val="20"/>
          <w:szCs w:val="20"/>
        </w:rPr>
        <w:t> ou pelo </w:t>
      </w:r>
      <w:hyperlink r:id="rId32" w:tgtFrame="_blank" w:tooltip="Protocolo Geral da UNIFAP - segue com atendimento remoto      O serviço online também está disponível para receber documentos externos." w:history="1"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protocolo geral</w:t>
        </w:r>
      </w:hyperlink>
      <w:r>
        <w:rPr>
          <w:rFonts w:ascii="Arial" w:hAnsi="Arial" w:cs="Arial"/>
          <w:color w:val="000000"/>
          <w:sz w:val="20"/>
          <w:szCs w:val="20"/>
        </w:rPr>
        <w:t>.</w:t>
      </w:r>
    </w:p>
    <w:p w14:paraId="3689BEC2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14:paraId="5D67F0F7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20"/>
          <w:szCs w:val="20"/>
        </w:rPr>
        <w:lastRenderedPageBreak/>
        <w:t>Artigo 3º</w:t>
      </w:r>
      <w:r>
        <w:rPr>
          <w:rFonts w:ascii="Arial" w:hAnsi="Arial" w:cs="Arial"/>
          <w:color w:val="000000"/>
          <w:sz w:val="20"/>
          <w:szCs w:val="20"/>
        </w:rPr>
        <w:t> - Fica a disposição do Colegiado, a homologação deste ato.</w:t>
      </w:r>
    </w:p>
    <w:p w14:paraId="7794216C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Parágrafo Único - </w:t>
      </w:r>
      <w:r>
        <w:rPr>
          <w:rStyle w:val="nfase"/>
          <w:rFonts w:ascii="Arial" w:hAnsi="Arial" w:cs="Arial"/>
          <w:color w:val="000000"/>
          <w:sz w:val="20"/>
          <w:szCs w:val="20"/>
        </w:rPr>
        <w:t>Aprovação Ad Referendum devido ao contexto de </w:t>
      </w:r>
      <w:hyperlink r:id="rId33" w:tgtFrame="_blank" w:tooltip="Painel de casos de doença pelo coronavírus 2019 (COVID-19) no Brasil pelo Ministério da Saúde" w:history="1">
        <w:r>
          <w:rPr>
            <w:rStyle w:val="Hyperlink"/>
            <w:rFonts w:ascii="Arial" w:hAnsi="Arial" w:cs="Arial"/>
            <w:i/>
            <w:iCs/>
            <w:sz w:val="20"/>
            <w:szCs w:val="20"/>
          </w:rPr>
          <w:t>PANDEMIA</w:t>
        </w:r>
      </w:hyperlink>
      <w:r>
        <w:rPr>
          <w:rStyle w:val="nfase"/>
          <w:rFonts w:ascii="Arial" w:hAnsi="Arial" w:cs="Arial"/>
          <w:color w:val="0000FF"/>
          <w:sz w:val="20"/>
          <w:szCs w:val="20"/>
        </w:rPr>
        <w:t> </w:t>
      </w:r>
      <w:r>
        <w:rPr>
          <w:rStyle w:val="nfase"/>
          <w:rFonts w:ascii="Arial" w:hAnsi="Arial" w:cs="Arial"/>
          <w:color w:val="000000"/>
          <w:sz w:val="20"/>
          <w:szCs w:val="20"/>
        </w:rPr>
        <w:t>do </w:t>
      </w:r>
      <w:hyperlink r:id="rId34" w:tgtFrame="_blank" w:tooltip="Quer saber como está evoluindo a vacinação pelo Brasil?" w:history="1">
        <w:r>
          <w:rPr>
            <w:rStyle w:val="Hyperlink"/>
            <w:rFonts w:ascii="Arial" w:hAnsi="Arial" w:cs="Arial"/>
            <w:i/>
            <w:iCs/>
            <w:sz w:val="20"/>
            <w:szCs w:val="20"/>
          </w:rPr>
          <w:t>coronavírus 2019</w:t>
        </w:r>
      </w:hyperlink>
      <w:r>
        <w:rPr>
          <w:rStyle w:val="nfase"/>
          <w:rFonts w:ascii="Arial" w:hAnsi="Arial" w:cs="Arial"/>
          <w:color w:val="000000"/>
          <w:sz w:val="20"/>
          <w:szCs w:val="20"/>
        </w:rPr>
        <w:t> (</w:t>
      </w:r>
      <w:hyperlink r:id="rId35" w:tooltip="O que você precisa saber! Em tempos de crise, a informação correta deve ser sua principal aliada. Aqui você encontra todo o conteúdo oficial sobre o coronavírus, preparado pelo Governo do Estado do Amapá." w:history="1">
        <w:r>
          <w:rPr>
            <w:rStyle w:val="Hyperlink"/>
            <w:rFonts w:ascii="Arial" w:hAnsi="Arial" w:cs="Arial"/>
            <w:i/>
            <w:iCs/>
            <w:sz w:val="20"/>
            <w:szCs w:val="20"/>
          </w:rPr>
          <w:t>COVID-19</w:t>
        </w:r>
      </w:hyperlink>
      <w:r>
        <w:rPr>
          <w:rStyle w:val="nfase"/>
          <w:rFonts w:ascii="Arial" w:hAnsi="Arial" w:cs="Arial"/>
          <w:color w:val="0000FF"/>
          <w:sz w:val="20"/>
          <w:szCs w:val="20"/>
        </w:rPr>
        <w:t>)</w:t>
      </w:r>
      <w:r>
        <w:rPr>
          <w:rStyle w:val="nfase"/>
          <w:rFonts w:ascii="Arial" w:hAnsi="Arial" w:cs="Arial"/>
          <w:color w:val="000000"/>
          <w:sz w:val="20"/>
          <w:szCs w:val="20"/>
        </w:rPr>
        <w:t>, que ocasiona/ocasionou sobrecarga de matérias urgentes relacionadas a serem apreciadas pelo Colegiado, impossibilitando que esta matéria de interesse do Curso fosse analisada a tempo.</w:t>
      </w:r>
    </w:p>
    <w:p w14:paraId="08D32971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14:paraId="27E99B9C" w14:textId="77777777" w:rsidR="00315294" w:rsidRDefault="00315294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20"/>
          <w:szCs w:val="20"/>
        </w:rPr>
        <w:t>Artigo 4º</w:t>
      </w:r>
      <w:r>
        <w:rPr>
          <w:rFonts w:ascii="Arial" w:hAnsi="Arial" w:cs="Arial"/>
          <w:color w:val="000000"/>
          <w:sz w:val="20"/>
          <w:szCs w:val="20"/>
        </w:rPr>
        <w:t> - Os casos omissos neste regulamento serão resolvidos pela Coordenação do Curso e/ou pelo Colegiado.</w:t>
      </w:r>
      <w:bookmarkStart w:id="0" w:name="_GoBack"/>
      <w:bookmarkEnd w:id="0"/>
    </w:p>
    <w:p w14:paraId="4803750E" w14:textId="5A88B352" w:rsidR="00315294" w:rsidRDefault="00315294" w:rsidP="00315294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Style w:val="Forte"/>
          <w:rFonts w:ascii="Arial" w:hAnsi="Arial" w:cs="Arial"/>
          <w:color w:val="000000"/>
          <w:sz w:val="20"/>
          <w:szCs w:val="20"/>
        </w:rPr>
        <w:t>Artigo 5º</w:t>
      </w:r>
      <w:r>
        <w:rPr>
          <w:rFonts w:ascii="Arial" w:hAnsi="Arial" w:cs="Arial"/>
          <w:color w:val="000000"/>
          <w:sz w:val="20"/>
          <w:szCs w:val="20"/>
        </w:rPr>
        <w:t> - Esta Instrução Normativa entra em vigor nesta data, revogadas as disposições em contrário.</w:t>
      </w:r>
    </w:p>
    <w:p w14:paraId="49DD29C7" w14:textId="77777777" w:rsidR="00FF45FB" w:rsidRDefault="00FF45FB" w:rsidP="00FF45FB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lang w:val="pt-BR" w:eastAsia="pt-BR"/>
        </w:rPr>
      </w:pPr>
      <w:r>
        <w:rPr>
          <w:rFonts w:ascii="Times New Roman" w:hAnsi="Times New Roman" w:cs="Times New Roman"/>
          <w:color w:val="000000"/>
          <w:lang w:val="pt-BR" w:eastAsia="pt-BR"/>
        </w:rPr>
        <w:t xml:space="preserve">Em: </w:t>
      </w:r>
      <w:sdt>
        <w:sdtPr>
          <w:rPr>
            <w:rFonts w:ascii="Times New Roman" w:hAnsi="Times New Roman" w:cs="Times New Roman"/>
            <w:color w:val="000000"/>
            <w:lang w:val="pt-BR" w:eastAsia="pt-BR"/>
          </w:rPr>
          <w:alias w:val="Calendário Gregoriano USA"/>
          <w:tag w:val="Calendário Gregoriano USA"/>
          <w:id w:val="78564093"/>
          <w:placeholder>
            <w:docPart w:val="7100D6F7A8494847824531645F35BC5A"/>
          </w:placeholder>
          <w15:color w:val="99CC00"/>
          <w:date w:fullDate="2021-05-31T00:00:00Z">
            <w:dateFormat w:val="dddd, MMMM dd, yyyy"/>
            <w:lid w:val="en-US"/>
            <w:storeMappedDataAs w:val="dateTime"/>
            <w:calendar w:val="gregorian"/>
          </w:date>
        </w:sdtPr>
        <w:sdtContent>
          <w:proofErr w:type="spellStart"/>
          <w:r>
            <w:rPr>
              <w:rFonts w:ascii="Times New Roman" w:hAnsi="Times New Roman" w:cs="Times New Roman"/>
              <w:color w:val="000000"/>
              <w:lang w:val="pt-BR" w:eastAsia="pt-BR"/>
            </w:rPr>
            <w:t>Monday</w:t>
          </w:r>
          <w:proofErr w:type="spellEnd"/>
          <w:r>
            <w:rPr>
              <w:rFonts w:ascii="Times New Roman" w:hAnsi="Times New Roman" w:cs="Times New Roman"/>
              <w:color w:val="000000"/>
              <w:lang w:val="pt-BR" w:eastAsia="pt-BR"/>
            </w:rPr>
            <w:t>, May 31, 2021</w:t>
          </w:r>
        </w:sdtContent>
      </w:sdt>
      <w:r>
        <w:rPr>
          <w:rFonts w:ascii="Times New Roman" w:hAnsi="Times New Roman" w:cs="Times New Roman"/>
          <w:color w:val="000000"/>
          <w:lang w:val="pt-BR" w:eastAsia="pt-BR"/>
        </w:rPr>
        <w:t>.</w:t>
      </w:r>
    </w:p>
    <w:p w14:paraId="495430EC" w14:textId="77777777" w:rsidR="00FF45FB" w:rsidRDefault="00FF45FB" w:rsidP="00315294">
      <w:pPr>
        <w:pStyle w:val="NormalWeb"/>
        <w:rPr>
          <w:rFonts w:ascii="Verdana" w:hAnsi="Verdana"/>
          <w:color w:val="000000"/>
          <w:sz w:val="17"/>
          <w:szCs w:val="17"/>
        </w:rPr>
      </w:pPr>
    </w:p>
    <w:p w14:paraId="47AE7B91" w14:textId="77777777" w:rsidR="00315294" w:rsidRDefault="00315294" w:rsidP="00315294">
      <w:pPr>
        <w:pStyle w:val="NormalWeb"/>
        <w:jc w:val="right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De Acordo,</w:t>
      </w:r>
    </w:p>
    <w:p w14:paraId="0313DFE5" w14:textId="77777777" w:rsidR="00F77B4E" w:rsidRDefault="00F77B4E" w:rsidP="00F77B4E">
      <w:pPr>
        <w:pStyle w:val="NormalWeb"/>
        <w:spacing w:before="0" w:after="0" w:line="240" w:lineRule="auto"/>
        <w:jc w:val="right"/>
        <w:rPr>
          <w:rStyle w:val="nfase"/>
          <w:i/>
          <w:iCs w:val="0"/>
          <w:color w:val="0070C0"/>
          <w:sz w:val="20"/>
          <w:szCs w:val="20"/>
        </w:rPr>
        <w:sectPr w:rsidR="00F77B4E" w:rsidSect="00F100C5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1843" w:right="1077" w:bottom="720" w:left="1077" w:header="720" w:footer="55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</w:p>
    <w:p w14:paraId="4673D974" w14:textId="78FFA96E" w:rsidR="00F77B4E" w:rsidRDefault="00F77B4E" w:rsidP="00F77B4E">
      <w:pPr>
        <w:pStyle w:val="NormalWeb"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sdt>
        <w:sdtPr>
          <w:rPr>
            <w:rStyle w:val="nfase"/>
            <w:i/>
            <w:iCs w:val="0"/>
            <w:color w:val="0070C0"/>
            <w:sz w:val="20"/>
            <w:szCs w:val="20"/>
          </w:rPr>
          <w:alias w:val="Servidor"/>
          <w:tag w:val="Servidor"/>
          <w:id w:val="-452242633"/>
          <w:placeholder>
            <w:docPart w:val="4E7BE771B3D24CEC897E3A8B862DC27B"/>
          </w:placeholder>
          <w15:color w:val="00CCFF"/>
          <w:comboBox>
            <w:listItem w:value="Escolher um item."/>
            <w:listItem w:displayText="Marcos Silva Albuquerque - Siape nº 3961971" w:value="Marcos Silva Albuquerque - Siape nº 3961971"/>
            <w:listItem w:displayText="Marquinhos Silva Albuquerque - Siape nº 3961971" w:value="Marquinhos Silva Albuquerque - Siape nº 3961971"/>
            <w:listItem w:displayText="Marquinhos Albuquerque - Siape nº 3961971 " w:value="Marquinhos Albuquerque - Siape nº 3961971 "/>
            <w:listItem w:displayText="Edinaldo Pinheiro Nunes Filho - Siape n. 2206662" w:value="Edinaldo Pinheiro Nunes Filho - Siape n. 2206662"/>
            <w:listItem w:displayText="Andrius Estevam Noronha - Siape n. 1991147" w:value="Andrius Estevam Noronha - Siape n. 1991147"/>
            <w:listItem w:displayText="LARA VANESSA DE CASTRO FERREIRA - Siape nº 1266224" w:value="LARA VANESSA DE CASTRO FERREIRA - Siape nº 1266224"/>
            <w:listItem w:displayText="DORIVAL DA COSTA DOS SANTOS SIAPE n. 1170824" w:value="DORIVAL DA COSTA DOS SANTOS SIAPE n. 1170824"/>
            <w:listItem w:displayText="Marquinhos Silva Albuquerque" w:value="Marquinhos Silva Albuquerque"/>
            <w:listItem w:displayText="Marquinhos Albuquerque" w:value="Marquinhos Albuquerque"/>
            <w:listItem w:displayText="Marcos Silva Albuquerque" w:value="Marcos Silva Albuquerque"/>
            <w:listItem w:displayText="Verônica Xavier Luna - Siape n. 3176083" w:value="Verônica Xavier Luna - Siape n. 3176083"/>
          </w:comboBox>
        </w:sdtPr>
        <w:sdtContent>
          <w:r>
            <w:rPr>
              <w:rStyle w:val="nfase"/>
              <w:i/>
              <w:iCs w:val="0"/>
              <w:color w:val="0070C0"/>
              <w:sz w:val="20"/>
              <w:szCs w:val="20"/>
            </w:rPr>
            <w:t>Edinaldo Pinheiro Nunes Filho - Siape n. 2206662</w:t>
          </w:r>
        </w:sdtContent>
      </w:sdt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alias w:val="FUNÇÃO"/>
          <w:tag w:val="fUNÇÃO"/>
          <w:id w:val="-1373073128"/>
          <w:placeholder>
            <w:docPart w:val="4E7BE771B3D24CEC897E3A8B862DC27B"/>
          </w:placeholder>
          <w15:color w:val="FF6600"/>
          <w:comboBox>
            <w:listItem w:value="Escolher um item."/>
            <w:listItem w:displayText="Secretário(a) do Curso Interino" w:value="Secretário(a) do Curso Interino"/>
            <w:listItem w:displayText="Coordenador(a) do Curso Titular" w:value="Coordenador(a) do Curso Titular"/>
            <w:listItem w:displayText="Vice - Coordenador(a) do Curso" w:value="Vice - Coordenador(a) do Curso"/>
            <w:listItem w:displayText="Coordenador do Curso de História Licenciatura/DFCH - Campus Marco Zero do Equador" w:value="Coordenador do Curso de História Licenciatura/DFCH - Campus Marco Zero do Equador"/>
            <w:listItem w:displayText="Coordenador do Curso de História Licenciatura/DFCH" w:value="Coordenador do Curso de História Licenciatura/DFCH"/>
            <w:listItem w:displayText="Coordenador do Curso de História Licenciatura" w:value="Coordenador do Curso de História Licenciatura"/>
            <w:listItem w:displayText="Coordenador do Curso de História Bacharelado/DFCH - Campus Marco Zero do Equador" w:value="Coordenador do Curso de História Bacharelado/DFCH - Campus Marco Zero do Equador"/>
            <w:listItem w:displayText="Vice - Coordenador do Curso de História Bacharelado/DFCH" w:value="Vice - Coordenador do Curso de História Bacharelado/DFCH"/>
            <w:listItem w:displayText="Secretário(a) do Curso" w:value="Secretário(a) do Curso"/>
            <w:listItem w:displayText="Conselheiro Suplente CONSU" w:value="Conselheiro Suplente CONSU"/>
            <w:listItem w:displayText="Comissão Elaboração Planejamento Execução equivalências (Disciplinas)" w:value="Comissão Elaboração Planejamento Execução equivalências (Disciplinas)"/>
            <w:listItem w:displayText="Comissão Responsável para levantamento de discentes do Curso de História enquadrados na Resolução 25/2017 – CONSU" w:value="Comissão Responsável para levantamento de discentes do Curso de História enquadrados na Resolução 25/2017 – CONSU"/>
            <w:listItem w:displayText="Comissão de Regulamentação e formalização dos Mapas de Ofertas de disciplinas e Atividades acadêmicas do Curso de História" w:value="Comissão de Regulamentação e formalização dos Mapas de Ofertas de disciplinas e Atividades acadêmicas do Curso de História"/>
            <w:listItem w:displayText="Secretário da Coordenação de CCHL e CCHB" w:value="Secretário da Coordenação de CCHL e CCHB"/>
            <w:listItem w:displayText="Secretário da Coordenação de CCHist/PARFOR" w:value="Secretário da Coordenação de CCHist/PARFOR"/>
            <w:listItem w:displayText="Servidor(a)" w:value="Servidor(a)"/>
            <w:listItem w:displayText="Coordenadora Geral do Projeto PJ078-2021 - PROEAC/UNIFAP" w:value="Coordenadora Geral do Projeto PJ078-2021 - PROEAC/UNIFAP"/>
            <w:listItem w:displayText="Vice - Coordenador Geral do Projeto PJ078-2021 - PROEAC/UNIFAP" w:value="Vice - Coordenador Geral do Projeto PJ078-2021 - PROEAC/UNIFAP"/>
          </w:comboBox>
        </w:sdtPr>
        <w:sdtContent>
          <w:r>
            <w:rPr>
              <w:rFonts w:ascii="Times New Roman" w:hAnsi="Times New Roman" w:cs="Times New Roman"/>
              <w:color w:val="000000"/>
              <w:sz w:val="20"/>
              <w:szCs w:val="20"/>
            </w:rPr>
            <w:t>Coordenador(a) do Curso Titular</w:t>
          </w:r>
        </w:sdtContent>
      </w:sdt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Fonts w:ascii="Times New Roman" w:hAnsi="Times New Roman" w:cs="Times New Roman"/>
            <w:i/>
            <w:iCs/>
            <w:color w:val="000000"/>
            <w:sz w:val="20"/>
            <w:szCs w:val="20"/>
          </w:rPr>
          <w:alias w:val="Portaria"/>
          <w:tag w:val="Portaria"/>
          <w:id w:val="-1277943544"/>
          <w:placeholder>
            <w:docPart w:val="4E7BE771B3D24CEC897E3A8B862DC27B"/>
          </w:placeholder>
          <w15:color w:val="0000FF"/>
          <w:dropDownList>
            <w:listItem w:value="Escolher um item."/>
            <w:listItem w:displayText="Portaria nº 2143/2019 - Sec" w:value="Portaria nº 2143/2019 - Sec"/>
            <w:listItem w:displayText="Portaria n. 0538/2021 - CCHB" w:value="Portaria n. 0538/2021 - CCHB"/>
            <w:listItem w:displayText="Portaria n. 0544/2021 - CCHL" w:value="Portaria n. 0544/2021 - CCHL"/>
            <w:listItem w:displayText="Portaria nº 0122/2021 - V-CCHL" w:value="Portaria nº 0122/2021 - V-CCHL"/>
            <w:listItem w:displayText="Portaria nº 2334/2019 - CONSU/UNIFAP" w:value="Portaria nº 2334/2019 - CONSU/UNIFAP"/>
            <w:listItem w:displayText="Portaria n. 0631/2020 - AACC História" w:value="Portaria n. 0631/2020 - AACC História"/>
            <w:listItem w:displayText="Portaria n. 0527/2021 - Equiv. História" w:value="Portaria n. 0527/2021 - Equiv. História"/>
            <w:listItem w:displayText="Portaria n. 0729/2020 - Possível Perda Vaga" w:value="Portaria n. 0729/2020 - Possível Perda Vaga"/>
            <w:listItem w:displayText="Portaria nº 0632/2020 - Mapa oferta" w:value="Portaria nº 0632/2020 - Mapa oferta"/>
            <w:listItem w:displayText="Portaria nº 2143/2019 - Sec. CCHL/CCHB" w:value="Portaria nº 2143/2019 - Sec. CCHL/CCHB"/>
            <w:listItem w:displayText="Portaria nº 0079/2020 - Sec. CCHist/PARFOR" w:value="Portaria nº 0079/2020 - Sec. CCHist/PARFOR"/>
            <w:listItem w:displayText="História/DFCH/PROGRAD" w:value="História/DFCH/PROGRAD"/>
            <w:listItem w:displayText="Portaria nº 0232/2021 - PrjExt 58/20" w:value="Portaria nº 0232/2021 - PrjExt 58/20"/>
          </w:dropDownList>
        </w:sdtPr>
        <w:sdtContent>
          <w:r>
            <w:rPr>
              <w:rFonts w:ascii="Times New Roman" w:hAnsi="Times New Roman" w:cs="Times New Roman"/>
              <w:i/>
              <w:iCs/>
              <w:color w:val="000000"/>
              <w:sz w:val="20"/>
              <w:szCs w:val="20"/>
            </w:rPr>
            <w:t>Portaria n. 0544/2021 - CCHL</w:t>
          </w:r>
        </w:sdtContent>
      </w:sdt>
    </w:p>
    <w:p w14:paraId="656A2462" w14:textId="40CFF1ED" w:rsidR="00F77B4E" w:rsidRDefault="00F77B4E" w:rsidP="00F77B4E">
      <w:pPr>
        <w:jc w:val="center"/>
      </w:pPr>
    </w:p>
    <w:p w14:paraId="5F631AA3" w14:textId="77777777" w:rsidR="00F77B4E" w:rsidRDefault="00F77B4E" w:rsidP="00F77B4E">
      <w:pPr>
        <w:pStyle w:val="NormalWeb"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sdt>
        <w:sdtPr>
          <w:rPr>
            <w:rStyle w:val="nfase"/>
            <w:i/>
            <w:iCs w:val="0"/>
            <w:color w:val="0070C0"/>
            <w:sz w:val="20"/>
            <w:szCs w:val="20"/>
          </w:rPr>
          <w:alias w:val="Servidor"/>
          <w:tag w:val="Servidor"/>
          <w:id w:val="1263423835"/>
          <w:placeholder>
            <w:docPart w:val="DD0CD5214FBC4AAB9D6BC7D0FF6E6181"/>
          </w:placeholder>
          <w15:color w:val="00CCFF"/>
          <w:comboBox>
            <w:listItem w:value="Escolher um item."/>
            <w:listItem w:displayText="Marcos Silva Albuquerque - Siape nº 3961971" w:value="Marcos Silva Albuquerque - Siape nº 3961971"/>
            <w:listItem w:displayText="Marquinhos Silva Albuquerque - Siape nº 3961971" w:value="Marquinhos Silva Albuquerque - Siape nº 3961971"/>
            <w:listItem w:displayText="Marquinhos Albuquerque - Siape nº 3961971 " w:value="Marquinhos Albuquerque - Siape nº 3961971 "/>
            <w:listItem w:displayText="Edinaldo Pinheiro Nunes Filho - Siape n. 2206662" w:value="Edinaldo Pinheiro Nunes Filho - Siape n. 2206662"/>
            <w:listItem w:displayText="Andrius Estevam Noronha - Siape n. 1991147" w:value="Andrius Estevam Noronha - Siape n. 1991147"/>
            <w:listItem w:displayText="LARA VANESSA DE CASTRO FERREIRA - Siape nº 1266224" w:value="LARA VANESSA DE CASTRO FERREIRA - Siape nº 1266224"/>
            <w:listItem w:displayText="DORIVAL DA COSTA DOS SANTOS SIAPE n. 1170824" w:value="DORIVAL DA COSTA DOS SANTOS SIAPE n. 1170824"/>
            <w:listItem w:displayText="Marquinhos Silva Albuquerque" w:value="Marquinhos Silva Albuquerque"/>
            <w:listItem w:displayText="Marquinhos Albuquerque" w:value="Marquinhos Albuquerque"/>
            <w:listItem w:displayText="Marcos Silva Albuquerque" w:value="Marcos Silva Albuquerque"/>
            <w:listItem w:displayText="Verônica Xavier Luna - Siape n. 3176083" w:value="Verônica Xavier Luna - Siape n. 3176083"/>
          </w:comboBox>
        </w:sdtPr>
        <w:sdtContent>
          <w:r>
            <w:rPr>
              <w:rStyle w:val="nfase"/>
              <w:i/>
              <w:iCs w:val="0"/>
              <w:color w:val="0070C0"/>
              <w:sz w:val="20"/>
              <w:szCs w:val="20"/>
            </w:rPr>
            <w:t xml:space="preserve">Marquinhos Albuquerque - Siape nº 3961971 </w:t>
          </w:r>
        </w:sdtContent>
      </w:sdt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alias w:val="FUNÇÃO"/>
          <w:tag w:val="fUNÇÃO"/>
          <w:id w:val="202992531"/>
          <w:placeholder>
            <w:docPart w:val="DD0CD5214FBC4AAB9D6BC7D0FF6E6181"/>
          </w:placeholder>
          <w15:color w:val="FF6600"/>
          <w:comboBox>
            <w:listItem w:value="Escolher um item."/>
            <w:listItem w:displayText="Secretário(a) do Curso Interino" w:value="Secretário(a) do Curso Interino"/>
            <w:listItem w:displayText="Coordenador(a) do Curso Titular" w:value="Coordenador(a) do Curso Titular"/>
            <w:listItem w:displayText="Vice - Coordenador(a) do Curso" w:value="Vice - Coordenador(a) do Curso"/>
            <w:listItem w:displayText="Coordenador do Curso de História Licenciatura/DFCH - Campus Marco Zero do Equador" w:value="Coordenador do Curso de História Licenciatura/DFCH - Campus Marco Zero do Equador"/>
            <w:listItem w:displayText="Coordenador do Curso de História Licenciatura/DFCH" w:value="Coordenador do Curso de História Licenciatura/DFCH"/>
            <w:listItem w:displayText="Coordenador do Curso de História Licenciatura" w:value="Coordenador do Curso de História Licenciatura"/>
            <w:listItem w:displayText="Coordenador do Curso de História Bacharelado/DFCH - Campus Marco Zero do Equador" w:value="Coordenador do Curso de História Bacharelado/DFCH - Campus Marco Zero do Equador"/>
            <w:listItem w:displayText="Vice - Coordenador do Curso de História Bacharelado/DFCH" w:value="Vice - Coordenador do Curso de História Bacharelado/DFCH"/>
            <w:listItem w:displayText="Secretário(a) do Curso" w:value="Secretário(a) do Curso"/>
            <w:listItem w:displayText="Conselheiro Suplente CONSU" w:value="Conselheiro Suplente CONSU"/>
            <w:listItem w:displayText="Comissão Elaboração Planejamento Execução equivalências (Disciplinas)" w:value="Comissão Elaboração Planejamento Execução equivalências (Disciplinas)"/>
            <w:listItem w:displayText="Comissão Responsável para levantamento de discentes do Curso de História enquadrados na Resolução 25/2017 – CONSU" w:value="Comissão Responsável para levantamento de discentes do Curso de História enquadrados na Resolução 25/2017 – CONSU"/>
            <w:listItem w:displayText="Comissão de Regulamentação e formalização dos Mapas de Ofertas de disciplinas e Atividades acadêmicas do Curso de História" w:value="Comissão de Regulamentação e formalização dos Mapas de Ofertas de disciplinas e Atividades acadêmicas do Curso de História"/>
            <w:listItem w:displayText="Secretário da Coordenação de CCHL e CCHB" w:value="Secretário da Coordenação de CCHL e CCHB"/>
            <w:listItem w:displayText="Secretário da Coordenação de CCHist/PARFOR" w:value="Secretário da Coordenação de CCHist/PARFOR"/>
            <w:listItem w:displayText="Servidor(a)" w:value="Servidor(a)"/>
            <w:listItem w:displayText="Coordenadora Geral do Projeto PJ078-2021 - PROEAC/UNIFAP" w:value="Coordenadora Geral do Projeto PJ078-2021 - PROEAC/UNIFAP"/>
            <w:listItem w:displayText="Vice - Coordenador Geral do Projeto PJ078-2021 - PROEAC/UNIFAP" w:value="Vice - Coordenador Geral do Projeto PJ078-2021 - PROEAC/UNIFAP"/>
          </w:comboBox>
        </w:sdtPr>
        <w:sdtContent>
          <w:r>
            <w:rPr>
              <w:rFonts w:ascii="Times New Roman" w:hAnsi="Times New Roman" w:cs="Times New Roman"/>
              <w:color w:val="000000"/>
              <w:sz w:val="20"/>
              <w:szCs w:val="20"/>
            </w:rPr>
            <w:t>Vice - Coordenador(a) do Curso</w:t>
          </w:r>
        </w:sdtContent>
      </w:sdt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Fonts w:ascii="Times New Roman" w:hAnsi="Times New Roman" w:cs="Times New Roman"/>
            <w:i/>
            <w:iCs/>
            <w:color w:val="000000"/>
            <w:sz w:val="20"/>
            <w:szCs w:val="20"/>
          </w:rPr>
          <w:alias w:val="Portaria"/>
          <w:tag w:val="Portaria"/>
          <w:id w:val="-619918858"/>
          <w:placeholder>
            <w:docPart w:val="DD0CD5214FBC4AAB9D6BC7D0FF6E6181"/>
          </w:placeholder>
          <w15:color w:val="0000FF"/>
          <w:dropDownList>
            <w:listItem w:value="Escolher um item."/>
            <w:listItem w:displayText="Portaria nº 2143/2019 - Sec" w:value="Portaria nº 2143/2019 - Sec"/>
            <w:listItem w:displayText="Portaria n. 0538/2021 - CCHB" w:value="Portaria n. 0538/2021 - CCHB"/>
            <w:listItem w:displayText="Portaria n. 0544/2021 - CCHL" w:value="Portaria n. 0544/2021 - CCHL"/>
            <w:listItem w:displayText="Portaria nº 0122/2021 - V-CCHL" w:value="Portaria nº 0122/2021 - V-CCHL"/>
            <w:listItem w:displayText="Portaria nº 2334/2019 - CONSU/UNIFAP" w:value="Portaria nº 2334/2019 - CONSU/UNIFAP"/>
            <w:listItem w:displayText="Portaria n. 0631/2020 - AACC História" w:value="Portaria n. 0631/2020 - AACC História"/>
            <w:listItem w:displayText="Portaria n. 0527/2021 - Equiv. História" w:value="Portaria n. 0527/2021 - Equiv. História"/>
            <w:listItem w:displayText="Portaria n. 0729/2020 - Possível Perda Vaga" w:value="Portaria n. 0729/2020 - Possível Perda Vaga"/>
            <w:listItem w:displayText="Portaria nº 0632/2020 - Mapa oferta" w:value="Portaria nº 0632/2020 - Mapa oferta"/>
            <w:listItem w:displayText="Portaria nº 2143/2019 - Sec. CCHL/CCHB" w:value="Portaria nº 2143/2019 - Sec. CCHL/CCHB"/>
            <w:listItem w:displayText="Portaria nº 0079/2020 - Sec. CCHist/PARFOR" w:value="Portaria nº 0079/2020 - Sec. CCHist/PARFOR"/>
            <w:listItem w:displayText="História/DFCH/PROGRAD" w:value="História/DFCH/PROGRAD"/>
            <w:listItem w:displayText="Portaria nº 0232/2021 - PrjExt 58/20" w:value="Portaria nº 0232/2021 - PrjExt 58/20"/>
          </w:dropDownList>
        </w:sdtPr>
        <w:sdtContent>
          <w:r>
            <w:rPr>
              <w:rFonts w:ascii="Times New Roman" w:hAnsi="Times New Roman" w:cs="Times New Roman"/>
              <w:i/>
              <w:iCs/>
              <w:color w:val="000000"/>
              <w:sz w:val="20"/>
              <w:szCs w:val="20"/>
            </w:rPr>
            <w:t>Portaria nº 0122/2021 - V-CCHL</w:t>
          </w:r>
        </w:sdtContent>
      </w:sdt>
    </w:p>
    <w:p w14:paraId="6B5B1073" w14:textId="77777777" w:rsidR="00F77B4E" w:rsidRDefault="00F77B4E" w:rsidP="00F77B4E">
      <w:pPr>
        <w:sectPr w:rsidR="00F77B4E" w:rsidSect="00F77B4E">
          <w:type w:val="continuous"/>
          <w:pgSz w:w="11906" w:h="16838" w:code="9"/>
          <w:pgMar w:top="1843" w:right="1077" w:bottom="720" w:left="1077" w:header="720" w:footer="55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/>
          <w:titlePg/>
          <w:docGrid w:linePitch="360"/>
        </w:sectPr>
      </w:pPr>
    </w:p>
    <w:p w14:paraId="0480E1CD" w14:textId="2C80FC48" w:rsidR="00F77B4E" w:rsidRPr="00F77B4E" w:rsidRDefault="00F77B4E" w:rsidP="00F77B4E"/>
    <w:p w14:paraId="5C448F00" w14:textId="77777777" w:rsidR="00F77B4E" w:rsidRPr="00F77B4E" w:rsidRDefault="00F77B4E" w:rsidP="00F77B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 w:rsidRPr="00F77B4E">
        <w:rPr>
          <w:rStyle w:val="Forte"/>
          <w:rFonts w:ascii="Arial" w:hAnsi="Arial" w:cs="Arial"/>
          <w:color w:val="000000"/>
          <w:sz w:val="20"/>
          <w:szCs w:val="20"/>
        </w:rPr>
        <w:t>(</w:t>
      </w:r>
      <w:r w:rsidRPr="00F77B4E">
        <w:rPr>
          <w:rStyle w:val="nfase"/>
          <w:rFonts w:ascii="Arial" w:hAnsi="Arial" w:cs="Arial"/>
          <w:b/>
          <w:bCs/>
          <w:color w:val="000000"/>
          <w:sz w:val="20"/>
          <w:szCs w:val="20"/>
        </w:rPr>
        <w:t>Assinatura eletrônica e digital</w:t>
      </w:r>
      <w:r w:rsidRPr="00F77B4E">
        <w:rPr>
          <w:rStyle w:val="Forte"/>
          <w:rFonts w:ascii="Arial" w:hAnsi="Arial" w:cs="Arial"/>
          <w:i/>
          <w:iCs/>
          <w:color w:val="000000"/>
          <w:sz w:val="20"/>
          <w:szCs w:val="20"/>
        </w:rPr>
        <w:t>, </w:t>
      </w:r>
      <w:hyperlink r:id="rId40" w:history="1">
        <w:r w:rsidRPr="00F77B4E">
          <w:rPr>
            <w:rStyle w:val="nfase"/>
            <w:rFonts w:ascii="Arial" w:hAnsi="Arial" w:cs="Arial"/>
            <w:color w:val="0000FF"/>
            <w:sz w:val="20"/>
            <w:szCs w:val="20"/>
            <w:u w:val="single"/>
          </w:rPr>
          <w:t>na forma da Lei</w:t>
        </w:r>
      </w:hyperlink>
      <w:r w:rsidRPr="00F77B4E">
        <w:rPr>
          <w:rStyle w:val="nfase"/>
          <w:rFonts w:ascii="Arial" w:hAnsi="Arial" w:cs="Arial"/>
          <w:color w:val="000000"/>
          <w:sz w:val="20"/>
          <w:szCs w:val="20"/>
        </w:rPr>
        <w:t> nº </w:t>
      </w:r>
      <w:hyperlink r:id="rId41" w:history="1">
        <w:r w:rsidRPr="00F77B4E">
          <w:rPr>
            <w:rStyle w:val="nfase"/>
            <w:rFonts w:ascii="Arial" w:hAnsi="Arial" w:cs="Arial"/>
            <w:color w:val="0000FF"/>
            <w:sz w:val="20"/>
            <w:szCs w:val="20"/>
            <w:u w:val="single"/>
          </w:rPr>
          <w:t>14.063, de 23 de setembro de 2020</w:t>
        </w:r>
      </w:hyperlink>
      <w:r w:rsidRPr="00F77B4E">
        <w:rPr>
          <w:rStyle w:val="nfase"/>
          <w:rFonts w:ascii="Arial" w:hAnsi="Arial" w:cs="Arial"/>
          <w:color w:val="000000"/>
          <w:sz w:val="20"/>
          <w:szCs w:val="20"/>
        </w:rPr>
        <w:t>, fulcro na </w:t>
      </w:r>
      <w:hyperlink r:id="rId42" w:history="1">
        <w:r w:rsidRPr="00F77B4E">
          <w:rPr>
            <w:rStyle w:val="nfase"/>
            <w:rFonts w:ascii="Arial" w:hAnsi="Arial" w:cs="Arial"/>
            <w:color w:val="0000FF"/>
            <w:sz w:val="20"/>
            <w:szCs w:val="20"/>
            <w:u w:val="single"/>
          </w:rPr>
          <w:t>Ordem de Serviço 03/2021 - Reitoria</w:t>
        </w:r>
      </w:hyperlink>
      <w:r w:rsidRPr="00F77B4E">
        <w:rPr>
          <w:rFonts w:ascii="Arial" w:hAnsi="Arial" w:cs="Arial"/>
          <w:color w:val="000000"/>
          <w:sz w:val="20"/>
          <w:szCs w:val="20"/>
        </w:rPr>
        <w:t>)</w:t>
      </w:r>
    </w:p>
    <w:p w14:paraId="07186F9F" w14:textId="77777777" w:rsidR="00F77B4E" w:rsidRPr="00315294" w:rsidRDefault="00F77B4E" w:rsidP="00315294"/>
    <w:sectPr w:rsidR="00F77B4E" w:rsidRPr="00315294" w:rsidSect="00F77B4E">
      <w:type w:val="continuous"/>
      <w:pgSz w:w="11906" w:h="16838" w:code="9"/>
      <w:pgMar w:top="1843" w:right="1077" w:bottom="720" w:left="1077" w:header="720" w:footer="55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10450" w14:textId="77777777" w:rsidR="005A7576" w:rsidRDefault="005A7576" w:rsidP="001E7D29">
      <w:pPr>
        <w:spacing w:after="0" w:line="240" w:lineRule="auto"/>
      </w:pPr>
      <w:r>
        <w:separator/>
      </w:r>
    </w:p>
  </w:endnote>
  <w:endnote w:type="continuationSeparator" w:id="0">
    <w:p w14:paraId="5CC978D9" w14:textId="77777777" w:rsidR="005A7576" w:rsidRDefault="005A757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5CDF" w14:textId="77777777" w:rsidR="00890F3B" w:rsidRPr="00DF395F" w:rsidRDefault="00890F3B" w:rsidP="00DF395F">
    <w:pPr>
      <w:pStyle w:val="NormalWeb"/>
      <w:spacing w:before="0" w:after="0" w:line="240" w:lineRule="auto"/>
      <w:jc w:val="center"/>
      <w:rPr>
        <w:sz w:val="22"/>
        <w:szCs w:val="22"/>
      </w:rPr>
    </w:pPr>
    <w:r w:rsidRPr="00DF395F">
      <w:rPr>
        <w:rFonts w:ascii="Times New Roman" w:hAnsi="Times New Roman" w:cs="Times New Roman"/>
        <w:b/>
        <w:bCs/>
        <w:color w:val="000000"/>
        <w:sz w:val="16"/>
        <w:szCs w:val="16"/>
      </w:rPr>
      <w:t>(</w:t>
    </w:r>
    <w:r w:rsidRPr="00DF395F">
      <w:rPr>
        <w:rStyle w:val="Forte"/>
        <w:rFonts w:ascii="Times New Roman" w:hAnsi="Times New Roman" w:cs="Times New Roman"/>
        <w:i/>
        <w:iCs/>
        <w:color w:val="FF0000"/>
        <w:sz w:val="16"/>
        <w:szCs w:val="16"/>
      </w:rPr>
      <w:t>Assinatura eletrônica e digital</w:t>
    </w:r>
    <w:r w:rsidRPr="00DF395F">
      <w:rPr>
        <w:rStyle w:val="nfase"/>
        <w:b/>
        <w:bCs/>
        <w:color w:val="FF0000"/>
        <w:sz w:val="16"/>
        <w:szCs w:val="16"/>
      </w:rPr>
      <w:t>, </w:t>
    </w:r>
    <w:hyperlink r:id="rId1" w:tgtFrame="_blank" w:tooltip="Presidência da República Secretaria-Geral Subchefia para Assuntos Jurídicos LEI Nº 14.063, DE 23 DE SETEMBRO DE 2020  Dispõe sobre o uso de assinaturas eletrônicas em interações com entes públicos, em atos de pessoas jurídicas e em questões de saúde e sob" w:history="1">
      <w:r w:rsidRPr="00DF395F">
        <w:rPr>
          <w:rStyle w:val="Hyperlink"/>
          <w:i/>
          <w:iCs/>
          <w:sz w:val="16"/>
          <w:szCs w:val="16"/>
        </w:rPr>
        <w:t>na forma da Lei</w:t>
      </w:r>
    </w:hyperlink>
    <w:r w:rsidRPr="00DF395F">
      <w:rPr>
        <w:rStyle w:val="nfase"/>
        <w:color w:val="000000"/>
        <w:sz w:val="16"/>
        <w:szCs w:val="16"/>
      </w:rPr>
      <w:t> nº </w:t>
    </w:r>
    <w:hyperlink r:id="rId2" w:history="1">
      <w:r w:rsidRPr="00DF395F">
        <w:rPr>
          <w:rStyle w:val="Hyperlink"/>
          <w:i/>
          <w:iCs/>
          <w:sz w:val="16"/>
          <w:szCs w:val="16"/>
        </w:rPr>
        <w:t>14.063, de 23 de setembro de 2020</w:t>
      </w:r>
    </w:hyperlink>
    <w:r w:rsidRPr="00DF395F">
      <w:rPr>
        <w:rStyle w:val="nfase"/>
        <w:color w:val="000000"/>
        <w:sz w:val="16"/>
        <w:szCs w:val="16"/>
      </w:rPr>
      <w:t>, fulcro na </w:t>
    </w:r>
    <w:hyperlink r:id="rId3" w:tgtFrame="_blank" w:tooltip="ORDEM DE SERVIÇO Nº 003/2017-REITORIA - UNIFAP Posted on 2018/05/22 by Marcos Albuquerque Estabelece o uso do meio eletrônico para a realização de processo administrativo e o Sistema Integrado de Patrimônio e Administração e Contratos (SIPAC) como o siste" w:history="1">
      <w:r w:rsidRPr="00DF395F">
        <w:rPr>
          <w:rStyle w:val="Hyperlink"/>
          <w:i/>
          <w:iCs/>
          <w:sz w:val="16"/>
          <w:szCs w:val="16"/>
        </w:rPr>
        <w:t>Ordem de Serviço 03/2021 - Reitoria</w:t>
      </w:r>
    </w:hyperlink>
    <w:r w:rsidRPr="00DF395F">
      <w:rPr>
        <w:rFonts w:ascii="Times New Roman" w:hAnsi="Times New Roman" w:cs="Times New Roman"/>
        <w:color w:val="000000"/>
        <w:sz w:val="16"/>
        <w:szCs w:val="16"/>
      </w:rPr>
      <w:t>)</w:t>
    </w:r>
  </w:p>
  <w:p w14:paraId="6DBDB5F2" w14:textId="77777777" w:rsidR="00890F3B" w:rsidRDefault="00890F3B" w:rsidP="00DF395F">
    <w:pPr>
      <w:pStyle w:val="Rodap"/>
      <w:pBdr>
        <w:bottom w:val="single" w:sz="12" w:space="1" w:color="auto"/>
      </w:pBdr>
      <w:spacing w:before="0"/>
      <w:rPr>
        <w:rFonts w:ascii="Times New Roman" w:hAnsi="Times New Roman" w:cs="Times New Roman"/>
        <w:sz w:val="18"/>
        <w:szCs w:val="18"/>
      </w:rPr>
    </w:pPr>
  </w:p>
  <w:p w14:paraId="21F9E413" w14:textId="7BFD647E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3C72CDF" wp14:editId="3C3DF5DD">
              <wp:simplePos x="0" y="0"/>
              <wp:positionH relativeFrom="page">
                <wp:posOffset>3814970</wp:posOffset>
              </wp:positionH>
              <wp:positionV relativeFrom="page">
                <wp:posOffset>9918424</wp:posOffset>
              </wp:positionV>
              <wp:extent cx="2816418" cy="386466"/>
              <wp:effectExtent l="38100" t="19050" r="60325" b="13970"/>
              <wp:wrapNone/>
              <wp:docPr id="294" name="Faixa de Opções: Curva e Inclinada para Baixo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6418" cy="386466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4A09D86" w14:textId="77777777" w:rsidR="00890F3B" w:rsidRPr="008C5BF7" w:rsidRDefault="00890F3B" w:rsidP="00DF395F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C5B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Página 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instrText>PAGE</w:instrTex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 w:rsidRPr="008C5B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de 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instrText>NUMPAGES</w:instrTex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8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70C7E3E3" w14:textId="77777777" w:rsidR="00890F3B" w:rsidRDefault="00890F3B" w:rsidP="00DF395F">
                          <w:pPr>
                            <w:jc w:val="center"/>
                            <w:rPr>
                              <w:color w:val="4472C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72CDF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294" o:spid="_x0000_s1027" type="#_x0000_t107" style="position:absolute;margin-left:300.4pt;margin-top:781pt;width:221.75pt;height:30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" filled="f" strokecolor="#71a0dc">
              <v:textbox>
                <w:txbxContent>
                  <w:p w14:paraId="14A09D86" w14:textId="77777777" w:rsidR="00890F3B" w:rsidRPr="008C5BF7" w:rsidRDefault="00890F3B" w:rsidP="00DF395F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C5BF7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Página 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>PAGE</w:instrTex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 w:rsidRPr="008C5BF7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 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>NUMPAGES</w:instrTex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8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14:paraId="70C7E3E3" w14:textId="77777777" w:rsidR="00890F3B" w:rsidRDefault="00890F3B" w:rsidP="00DF395F">
                    <w:pPr>
                      <w:jc w:val="center"/>
                      <w:rPr>
                        <w:color w:val="4472C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>Rod. Juscelino Kubitschek, km 02 - Jardim Marco Zero, Macapá - AP, 68903-419, Telefone: 96 331217-82</w:t>
    </w:r>
  </w:p>
  <w:p w14:paraId="0AAF7AC2" w14:textId="30099DF4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Email: </w:t>
    </w:r>
    <w:hyperlink r:id="rId4" w:history="1">
      <w:r>
        <w:rPr>
          <w:rStyle w:val="Hyperlink"/>
          <w:sz w:val="18"/>
          <w:szCs w:val="18"/>
        </w:rPr>
        <w:t>historia@unifap.br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09050D64" w14:textId="77777777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Atendimento: </w:t>
    </w:r>
    <w:hyperlink r:id="rId5" w:history="1">
      <w:r>
        <w:rPr>
          <w:rStyle w:val="Hyperlink"/>
          <w:sz w:val="18"/>
          <w:szCs w:val="18"/>
        </w:rPr>
        <w:t>https://prosear.com.br/atendimento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5E1A2D23" w14:textId="671FCC0B" w:rsidR="00890F3B" w:rsidRPr="008C5BF7" w:rsidRDefault="00890F3B" w:rsidP="008C5BF7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Site: </w:t>
    </w:r>
    <w:hyperlink r:id="rId6" w:history="1">
      <w:r>
        <w:rPr>
          <w:rStyle w:val="Hyperlink"/>
          <w:sz w:val="18"/>
          <w:szCs w:val="18"/>
        </w:rPr>
        <w:t>https://www2.unifap.br/historia/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  <w:r w:rsidRPr="00DF395F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C19D9" w14:textId="77777777" w:rsidR="00890F3B" w:rsidRPr="00DF395F" w:rsidRDefault="00890F3B" w:rsidP="00DF395F">
    <w:pPr>
      <w:pStyle w:val="NormalWeb"/>
      <w:spacing w:before="0" w:after="0" w:line="240" w:lineRule="auto"/>
      <w:jc w:val="center"/>
      <w:rPr>
        <w:sz w:val="22"/>
        <w:szCs w:val="22"/>
      </w:rPr>
    </w:pPr>
    <w:r w:rsidRPr="00DF395F">
      <w:rPr>
        <w:rFonts w:ascii="Times New Roman" w:hAnsi="Times New Roman" w:cs="Times New Roman"/>
        <w:b/>
        <w:bCs/>
        <w:color w:val="000000"/>
        <w:sz w:val="16"/>
        <w:szCs w:val="16"/>
      </w:rPr>
      <w:t>(</w:t>
    </w:r>
    <w:r w:rsidRPr="00DF395F">
      <w:rPr>
        <w:rStyle w:val="Forte"/>
        <w:rFonts w:ascii="Times New Roman" w:hAnsi="Times New Roman" w:cs="Times New Roman"/>
        <w:i/>
        <w:iCs/>
        <w:color w:val="FF0000"/>
        <w:sz w:val="16"/>
        <w:szCs w:val="16"/>
      </w:rPr>
      <w:t>Assinatura eletrônica e digital</w:t>
    </w:r>
    <w:r w:rsidRPr="00DF395F">
      <w:rPr>
        <w:rStyle w:val="nfase"/>
        <w:b/>
        <w:bCs/>
        <w:color w:val="FF0000"/>
        <w:sz w:val="16"/>
        <w:szCs w:val="16"/>
      </w:rPr>
      <w:t>, </w:t>
    </w:r>
    <w:hyperlink r:id="rId1" w:tgtFrame="_blank" w:tooltip="Presidência da República Secretaria-Geral Subchefia para Assuntos Jurídicos LEI Nº 14.063, DE 23 DE SETEMBRO DE 2020  Dispõe sobre o uso de assinaturas eletrônicas em interações com entes públicos, em atos de pessoas jurídicas e em questões de saúde e sob" w:history="1">
      <w:r w:rsidRPr="00DF395F">
        <w:rPr>
          <w:rStyle w:val="Hyperlink"/>
          <w:i/>
          <w:iCs/>
          <w:sz w:val="16"/>
          <w:szCs w:val="16"/>
        </w:rPr>
        <w:t>na forma da Lei</w:t>
      </w:r>
    </w:hyperlink>
    <w:r w:rsidRPr="00DF395F">
      <w:rPr>
        <w:rStyle w:val="nfase"/>
        <w:color w:val="000000"/>
        <w:sz w:val="16"/>
        <w:szCs w:val="16"/>
      </w:rPr>
      <w:t> nº </w:t>
    </w:r>
    <w:hyperlink r:id="rId2" w:history="1">
      <w:r w:rsidRPr="00DF395F">
        <w:rPr>
          <w:rStyle w:val="Hyperlink"/>
          <w:i/>
          <w:iCs/>
          <w:sz w:val="16"/>
          <w:szCs w:val="16"/>
        </w:rPr>
        <w:t>14.063, de 23 de setembro de 2020</w:t>
      </w:r>
    </w:hyperlink>
    <w:r w:rsidRPr="00DF395F">
      <w:rPr>
        <w:rStyle w:val="nfase"/>
        <w:color w:val="000000"/>
        <w:sz w:val="16"/>
        <w:szCs w:val="16"/>
      </w:rPr>
      <w:t>, fulcro na </w:t>
    </w:r>
    <w:hyperlink r:id="rId3" w:tgtFrame="_blank" w:tooltip="ORDEM DE SERVIÇO Nº 003/2017-REITORIA - UNIFAP Posted on 2018/05/22 by Marcos Albuquerque Estabelece o uso do meio eletrônico para a realização de processo administrativo e o Sistema Integrado de Patrimônio e Administração e Contratos (SIPAC) como o siste" w:history="1">
      <w:r w:rsidRPr="00DF395F">
        <w:rPr>
          <w:rStyle w:val="Hyperlink"/>
          <w:i/>
          <w:iCs/>
          <w:sz w:val="16"/>
          <w:szCs w:val="16"/>
        </w:rPr>
        <w:t>Ordem de Serviço 03/2021 - Reitoria</w:t>
      </w:r>
    </w:hyperlink>
    <w:r w:rsidRPr="00DF395F">
      <w:rPr>
        <w:rFonts w:ascii="Times New Roman" w:hAnsi="Times New Roman" w:cs="Times New Roman"/>
        <w:color w:val="000000"/>
        <w:sz w:val="16"/>
        <w:szCs w:val="16"/>
      </w:rPr>
      <w:t>)</w:t>
    </w:r>
  </w:p>
  <w:p w14:paraId="761F36E1" w14:textId="105B59C4" w:rsidR="00890F3B" w:rsidRDefault="00890F3B" w:rsidP="00DF395F">
    <w:pPr>
      <w:pStyle w:val="Rodap"/>
      <w:pBdr>
        <w:bottom w:val="single" w:sz="12" w:space="1" w:color="auto"/>
      </w:pBdr>
      <w:spacing w:before="0"/>
      <w:rPr>
        <w:rFonts w:ascii="Times New Roman" w:hAnsi="Times New Roman" w:cs="Times New Roman"/>
        <w:sz w:val="18"/>
        <w:szCs w:val="18"/>
      </w:rPr>
    </w:pPr>
  </w:p>
  <w:p w14:paraId="26895B56" w14:textId="17F02459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06E7CD2" wp14:editId="1362AA47">
              <wp:simplePos x="0" y="0"/>
              <wp:positionH relativeFrom="page">
                <wp:posOffset>3748863</wp:posOffset>
              </wp:positionH>
              <wp:positionV relativeFrom="page">
                <wp:posOffset>9928594</wp:posOffset>
              </wp:positionV>
              <wp:extent cx="2820669" cy="384987"/>
              <wp:effectExtent l="38100" t="19050" r="56515" b="15240"/>
              <wp:wrapNone/>
              <wp:docPr id="291" name="Faixa de Opções: Curva e Inclinada para Baixo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20669" cy="384987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9B787DD" w14:textId="77777777" w:rsidR="00890F3B" w:rsidRPr="00AB5DF1" w:rsidRDefault="00890F3B" w:rsidP="002B11C5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B5DF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Página 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instrText>PAGE</w:instrTex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2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  <w:r w:rsidRPr="00AB5DF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de 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instrText>NUMPAGES</w:instrTex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8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70E4019F" w14:textId="77777777" w:rsidR="00890F3B" w:rsidRDefault="00890F3B" w:rsidP="002B11C5">
                          <w:pPr>
                            <w:jc w:val="center"/>
                            <w:rPr>
                              <w:color w:val="4472C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E7CD2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291" o:spid="_x0000_s1030" type="#_x0000_t107" style="position:absolute;margin-left:295.2pt;margin-top:781.8pt;width:222.1pt;height:30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" filled="f" strokecolor="#71a0dc">
              <v:textbox>
                <w:txbxContent>
                  <w:p w14:paraId="59B787DD" w14:textId="77777777" w:rsidR="00890F3B" w:rsidRPr="00AB5DF1" w:rsidRDefault="00890F3B" w:rsidP="002B11C5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AB5DF1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Página 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instrText>PAGE</w:instrTex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2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  <w:r w:rsidRPr="00AB5DF1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de 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instrText>NUMPAGES</w:instrTex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8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  <w:p w14:paraId="70E4019F" w14:textId="77777777" w:rsidR="00890F3B" w:rsidRDefault="00890F3B" w:rsidP="002B11C5">
                    <w:pPr>
                      <w:jc w:val="center"/>
                      <w:rPr>
                        <w:color w:val="4472C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>Rod. Juscelino Kubitschek, km 02 - Jardim Marco Zero, Macapá - AP, 68903-419, Telefone: 96 331217-82</w:t>
    </w:r>
  </w:p>
  <w:p w14:paraId="7E81C6FC" w14:textId="7755216C" w:rsidR="00890F3B" w:rsidRDefault="00890F3B" w:rsidP="002B11C5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Email: </w:t>
    </w:r>
    <w:hyperlink r:id="rId4" w:history="1">
      <w:r>
        <w:rPr>
          <w:rStyle w:val="Hyperlink"/>
          <w:sz w:val="18"/>
          <w:szCs w:val="18"/>
        </w:rPr>
        <w:t>historia@unifap.br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53BB9C18" w14:textId="7043B614" w:rsidR="00890F3B" w:rsidRDefault="00890F3B" w:rsidP="002B11C5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Atendimento: </w:t>
    </w:r>
    <w:hyperlink r:id="rId5" w:history="1">
      <w:r>
        <w:rPr>
          <w:rStyle w:val="Hyperlink"/>
          <w:sz w:val="18"/>
          <w:szCs w:val="18"/>
        </w:rPr>
        <w:t>https://prosear.com.br/atendimento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0B01AAD1" w14:textId="6B2615A0" w:rsidR="00890F3B" w:rsidRPr="002B11C5" w:rsidRDefault="00890F3B" w:rsidP="002B11C5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Site: </w:t>
    </w:r>
    <w:hyperlink r:id="rId6" w:history="1">
      <w:r>
        <w:rPr>
          <w:rStyle w:val="Hyperlink"/>
          <w:sz w:val="18"/>
          <w:szCs w:val="18"/>
        </w:rPr>
        <w:t>https://www2.unifap.br/historia/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92013" w14:textId="77777777" w:rsidR="005A7576" w:rsidRDefault="005A7576" w:rsidP="001E7D29">
      <w:pPr>
        <w:spacing w:after="0" w:line="240" w:lineRule="auto"/>
      </w:pPr>
      <w:r>
        <w:separator/>
      </w:r>
    </w:p>
  </w:footnote>
  <w:footnote w:type="continuationSeparator" w:id="0">
    <w:p w14:paraId="43C0E10A" w14:textId="77777777" w:rsidR="005A7576" w:rsidRDefault="005A757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8CBB9" w14:textId="02CB677E" w:rsidR="00890F3B" w:rsidRDefault="00890F3B" w:rsidP="002B11C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1F00C48" wp14:editId="2C9FA00A">
              <wp:simplePos x="0" y="0"/>
              <wp:positionH relativeFrom="column">
                <wp:posOffset>3255645</wp:posOffset>
              </wp:positionH>
              <wp:positionV relativeFrom="paragraph">
                <wp:posOffset>-94615</wp:posOffset>
              </wp:positionV>
              <wp:extent cx="3325495" cy="681355"/>
              <wp:effectExtent l="0" t="0" r="27305" b="23495"/>
              <wp:wrapNone/>
              <wp:docPr id="290" name="Caixa de Texto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5495" cy="68135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AB49D11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TRIAGEM DE ATENDIMENTO</w:t>
                          </w:r>
                        </w:p>
                        <w:p w14:paraId="7DFAA050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HISTÓRIA/PARFOR/CG/PROGRAD, Macapá/AP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2E5291B" w14:textId="77777777" w:rsidR="00890F3B" w:rsidRDefault="00890F3B" w:rsidP="002B11C5">
                          <w:pPr>
                            <w:pStyle w:val="Ttulo1"/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pt-B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00B050"/>
                              <w:sz w:val="28"/>
                              <w:szCs w:val="28"/>
                              <w:lang w:val="pt-BR" w:bidi="pt-BR"/>
                            </w:rPr>
                            <w:t>Relatório e Emissão de documentos</w:t>
                          </w:r>
                        </w:p>
                        <w:p w14:paraId="7C66B703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B87F5DD" w14:textId="77777777" w:rsidR="00890F3B" w:rsidRDefault="00890F3B" w:rsidP="002B11C5">
                          <w:pPr>
                            <w:spacing w:before="0"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9EFD7DA" w14:textId="77777777" w:rsidR="00890F3B" w:rsidRDefault="00890F3B" w:rsidP="002B11C5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00C48" id="_x0000_t202" coordsize="21600,21600" o:spt="202" path="m,l,21600r21600,l21600,xe">
              <v:stroke joinstyle="miter"/>
              <v:path gradientshapeok="t" o:connecttype="rect"/>
            </v:shapetype>
            <v:shape id="Caixa de Texto 290" o:spid="_x0000_s1026" type="#_x0000_t202" style="position:absolute;margin-left:256.35pt;margin-top:-7.45pt;width:261.85pt;height:53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" filled="f" strokecolor="white [3212]" strokeweight=".5pt">
              <v:textbox>
                <w:txbxContent>
                  <w:p w14:paraId="7AB49D11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TRIAGEM DE ATENDIMENTO</w:t>
                    </w:r>
                  </w:p>
                  <w:p w14:paraId="7DFAA050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0"/>
                        <w:szCs w:val="20"/>
                      </w:rPr>
                      <w:t>HISTÓRIA/PARFOR/CG/PROGRAD, Macapá/AP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</w:p>
                  <w:p w14:paraId="12E5291B" w14:textId="77777777" w:rsidR="00890F3B" w:rsidRDefault="00890F3B" w:rsidP="002B11C5">
                    <w:pPr>
                      <w:pStyle w:val="Ttulo1"/>
                      <w:rPr>
                        <w:rFonts w:ascii="Times New Roman" w:hAnsi="Times New Roman" w:cs="Times New Roman"/>
                        <w:color w:val="0070C0"/>
                        <w:sz w:val="24"/>
                        <w:szCs w:val="24"/>
                        <w:lang w:val="pt-BR"/>
                      </w:rPr>
                    </w:pPr>
                    <w:r>
                      <w:rPr>
                        <w:rFonts w:ascii="Times New Roman" w:hAnsi="Times New Roman" w:cs="Times New Roman"/>
                        <w:b w:val="0"/>
                        <w:bCs w:val="0"/>
                        <w:color w:val="00B050"/>
                        <w:sz w:val="28"/>
                        <w:szCs w:val="28"/>
                        <w:lang w:val="pt-BR" w:bidi="pt-BR"/>
                      </w:rPr>
                      <w:t>Relatório e Emissão de documentos</w:t>
                    </w:r>
                  </w:p>
                  <w:p w14:paraId="7C66B703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B87F5DD" w14:textId="77777777" w:rsidR="00890F3B" w:rsidRDefault="00890F3B" w:rsidP="002B11C5">
                    <w:pPr>
                      <w:spacing w:before="0"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79EFD7DA" w14:textId="77777777" w:rsidR="00890F3B" w:rsidRDefault="00890F3B" w:rsidP="002B11C5">
                    <w:pPr>
                      <w:spacing w:before="0" w:after="0" w:line="36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0113FA88" wp14:editId="302D3677">
          <wp:simplePos x="0" y="0"/>
          <wp:positionH relativeFrom="column">
            <wp:posOffset>636270</wp:posOffset>
          </wp:positionH>
          <wp:positionV relativeFrom="paragraph">
            <wp:posOffset>-137795</wp:posOffset>
          </wp:positionV>
          <wp:extent cx="2623185" cy="767715"/>
          <wp:effectExtent l="0" t="0" r="5715" b="0"/>
          <wp:wrapNone/>
          <wp:docPr id="2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3185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1" locked="0" layoutInCell="1" allowOverlap="1" wp14:anchorId="767ED4BF" wp14:editId="4615F273">
          <wp:simplePos x="0" y="0"/>
          <wp:positionH relativeFrom="column">
            <wp:posOffset>-183515</wp:posOffset>
          </wp:positionH>
          <wp:positionV relativeFrom="paragraph">
            <wp:posOffset>-148590</wp:posOffset>
          </wp:positionV>
          <wp:extent cx="822960" cy="433070"/>
          <wp:effectExtent l="0" t="0" r="0" b="5080"/>
          <wp:wrapNone/>
          <wp:docPr id="3" name="Imagem 3" descr="Ícone de ênf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13" descr="Ícone de ênfa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C1FB1" w14:textId="77777777" w:rsidR="00890F3B" w:rsidRDefault="00890F3B" w:rsidP="002B11C5">
    <w:pPr>
      <w:pStyle w:val="Cabealho"/>
    </w:pPr>
  </w:p>
  <w:p w14:paraId="3153DE5C" w14:textId="2F5B2CF2" w:rsidR="00890F3B" w:rsidRPr="002B11C5" w:rsidRDefault="00890F3B" w:rsidP="002B11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6AD8" w14:textId="6FC5C5D8" w:rsidR="00890F3B" w:rsidRDefault="00890F3B" w:rsidP="002B11C5">
    <w:pPr>
      <w:pStyle w:val="Cabealho"/>
      <w:rPr>
        <w:noProof/>
        <w:lang w:val="pt-B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210316B8" wp14:editId="29A2F680">
              <wp:simplePos x="0" y="0"/>
              <wp:positionH relativeFrom="column">
                <wp:posOffset>-2219397</wp:posOffset>
              </wp:positionH>
              <wp:positionV relativeFrom="paragraph">
                <wp:posOffset>-1285336</wp:posOffset>
              </wp:positionV>
              <wp:extent cx="11273790" cy="12851130"/>
              <wp:effectExtent l="0" t="0" r="381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73790" cy="12851130"/>
                        <a:chOff x="0" y="0"/>
                        <a:chExt cx="7918068" cy="12851604"/>
                      </a:xfrm>
                      <a:solidFill>
                        <a:schemeClr val="accent3">
                          <a:lumMod val="25000"/>
                          <a:lumOff val="75000"/>
                        </a:schemeClr>
                      </a:solidFill>
                    </wpg:grpSpPr>
                    <wps:wsp>
                      <wps:cNvPr id="38" name="Forma Livre: Forma 3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48655"/>
                          <a:ext cx="2836422" cy="168490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Forma Livre: Forma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49912" y="0"/>
                          <a:ext cx="2095470" cy="2295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Retângulo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3295934" y="555436"/>
                          <a:ext cx="3245739" cy="40213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Forma Livre: Forma 4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844524" y="751631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" name="Forma Livre: Forma 4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59512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orma Livre: Forma 4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5478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rtlCol="0" anchor="ctr"/>
                    </wps:wsp>
                    <wps:wsp>
                      <wps:cNvPr id="45" name="Forma Livre: Forma 4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597298" y="1723119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orma Livre: Forma 4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507112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7" name="Forma Livre: Forma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2672" y="128906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orma Livre: Forma 4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802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C9ED74" id="Agrupar 1" o:spid="_x0000_s1026" style="position:absolute;margin-left:-174.75pt;margin-top:-101.2pt;width:887.7pt;height:1011.9pt;z-index:-251633664;mso-width-relative:margin;mso-height-relative:margin" coordsize="79180,1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/U9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3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y9hpe7WwBUg+IxG&#10;iwszryF+SH7zUsxQ+ITUo/+F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yKsFjbgQb4ixQCC0Slt3Cl98iWIPQ3Bqc8O9kqhnptZ9Amnw1NpWr62LnR9gZKWsu4QvFXwPFZgJ&#10;xists0wHe048/VBCEI6qFcr+Q47SPiqTkGtvW31gEvJOTF5mylX0Qm2lyVwll5S+u+a1hRzpwi4O&#10;lMxVjmkOLuVu0taEgi/qTJLE1RdRaL4acQkIOQkncipuI9Q1bes03eQIgarvOsu+UmVc9XZEWT+S&#10;vN8AdeK7TtYqezZg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gKK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udT8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YFUAsqjghoF&#10;mROLGMsKpJIoKHJixljWIsayAqkkCoqcmDGWtYixrBljUUFpFTLGshYxlhVIJc5BEWNZM8aigtoQ&#10;MicWMZY1YywqqFGQObGIsawZY1FBjYLMiUWMZc0YiwpKFGSMZS1iLGvGWFRQoyBzYhFjWTPGooIa&#10;BZkTixjLmjEWFdQoyJxYxFjWjLGooEZB5sQixrJmjEUFFQq2jLGooNZAwli2IsayZYxFBTUKknbe&#10;ihjLljEWFdQoSNp5K2IsW8ZYVFCjINmJWxFj2TLGooIaBclO3I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A0qlsDwh8DRQJJoc&#10;ywNKRTQwkagcy8PkWB5QKqKBiUTlWB4mx/JQjiUEVi8ox/IwOZYHlEptA5NjeSjHEgKvCopEk2N5&#10;KMcSAk8DRaLJsTyUYwmBp4Ei0eRYHsqxhMDSQDmWh8mxPJRjCYGngSLR5FgeyrGEwNNAkWhyLA/l&#10;WELgaaBINDmWh3IsIfA0UCSaHMtDOZYQOBo8lWMJgZeBcCxPk2N5KscSAk8DmZ2fJsfyVI4lBJ4G&#10;Mjs/TY7lqRxLCDwNxE98mhzLUzmWEHgaiJ/4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efDw1/HnrZ7dugdN0M3&#10;IRXGwIm5b8dv/5X7jDZabQ/mTk3IONrMKH+j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">
              <v:shape id="Forma Livre: Forma 38" o:spid="_x0000_s1027" style="position:absolute;top:486;width:28364;height:1684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542084,1675766;1528829,1680063;1529622,1680268;1652305,1632149;1609446,1638291;1545156,1643206;1542095,1638291;1586995,1635834;1652305,1632149;1763791,1625718;1761172,1626163;1762515,1626006;964003,1616484;1009413,1623549;1028802,1624163;1082886,1640135;1107377,1643206;1108909,1643513;1114521,1640135;1135950,1643820;1157380,1646891;1199606,1652803;1200240,1652420;1249222,1657334;1272692,1659792;1296163,1661020;1344124,1662249;1409434,1661634;1412269,1661634;1418619,1659484;1432905,1656720;1447447,1656566;1457396,1657334;1460075,1661634;1482907,1661634;1475765,1667777;1471683,1670849;1458416,1674534;1433925,1674534;1402291,1673306;1333920,1672077;1282897,1669620;1237996,1665934;1193096,1661634;1124726,1655491;1071662,1645049;1072276,1644781;1041048,1638906;1013495,1631535;981861,1625392;949206,1618634;964003,1616484;1564699,1603314;1549108,1604747;1441281,1608024;1476784,1610648;1485969,1609420;1549238,1605120;1559649,1603901;1661577,1594414;1608621,1599279;1626793,1599591;1652942,1596674;1854889,1592993;1688795,1619619;1772847,1608345;790014,1580549;907367,1610648;949206,1618634;980840,1625391;1012475,1631534;1040027,1638905;1033904,1641977;1017577,1640134;959411,1627234;930838,1620477;902265,1613105;864507,1605120;831853,1596520;806342,1588534;790014,1580549;837976,1565192;894101,1582392;886959,1584849;821649,1565806;837976,1565192;630822,1523421;700214,1546764;714500,1556592;681845,1546149;657354,1536935;630822,1523421;752503,1507658;752513,1507833;755959,1510345;756338,1509292;2242776,1467335;2239070,1467521;2177842,1493935;2117634,1513592;2074775,1528949;2051305,1535092;2026814,1541235;1997220,1550449;1974770,1558435;1942115,1566421;1908440,1573792;1899256,1579320;1884969,1582392;1849254,1586078;1803332,1594678;1761494,1602663;1715572,1610649;1658427,1619249;1577811,1627234;1575770,1629077;1537009,1634911;1538013,1635220;1581058,1628742;1581893,1627234;1662510,1619249;1719655,1610649;1765576,1602663;1807415,1594678;1853335,1586078;1889052,1582392;1864874,1591125;1865581,1590992;1891093,1581777;1905379,1578706;1906331,1578548;1912522,1574406;1946198,1567035;1978853,1559049;2001303,1551063;2030896,1541849;2055387,1535707;2072181,1531311;2080899,1527721;2123758,1512364;2183965,1492707;492886,1458840;496760,1460841;498083,1461246;2249625,1442804;2249275,1442950;2249275,1443125;2250897,1443264;2251315,1442950;2271671,1433635;2265646,1436141;2264581,1436807;2268712,1435215;409564,1402694;448104,1430010;417545,1407935;2343923,1402676;2343832,1402695;2343157,1405479;2326830,1416536;2307440,1429435;2308609,1429273;2326830,1417150;2343157,1406093;2343923,1402676;509305,1388843;511326,1390324;511428,1390121;358359,1374764;384891,1385207;386194,1386130;398284,1387741;425709,1403021;463466,1421449;479794,1434964;488977,1441721;527755,1461378;516530,1466906;480417,1442752;478774,1442950;512949,1465807;516530,1466906;527756,1461378;624699,1507449;605311,1511135;612454,1514206;583881,1514820;565513,1507449;548165,1499464;505306,1477963;465507,1456464;428771,1434964;411423,1424521;395096,1413464;401219,1408550;421628,1419607;444078,1430049;471630,1447864;473972,1449073;444078,1430049;422648,1419607;402239,1408550;379789,1391964;358359,1374764;2606436,1277093;2605919,1277227;2594773,1293329;2595723,1200136;2568680,1223650;2555413,1238393;2542148,1251907;2510513,1277093;2482961,1302278;2458470,1322550;2456428,1323301;2454756,1324792;2457449,1323779;2481940,1303508;2509493,1278322;2541127,1253137;2554393,1239622;2567659,1224880;2595212,1200922;2701340,1191708;2688073,1215665;2664603,1241465;2641132,1267879;2619703,1284465;2633989,1267265;2646235,1250065;2655418,1240851;2667664,1228565;2678889,1216280;2701340,1191708;2635288,1139052;2610518,1165294;2610063,1165925;2635009,1139494;2648872,1079617;2619102,1128581;2556477,1205638;2547308,1214364;2547249,1214436;2525819,1236551;2504390,1260508;2479899,1278936;2459490,1299822;2339075,1381521;2299277,1401793;2295458,1403541;2293812,1404544;2277169,1412711;2263561,1422064;2213558,1444793;2205723,1447772;2184442,1458215;2181369,1459417;2176821,1461993;2137024,1477964;2097225,1492707;2092670,1494097;2065723,1504633;2057370,1507169;2049264,1510521;2021711,1519735;1995968,1525813;1938591,1543234;1803979,1573456;1710176,1587975;1785985,1579320;1800271,1577477;1846192,1567649;1874765,1562120;1920686,1547992;1972729,1536934;2006073,1529063;2020691,1524035;2033955,1521578;2052325,1515435;2057151,1513416;2069673,1506221;2097225,1496392;2128571,1487143;2140085,1482878;2179883,1466906;2197230,1457078;2216620,1449706;2266622,1426978;2302339,1406707;2342136,1386436;2462551,1304736;2479122,1287778;2479899,1286307;2506431,1261736;2514595,1254364;2525450,1245301;2528881,1241465;2550310,1219351;2592150,1167136;2632968,1111237;2644959,1088508;2760525,1025237;2757465,1026466;2757465,1026466;2770164,988831;2769798,989918;2772771,992066;2781956,998209;2788078,995752;2788233,995280;2783997,996980;2773792,991451;2761069,919051;2760356,919074;2759065,919118;2759505,922038;2758486,937395;2754404,946609;2729913,969952;2723790,990224;2717667,996980;2707462,1026466;2696237,1049809;2683991,1072537;2676849,1090351;2668685,1108780;2675195,1102684;2680930,1089737;2686032,1071308;2698278,1048580;2709503,1025237;2719708,995752;2725831,988994;2731953,968723;2756445,945381;2740117,992680;2727872,1031994;2700319,1082365;2694869,1087469;2692538,1095112;2685012,1108166;2656439,1145637;2643173,1165294;2635009,1175737;2624804,1186794;2597253,1216280;2567659,1245151;2529902,1283851;2488063,1321936;2460511,1343436;2430917,1364321;2420712,1372921;2409488,1381521;2392139,1390121;2363767,1409031;2364586,1411007;2334993,1429435;2303358,1442950;2277847,1455235;2253680,1465867;2257438,1465678;2283970,1454007;2309482,1441721;2341116,1428207;2370710,1409778;2369689,1407321;2398262,1388279;2415610,1379679;2426835,1371079;2437040,1362479;2466633,1341593;2494185,1320093;2536025,1282007;2573781,1243308;2603375,1214436;2630927,1184951;2641132,1173894;2649296,1163451;2662562,1143794;2691135,1106323;2702360,1081137;2729913,1030766;2742158,991452;2758486,944152;2762167,935844;2759505,935552;2760525,920195;2782976,906067;2771093,935871;2771094,935871;2782977,906067;2792160,899924;2786037,907910;2784635,924648;2783997,940466;2773792,959368;2773792,961527;2786037,940466;2788078,907909;2792836,901704;2748280,873509;2741594,883024;2739096,896853;2735877,890392;2734699,891304;2738076,898081;2736035,907910;2740117,915895;2743281,915789;2741137,911595;2743178,901766;2748280,873509;2834000,856924;2836041,857538;2835020,883338;2836041,901152;2832979,933709;2829918,952137;2820733,979166;2817672,1001895;2802365,1043666;2788078,1079908;2762567,1086666;2764608,1082980;2768690,1057180;2783997,1030152;2796242,1025852;2796242,1025851;2809509,979166;2816651,957052;2822774,934324;2827877,912823;2829918,892552;2830938,875352;2832979,866138;2834000,856924;143723,572102;144231,572255;144279,572169;205290,484055;182840,509240;164472,518455;164428,519043;162651,542559;162703,542503;164472,519068;182840,509854;205290,484669;206055,484976;206438,484515;217535,430612;203248,436755;181819,463783;186721,466144;186881,465729;182840,463783;204269,436755;216920,431315;296111,395598;294822,396219;289350,408882;285906,415255;192024,518455;178757,543640;166512,569440;139980,623497;122632,660353;114468,687997;110387,702125;107325,716254;98141,754339;95079,777682;100182,802253;102573,788865;102223,784439;106305,758639;115488,720553;122773,715291;133350,672680;132837,665268;142918,647870;148917,633263;147123,635782;141000,634554;125693,660968;126714,675711;119570,703968;118550,708882;108346,716254;111407,702125;115488,687997;123652,660353;141000,623497;167533,569440;179778,543640;193044,518455;286926,415255;296111,395598;314480,334170;314479,334170;319581,336627;319581,336626;498359,246713;498163,246807;497568,247212;489233,252470;487126,254315;485749,255251;479794,260456;417546,304684;400198,316970;382850,329869;306141,380907;383870,329255;401218,316355;418566,304070;480814,259841;487126,254315;497568,247212;524263,204354;515456,206201;508906,207665;507347,208855;496121,214998;467548,226055;448160,238956;429792,251855;417546,258613;417130,258299;405556,266675;385911,281341;354278,302227;359379,305912;359477,305861;355297,302841;386931,281955;418566,258613;430812,251856;449180,238956;468568,226056;497141,214999;508367,208856;520612,206092;524478,205370;2002323,93371;2054366,107499;2076816,118556;2026814,103813;2002323,93371;1832926,48528;1873745,54056;1930890,71256;1832926,48528;1218609,44459;1197179,46071;1151258,49757;1106357,55899;1086969,59585;1064519,63271;1015393,69080;1006352,71257;944104,84156;882877,98899;840017,110571;811444,117328;741032,136985;707357,149885;674703,162785;622658,186127;573676,209470;526797,234088;530817,237113;540767,233005;549236,229205;579799,213156;628781,189813;680824,166470;713479,153570;747155,140670;817566,121013;845119,112413;887979,100742;949206,85999;1011454,73099;1037602,70008;1050234,67409;1222160,45082;1583551,31251;1605363,32557;1634957,38699;1612506,36857;1565565,31328;1583551,31251;1702307,26414;1744145,28256;1795169,40542;1731900,33785;1702307,26414;1360963,26260;1243099,30100;1161462,36856;1122685,42999;1089009,50371;1042068,54056;864507,95213;800219,112413;780829,116713;763482,122242;730827,132684;679804,148656;641027,167084;528776,219913;505318,232192;482368,244806;482855,245098;306315,369797;270599,399283;254271,417098;237944,433683;207330,468083;174029,499671;173655,500640;162430,519068;154266,527668;152225,528897;143169,547019;141000,557769;138960,573125;124673,598311;111407,623497;97120,660353;88956,694139;83855,727925;90997,704582;91659,702655;93038,693525;101202,659740;103758,660253;103980,659682;101203,659125;115489,622268;128755,597082;142976,572012;142021,571897;144062,556540;155287,527668;163451,519068;163725,518620;174676,500640;208351,468697;238965,434297;255292,417712;271620,399898;307336,370412;483876,245713;530817,219913;643068,167085;681845,148656;732868,132685;765523,122242;782871,116714;802260,112413;866549,95213;1044110,54057;1091051,50371;1124726,43000;1163503,36857;1245140,30100;1363004,26491;1457739,28404;1504337,0;1552299,1843;1601281,4914;1633936,9829;1655366,15971;1681898,12900;1721695,18428;1746186,22728;1745166,23343;1744145,27642;1702307,25800;1688021,23343;1673734,21500;1646181,17814;1618629,14128;1590056,11671;1558422,11671;1532910,11671;1493113,11671;1491243,11312;1473724,16585;1479846,22728;1541074,30100;1513827,30386;1514287,30407;1543115,30100;1567606,31943;1614547,37471;1636997,39314;1674755,44228;1713533,49143;1751289,54671;1789047,61428;1807415,64499;1825783,68185;1826020,68315;1839192,69683;1871113,76823;1875572,80890;1876807,81085;1905379,87842;1929871,93985;1954362,100742;1972730,106885;1984975,110571;1998241,114871;2043141,130228;2100287,152342;2129881,164628;2130738,164996;2145861,170527;2721749,822524;2721318,827665;2732973,828667;2744198,833581;2749301,850166;2768689,869824;2776854,870270;2776854,865524;2785149,851652;2785016,848939;2793180,832353;2804406,832353;2821753,825596;2823794,852624;2818692,865524;2812569,877810;2809508,898081;2808488,908524;2806447,918967;2802096,920713;2802365,921423;2806533,919750;2808488,909752;2809508,899310;2812569,879038;2818692,866752;2823794,853853;2831958,857539;2830938,866752;2828897,875967;2827876,893167;2825835,913438;2820733,934938;2814610,957666;2807467,979780;2794201,1026466;2781956,1030766;2766648,1057795;2762566,1083595;2760525,1087280;2743178,1115537;2738075,1117994;2716646,1148094;2739096,1117994;2744198,1115537;2711543,1171437;2694196,1176965;2690598,1181297;2691135,1181879;2695217,1176965;2712564,1171437;2700319,1192322;2677868,1216894;2666644,1229179;2654398,1241465;2645214,1250679;2631948,1268493;2617662,1285693;2595212,1304122;2572761,1321322;2573697,1320162;2548269,1340979;2493164,1377222;2482316,1387269;2493164,1377836;2548269,1341593;2506431,1379678;2484873,1393270;2467568,1400927;2466632,1401793;2455813,1406803;2455408,1408550;2407446,1438035;2356422,1466292;2354063,1467323;2337034,1480420;2296216,1498849;2258066,1516073;2257929,1516173;2296216,1499464;2337034,1481035;2303358,1501306;2275934,1512056;2256963,1516879;2256417,1517278;2236008,1525263;2228318,1527409;2208967,1536858;2190088,1544920;2161515,1555978;2152331,1556592;2142123,1559323;2140537,1560049;2153351,1557206;2162536,1556592;2125799,1573177;2102328,1580549;2078858,1587306;2062280,1588803;2059469,1589763;1981914,1610034;1977959,1610575;1954362,1619863;1967627,1622320;1918645,1635220;1922727,1626620;1906399,1630306;1891093,1633377;1859458,1639520;1855232,1636466;1840069,1638291;1821701,1640749;1783944,1646277;1782699,1646626;1818640,1641362;1837008,1638905;1852314,1637063;1858437,1640134;1890072,1633991;1905378,1630920;1921706,1627234;1917624,1635834;1874765,1648120;1872664,1647766;1843131,1654877;1818640,1659177;1781903,1664705;1766724,1663938;1734976,1667656;1733941,1669006;1649243,1678834;1629854,1675762;1613526,1675762;1584953,1681291;1559442,1682520;1533930,1683134;1531159,1682419;1507909,1684900;1479846,1681905;1480867,1681291;1485969,1676991;1462499,1675148;1473724,1671463;1507399,1670848;1540054,1670234;1586994,1670848;1619649,1669006;1680877,1661020;1721695,1655491;1752309,1654877;1754439,1654281;1724757,1654877;1683939,1660406;1622711,1668392;1590056,1670234;1543115,1669620;1510460,1670234;1476784,1670849;1477805,1668392;1484948,1662249;1799250,1630920;2012527,1582392;2068652,1564577;2100287,1554749;2132942,1544306;2194170,1522192;2243152,1499464;2334993,1456464;2360504,1444178;2384995,1431278;2421732,1411007;2437040,1395650;2459027,1383517;2459204,1382755;2438061,1394422;2422753,1409778;2386016,1430050;2361525,1442950;2336014,1455235;2244173,1498235;2195191,1520964;2133963,1543078;2101308,1553520;2069673,1563349;2013548,1581163;1800271,1629691;1485969,1661020;1462499,1661020;1459437,1656106;1434946,1655491;1412496,1661020;1347186,1661634;1299225,1660406;1275754,1659177;1252284,1656720;1266423,1647642;1263508,1648120;1210832,1642248;1208404,1642592;1107378,1631535;1067580,1626620;1032884,1622935;991046,1611263;939002,1599592;884918,1586692;894101,1582392;931859,1586692;948186,1595292;1004311,1605120;1115542,1622320;1143094,1625392;1172688,1628463;1205343,1632763;1241328,1637447;1244119,1637063;1277795,1640135;1278815,1638906;1327797,1640135;1335961,1640749;1411475,1640749;1466580,1641977;1531889,1638906;1540053,1638906;1543115,1643820;1607404,1638906;1650263,1632763;1674754,1630306;1690061,1629077;1723736,1624163;1751289,1620478;1778841,1616177;1829380,1610912;1835988,1609420;1782924,1614949;1755371,1619249;1727819,1622935;1694143,1627849;1678837,1629077;1654346,1631535;1588015,1635220;1543115,1637677;1534951,1637677;1469642,1640749;1414537,1639520;1339023,1639520;1330859,1638906;1299225,1630920;1281877,1637677;1281833,1637730;1296163,1632149;1327798,1640134;1278816,1638905;1279202,1638755;1247181,1635834;1209425,1630920;1176770,1626620;1147176,1623549;1119624,1620478;1008393,1603278;952268,1593449;935941,1584849;898183,1580549;842058,1563349;825731,1563964;767564,1546149;757359,1535092;759400,1534478;795117,1546149;830833,1557821;841037,1554135;799199,1537549;764503,1528335;716541,1511749;675722,1495778;611434,1479193;586943,1466907;592045,1465678;616536,1469978;565513,1438035;536940,1423907;510408,1409778;476733,1393193;427751,1360636;424390,1354313;414484,1348350;380810,1326236;376728,1315179;363461,1304122;361881,1302630;346113,1296136;315499,1269722;298152,1245151;296111,1245151;272641,1218122;250190,1191094;226719,1159766;205290,1127823;226719,1149322;248150,1176351;255292,1191094;258245,1193700;254611,1182327;245135,1171974;229709,1151094;211412,1132736;188962,1095880;169728,1058097;163412,1047083;135904,980987;123739,933005;123652,934324;124673,944152;129775,966881;135898,990224;125693,969952;118550,944152;110387,944152;105284,920809;98141,906067;92018,891938;74670,880881;69568,880881;64465,865524;62424,845867;66506,818224;68547,808396;72023,801655;70333,786282;72629,763553;76711,758946;76711,756182;68547,765396;61404,759253;48138,748196;45715,739443;45077,740210;40995,764782;37933,789353;34872,808396;34872,847709;35892,867981;37933,888252;28750,907295;26709,907295;20586,870438;20586,832353;25688,802867;34868,808393;26709,802253;24668,780139;26709,746353;27729,737139;30791,721782;43036,694139;49138,675776;47118,671411;39974,695982;27729,723625;24668,738982;23647,748196;21606,781981;23647,804096;18545,833581;18545,871667;24668,908524;26709,908524;39974,943538;47118,972409;62424,1001895;86533,1065300;88637,1077452;93039,1077452;115489,1110008;123653,1126594;108346,1112465;92018,1090351;90998,1096494;82120,1079928;75691,1080523;68547,1066395;44056,1032609;28750,1002509;27729,977323;20586,947838;15483,918352;4259,896853;11401,782596;18545,753110;12422,737139;24668,692911;27729,682468;35892,646839;57323,621039;52220,656054;57320,650052;60383,635705;61404,619811;70588,599539;84875,568825;102223,537497;103522,536617;111408,511697;122632,493883;135899,479140;162431,448426;183860,420783;214474,385155;236924,369797;255292,348298;270600,334784;286927,329869;291009,326184;307336,306527;338970,284413;339831,293655;337524,297540;370604,277041;386931,264142;408361,251856;410208,253091;409382,252470;435914,236498;462446,221756;491019,203327;530817,185513;573676,166470;599302,155709;616536,146199;647150,135142;679804,124699;684127,123361;695239,116790;713480,108728;733507,102585;747674,100622;750216,99513;1027781,31942;1038080,30594;1066559,24571;1086203,22190;1096446,22138;1100235,21500;1332900,3071;1398974,2918;1469642,3685;1470957,4279;1505358,1843;1536992,4914;1568627,8599;1584948,10833;1567606,7985;1535971,4300;1504337,1229;15043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0" o:spid="_x0000_s1028" style="position:absolute;left:6499;width:20954;height:2295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139249,2283091;1129456,2288945;1130043,2289224;1220677,2223666;1189014,2232035;1141518,2238730;1139257,2232035;1172428,2228688;1220677,2223666;1303039,2214905;1301106,2215511;1302097,2215297;712178,2202325;745726,2211949;760051,2212786;800006,2234546;818100,2238730;819231,2239150;823377,2234546;839209,2239568;855041,2243752;886235,2251806;886704,2251285;922891,2257980;940230,2261327;957569,2263001;993002,2264675;1041251,2263838;1043345,2263838;1048036,2260908;1058591,2257142;1069333,2256933;1076684,2257979;1078663,2263838;1095531,2263838;1090254,2272207;1087238,2276392;1077437,2281413;1059344,2281413;1035974,2279739;985463,2278066;947769,2274718;914597,2269697;881426,2263838;830916,2255469;791714,2241242;792167,2240876;769097,2232873;748742,2222830;725372,2214461;701247,2205254;712178,2202325;1155956,2184382;1144438,2186333;1064778,2190799;1091007,2194374;1097793,2192700;1144534,2186842;1152226,2185182;1227527,2172256;1188404,2178884;1201829,2179310;1221148,2175335;1370340,2170320;1247634,2206596;1309730,2191236;583641,2153366;670337,2194374;701247,2205254;724617,2214460;747988,2222829;768343,2232872;763820,2237057;751757,2234546;708786,2216971;687677,2207764;666568,2197722;638674,2186842;614550,2175125;595703,2164245;583641,2153366;619074,2132444;660537,2155877;655260,2159225;607012,2133280;619074,2132444;466034,2075534;517298,2107336;527853,2120727;503728,2106499;485635,2093946;466034,2075534;555928,2054059;555935,2054297;558482,2057717;558762,2056284;1656901,1999122;1654163,1999375;1608929,2035362;1564450,2062143;1532786,2083065;1515447,2091435;1497354,2099804;1475491,2112358;1458905,2123237;1434781,2134117;1409903,2144160;1403117,2151692;1392563,2155877;1366177,2160898;1332252,2172615;1301343,2183495;1267417,2194375;1225200,2206091;1165643,2216971;1164135,2219482;1135499,2227429;1136242,2227851;1168042,2219025;1168658,2216971;1228216,2206091;1270434,2194375;1304358,2183495;1335268,2172615;1369193,2160898;1395579,2155877;1377717,2167775;1378239,2167594;1397087,2155040;1407642,2150856;1408344,2150639;1412918,2144997;1437797,2134954;1461922,2124074;1478507,2113194;1500369,2100641;1518463,2092272;1530870,2086284;1537310,2081392;1568974,2060469;1613453,2033688;364130,1987548;366992,1990274;367969,1990826;1661960,1965701;1661702,1965898;1661702,1966137;1662900,1966327;1663209,1965898;1678247,1953208;1673796,1956622;1673010,1957529;1676062,1955361;302574,1911053;331045,1948266;308471,1918194;1731625,1911029;1731558,1911055;1731059,1914847;1718997,1929912;1704673,1947486;1705537,1947265;1718997,1930748;1731059,1915684;1731625,1911029;376261,1892183;377753,1894200;377829,1893924;264746,1873001;284347,1887229;285310,1888487;294241,1890681;314502,1911499;342396,1936606;354458,1955018;361243,1964224;389891,1991005;381598,1998537;354919,1965628;353705,1965898;353705,1965898;378952,1997040;381598,1998537;389892,1991005;461511,2053773;447187,2058795;452464,2062980;431355,2063816;417785,2053773;404969,2042894;373306,2013602;343904,1984310;316764,1955018;303948,1940791;291886,1925727;296409,1919031;311487,1934096;328073,1948323;348427,1972594;350157,1974241;328073,1948323;312241,1934096;297163,1919031;280577,1896434;264746,1873001;1925563,1739933;1925181,1740115;1916946,1762053;1917648,1635085;1897669,1667121;1887868,1687207;1878068,1705619;1854697,1739933;1834343,1774246;1816249,1801864;1814740,1802888;1813505,1804918;1815495,1803538;1833588,1775920;1853944,1741607;1877314,1707294;1887115,1688882;1896915,1668796;1917270,1636156;1977864,1632180;1971550,1647873;1957980,1678002;1971550,1647873;1977864,1632180;1995675,1623603;1985874,1656242;1968535,1691392;1951195,1727380;1935364,1749976;1945918,1726542;1954965,1703109;1961750,1690556;1970796,1673818;1979089,1657079;1995675,1623603;1946878,1551863;1928578,1587615;1928242,1588475;1946672,1552465;1956914,1470888;1934920,1537597;1888654,1642581;1881880,1654470;1881837,1654568;1866005,1684697;1850174,1717337;1832081,1742444;1817003,1770899;1728044,1882207;1698642,1909826;1695821,1912206;1694604,1913574;1682310,1924700;1672256,1937443;1635315,1968409;1629527,1972468;1613805,1986697;1611534,1988334;1608175,1991843;1578774,2013602;1549372,2033688;1546007,2035582;1526099,2049936;1519927,2053392;1513939,2057958;1493584,2070512;1474566,2078792;1432177,2102527;1332730,2143702;1263431,2163483;1319436,2151692;1329991,2149181;1363915,2135790;1385024,2128259;1418949,2109009;1457397,2093945;1482031,2083221;1492831,2076370;1502630,2073023;1516201,2064653;1519766,2061902;1529017,2052100;1549372,2038710;1572529,2026108;1581035,2020297;1610437,1998537;1623253,1985147;1637577,1975104;1674517,1944139;1700904,1916520;1730305,1888903;1819264,1777593;1831507,1754489;1832081,1752486;1851682,1719010;1857713,1708967;1865732,1696619;1868267,1691392;1884099,1661263;1915008,1590126;1945164,1513968;1954022,1483001;2039400,1396800;2037138,1398474;2037138,1398474;2046521,1347200;2046250,1348680;2048446,1351607;2055232,1359976;2059755,1356629;2059869,1355986;2056740,1358302;2049201,1350770;2039801,1252130;2039275,1252162;2038321,1252221;2038646,1256200;2037893,1277123;2034877,1289676;2016784,1321478;2012260,1349097;2007737,1358302;2000198,1398474;1991905,1430277;1982858,1461243;1977582,1485513;1971550,1510620;1976360,1502314;1980597,1484675;1984366,1459568;1993413,1428603;2001706,1396800;2009245,1356629;2013768,1347422;2018292,1319805;2036385,1288002;2024323,1352444;2015276,1406006;1994921,1474632;1990894,1481586;1989172,1491999;1983613,1509783;1962504,1560834;1952703,1587615;1946672,1601843;1939133,1616908;1918778,1657079;1896915,1696414;1869022,1749139;1838112,1801028;1817757,1830319;1795894,1858774;1788355,1870491;1780063,1882207;1767246,1893924;1746285,1919688;1746891,1922379;1725028,1947486;1701657,1965898;1682811,1982636;1664956,1997121;1667733,1996864;1687334,1980963;1706182,1964224;1729552,1945812;1751415,1920705;1750661,1917358;1771769,1891414;1784586,1879697;1792878,1867980;1800417,1856264;1822280,1827809;1842635,1798516;1873545,1746628;1901438,1693903;1923302,1654568;1943656,1614397;1951195,1599332;1957226,1585105;1967027,1558324;1988136,1507272;1996428,1472959;2016784,1404333;2025830,1350771;2037893,1286328;2040612,1275009;2038646,1274612;2039400,1253689;2055985,1234440;2047206,1275047;2047207,1275047;2055986,1234441;2062771,1226071;2058247,1236951;2058247,1236951;2057210,1259756;2056740,1281307;2049201,1307059;2049201,1310001;2058247,1281307;2059755,1236950;2063270,1228497;2030353,1190083;2025413,1203047;2023568,1221887;2021190,1213085;2020320,1214328;2022815,1223561;2021307,1236951;2024323,1247831;2026660,1247686;2025076,1241972;2026584,1228581;2030353,1190083;2093680,1167487;2095188,1168324;2094434,1203474;2095188,1227745;2092926,1272100;2090665,1297208;2083880,1334032;2081618,1364998;2070310,1421908;2059755,1471285;2040908,1480491;2042416,1475470;2045432,1440320;2056740,1403496;2065786,1397638;2065786,1397637;2075587,1334032;2080864,1303903;2085387,1272938;2089157,1243646;2090665,1216028;2091418,1192595;2092926,1180040;2093680,1167487;106178,779441;106554,779649;106589,779532;151663,659484;135077,693797;121507,706351;121475,707152;120162,739191;120200,739115;121507,707187;135077,694633;151663,660321;152228,660739;152510,660111;160709,586673;150154,595042;134323,631866;137945,635082;138063,634517;135077,631866;150908,595042;160254,587631;218758,538969;217806,539815;213764,557068;211219,565750;141862,706351;132061,740664;123014,775814;103413,849462;90597,899676;84566,937338;81551,956586;79289,975836;72504,1027724;70242,1059526;74012,1093003;75778,1074762;75519,1068732;78535,1033582;85320,981694;90701,974525;98515,916471;98136,906372;105584,882669;110016,862768;108691,866200;104167,864526;92859,900514;93613,920600;88335,959097;87582,965793;80043,975836;82304,956586;85320,937338;91351,899676;104167,849462;123768,775814;132815,740664;142615,706351;211973,565750;218758,538969;232329,455278;232328,455278;236097,458626;236097,458625;368174,336125;368029,336254;367590,336805;361431,343969;359875,346484;358858,347759;354458,354849;308472,415107;295655,431845;282839,449420;226192,518925;283593,448583;296409,431008;309225,414269;355212,354012;359875,346484;367590,336805;387311,278415;380805,280932;375965,282926;374814,284548;366521,292917;345412,307982;331088,325557;317518,343132;308472,352338;308164,351911;299613,363323;285101,383304;261730,411759;265499,416780;265572,416709;262484,412596;285854,384141;309225,352338;318272,343133;331842,325557;346165,307982;367274,292918;375567,284549;384614,280783;387470,279799;1479261,127210;1517709,146459;1534294,161523;1497354,141437;1479261,127210;1354115,66115;1384271,73647;1426488,97081;1354115,66115;900275,60571;884443,62768;850517,67789;817346,76158;803023,81180;786437,86201;750144,94116;743465,97081;697478,114656;652245,134742;620582,150644;599473,159849;547454,186630;522576,204206;498452,221780;460003,253583;423816,285385;389183,318925;392153,323047;399503,317450;405759,312273;428339,290407;464526,258604;502974,226802;527099,209226;551977,191652;603995,164871;624351,153154;656014,137252;701247,117166;747234,99592;766552,95379;775883,91839;902898,61421;1169883,42577;1185997,44356;1207861,52725;1191275,50215;1156596,42682;1169883,42577;1257617,35987;1288526,38497;1326221,55235;1279480,46030;1257617,35987;1005442,35778;918367,41008;858056,50214;829408,58583;804530,68626;769851,73647;638674,129720;591179,153154;576855,159012;564039,166544;539915,180771;502221,202531;473573,227638;390645,299612;373315,316342;356360,333527;356720,333926;226297,503818;199911,543990;187849,568261;175786,590857;153170,637724;128568,680760;128292,682080;119999,707187;113967,718904;112460,720578;105769,745267;104167,759913;102659,780835;92105,815149;82304,849462;71750,899676;65719,945707;61949,991736;67226,959934;67715,957309;68734,944870;74765,898840;76654,899539;76818,898762;74766,898003;85320,847788;95121,813474;105627,779319;104922,779162;106429,758239;114722,718904;120753,707187;120955,706576;129046,682080;153924,638561;176541,591694;188603,569098;200665,544827;227052,504656;357474,334764;392153,299613;475081,227639;503728,202532;541423,180772;565547,166544;578364,159013;592687,153154;640183,129720;771359,73648;806038,68627;830916,58584;859564,50215;919875,41008;1006949,36091;1076937,38698;1111363,0;1146795,2510;1182982,6695;1207106,13391;1222938,21760;1242539,17575;1271941,25107;1290034,30965;1289281,31803;1288526,37660;1257617,35150;1247063,31803;1236508,29291;1216153,24270;1195798,19248;1174689,15901;1151319,15901;1132472,15901;1103070,15901;1101689,15411;1088746,22596;1093269,30965;1138503,41008;1118374,41398;1118713,41427;1140011,41008;1158104,43519;1192783,51051;1209368,53562;1237263,60257;1265910,66953;1293804,74484;1321698,83691;1335268,87875;1348838,92896;1349013,93074;1358744,94937;1382327,104665;1385621,110206;1386533,110472;1407642,119678;1425735,128047;1443828,137253;1457398,145622;1466445,150644;1476245,156501;1509416,177425;1551634,207553;1573497,224292;1574130,224793;1585303,232329;2010753,1120620;2010434,1127624;2019045,1128989;2027337,1135685;2031107,1158281;2045431,1185062;2051463,1185671;2051463,1179204;2057591,1160305;2057493,1156608;2063524,1134011;2071817,1134011;2084633,1124805;2086141,1161629;2082372,1179204;2077848,1195942;2075586,1223561;2074833,1237788;2073325,1252016;2070110,1254395;2070310,1255362;2073389,1253083;2074833,1239461;2075586,1225234;2077848,1197616;2082372,1180878;2086141,1163303;2092172,1168325;2091418,1180878;2089911,1193432;2089156,1216865;2087649,1244483;2083880,1273775;2079356,1304740;2074079,1334869;2064278,1398474;2055232,1404333;2043923,1441157;2040907,1476307;2039400,1481329;2026584,1519826;2022814,1523174;2006983,1564182;2023568,1523174;2027337,1519826;2003213,1595985;1990397,1603517;1987739,1609419;1988136,1610212;1991152,1603516;2003967,1595985;1994921,1624439;1978335,1657916;1970043,1674654;1960996,1691392;1954211,1703945;1944410,1728216;1933856,1751650;1917270,1776757;1900685,1800190;1901376,1798610;1882591,1826971;1841881,1876349;1833865,1890039;1841881,1877186;1882591,1827808;1851682,1879696;1835755,1898213;1822970,1908647;1822280,1909826;1814286,1916652;1813987,1919031;1778554,1959203;1740860,1997701;1739116,1999105;1726536,2016949;1696381,2042056;1668196,2065522;1668095,2065659;1696381,2042894;1726536,2017787;1701657,2045404;1681397,2060050;1667381,2066622;1666979,2067165;1651901,2078044;1646219,2080967;1631924,2093841;1617976,2104825;1596867,2119889;1590083,2120727;1582541,2124448;1581368,2125435;1590836,2121563;1597622,2120727;1570482,2143323;1553142,2153367;1535803,2162572;1523555,2164612;1521478,2165920;1464183,2193537;1461261,2194275;1443828,2206928;1453628,2210276;1417442,2227851;1420457,2216134;1408395,2221156;1397087,2225340;1373716,2233709;1370594,2229549;1359392,2232035;1345822,2235383;1317928,2242915;1317009,2243390;1343561,2236219;1357131,2232872;1368439,2230361;1372962,2234546;1396333,2226176;1407641,2221992;1419703,2216971;1416687,2228688;1385024,2245426;1383472,2244943;1361654,2254631;1343561,2260490;1316421,2268022;1305207,2266976;1281752,2272043;1280987,2273881;1218415,2287271;1204091,2283086;1192029,2283086;1170920,2290619;1152073,2292293;1133225,2293129;1131178,2292156;1114002,2295536;1093269,2291455;1094024,2290619;1097793,2284760;1080454,2282250;1088746,2277228;1113625,2276391;1137749,2275554;1172427,2276391;1196552,2273881;1241785,2263000;1271941,2255469;1294557,2254631;1296131,2253820;1274203,2254632;1244047,2262164;1198814,2273044;1174689,2275554;1140011,2274718;1115886,2275554;1091007,2276392;1091762,2273044;1097039,2264675;1329236,2221992;1486799,2155877;1528263,2131606;1551634,2118216;1575758,2103989;1620992,2073860;1657178,2042894;1725028,1984310;1743875,1967572;1761969,1949997;1789109,1922379;1800417,1901457;1816661,1884927;1816792,1883888;1801172,1899783;1789863,1920705;1762723,1948324;1744629,1965898;1725783,1982636;1657933,2041220;1621746,2072186;1576513,2102315;1552388,2116542;1529017,2129932;1487554,2154203;1329991,2220318;1097793,2263001;1080454,2263001;1078192,2256306;1060098,2255469;1043513,2263001;995264,2263838;959832,2262164;942492,2260490;925153,2257142;935597,2244775;933445,2245426;894529,2237426;892735,2237894;818100,2222830;788698,2216134;763066,2211113;732157,2195211;693708,2179310;653753,2161735;660537,2155877;688432,2161735;700494,2173452;741957,2186842;824132,2210276;844486,2214461;866349,2218645;890474,2224503;917059,2230885;919121,2230361;943999,2234546;944753,2232873;980940,2234546;986971,2235383;1042759,2235383;1083469,2237057;1131717,2232873;1137749,2232873;1140011,2239568;1187505,2232873;1219169,2224503;1237262,2221156;1248571,2219482;1273449,2212787;1293804,2207765;1314159,2201907;1351495,2194733;1356377,2192701;1317175,2200233;1296819,2206091;1276465,2211113;1251586,2217808;1240278,2219482;1222185,2222830;1173182,2227851;1140011,2231199;1133979,2231199;1085731,2235383;1045021,2233709;989233,2233709;983202,2232873;959832,2221992;947015,2231199;946983,2231271;957569,2223666;980940,2234546;944754,2232872;945039,2232667;921383,2228688;893489,2221992;869365,2216134;847502,2211949;827147,2207765;744973,2184332;703509,2170941;691447,2159225;663553,2153366;622089,2129932;610027,2130770;567055,2106499;559516,2091435;561024,2090598;587410,2106499;613796,2122401;621335,2117379;590426,2094782;564794,2082229;529361,2059632;499205,2037872;451710,2015276;433617,1998538;437386,1996864;455479,2002722;417785,1959203;396676,1939955;377075,1920705;352197,1898109;316010,1853752;313528,1845138;306209,1837014;281332,1806886;278316,1791821;268515,1776757;267348,1774725;255699,1765877;233082,1729890;220266,1696414;218758,1696414;201419,1659590;184834,1622766;167494,1580084;151663,1536564;167494,1565856;183326,1602680;188603,1622766;190783,1626316;188099,1610822;181098,1596717;169702,1568269;156185,1543259;139600,1493044;125392,1441573;120724,1426563;100402,1336513;91415,1271141;91351,1272938;92105,1286328;95874,1317294;100397,1349097;92859,1321478;87582,1286328;81551,1286328;77781,1254526;72504,1234440;67981,1215192;55164,1200127;51395,1200127;47625,1179204;46117,1152423;49133,1114762;50641,1101372;53208,1092187;51960,1071243;53656,1040277;56672,1034001;56672,1030234;50641,1042788;45364,1034419;35563,1019355;33773,1007429;33302,1008475;30286,1041951;28024,1075427;25763,1101372;25763,1154933;26516,1182552;28024,1210169;21239,1236114;19732,1236114;15208,1185899;15208,1134011;18977,1093839;25760,1101368;19732,1093003;18224,1062874;19732,1016844;20485,1004291;22747,983367;31794,945707;36301,920688;34809,914741;29532,948217;20485,985879;18224,1006801;17470,1019355;15962,1065384;17470,1095513;13701,1135685;13701,1187573;18224,1237788;19732,1237788;29532,1285492;34809,1324826;46117,1364998;63928,1451383;65483,1467938;68735,1467938;85320,1512294;91352,1534891;80043,1515641;67981,1485513;67227,1493882;60668,1471311;55918,1472122;50641,1452874;32547,1406843;21239,1365835;20485,1331521;15208,1291350;11439,1251178;3146,1221887;8423,1066222;13701,1026050;9177,1004291;18224,944033;20485,929805;26516,881264;42348,846114;38579,893819;42347,885642;44610,866096;45364,844440;52149,816822;62703,774977;75519,732295;76480,731095;82305,697145;90597,672874;100398,652788;119999,610943;135831,573282;158447,524741;175033,503818;188603,474527;199912,456115;211974,449420;214989,444398;227052,417617;250422,387488;251058,400081;249353,405374;273792,377445;285854,359871;301686,343133;303050,344815;302440,343969;322042,322209;341643,302124;362752,277016;392153,252746;423816,226802;442748,212140;455479,199183;478096,184119;502221,169892;505414,168069;513624,159117;527099,148132;541895,139763;552361,137089;554239,135578;759296,43518;766904,41682;787944,33475;802457,30232;810024,30161;812823,29291;984709,4184;1033524,3975;1085731,5021;1086703,5830;1112117,2510;1135487,6694;1158858,11716;1170916,14759;1158104,10879;1134733,5858;1111363,1674;11113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41" o:spid="_x0000_s1029" style="position:absolute;left:32959;top:5554;width:32457;height:402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" fillcolor="#0070c0" stroked="f" strokeweight="2pt"/>
              <v:shape id="Forma Livre: Forma 42" o:spid="_x0000_s1030" style="position:absolute;left:28445;top:751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b050" stroked="f"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3" o:spid="_x0000_s1031" style="position:absolute;left:56959;top:10659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4" o:spid="_x0000_s1032" style="position:absolute;left:59340;top:109547;width:16974;height:1675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yellow" stroked="f"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5" o:spid="_x0000_s1033" style="position:absolute;left:25972;top:17231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yellow" stroked="f"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6" o:spid="_x0000_s1034" style="position:absolute;left:66770;top:105071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7" o:spid="_x0000_s1035" style="position:absolute;left:35926;top:12890;width:3036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8" o:spid="_x0000_s1036" style="position:absolute;left:70199;top:10802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8ACB1E3" wp14:editId="2A84CA19">
              <wp:simplePos x="0" y="0"/>
              <wp:positionH relativeFrom="column">
                <wp:posOffset>2809803</wp:posOffset>
              </wp:positionH>
              <wp:positionV relativeFrom="paragraph">
                <wp:posOffset>-181155</wp:posOffset>
              </wp:positionV>
              <wp:extent cx="3774440" cy="715993"/>
              <wp:effectExtent l="0" t="0" r="16510" b="27305"/>
              <wp:wrapNone/>
              <wp:docPr id="288" name="Caixa de Texto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715993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B5E8EEF" w14:textId="1FE528BD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Triagem de Atendimento</w:t>
                          </w:r>
                        </w:p>
                        <w:p w14:paraId="4AB9D250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HISTÓRIA - DFCH/PROGRAD, </w:t>
                          </w:r>
                        </w:p>
                        <w:p w14:paraId="459E1AD3" w14:textId="2BFBAECE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Campu Marco Zero do Equador, Macapá/AP.</w:t>
                          </w:r>
                        </w:p>
                        <w:p w14:paraId="5CC1F190" w14:textId="716DDF76" w:rsidR="00890F3B" w:rsidRDefault="00890F3B" w:rsidP="002B11C5">
                          <w:pPr>
                            <w:spacing w:before="0"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2B11C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Período Letivo</w:t>
                          </w:r>
                          <w:r w:rsidRPr="002B11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2020.1 -  </w:t>
                          </w:r>
                          <w:r w:rsidRPr="002B11C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Orçamento/Exercicio</w:t>
                          </w:r>
                          <w:r w:rsidRPr="002B11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2021</w:t>
                          </w:r>
                        </w:p>
                        <w:p w14:paraId="175D1887" w14:textId="77777777" w:rsidR="00890F3B" w:rsidRDefault="00890F3B" w:rsidP="002B11C5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CB1E3" id="_x0000_t202" coordsize="21600,21600" o:spt="202" path="m,l,21600r21600,l21600,xe">
              <v:stroke joinstyle="miter"/>
              <v:path gradientshapeok="t" o:connecttype="rect"/>
            </v:shapetype>
            <v:shape id="Caixa de Texto 288" o:spid="_x0000_s1028" type="#_x0000_t202" style="position:absolute;margin-left:221.25pt;margin-top:-14.25pt;width:297.2pt;height:56.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" filled="f" strokecolor="white [3212]" strokeweight=".5pt">
              <v:textbox>
                <w:txbxContent>
                  <w:p w14:paraId="0B5E8EEF" w14:textId="1FE528BD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Triagem de Atendimento</w:t>
                    </w:r>
                  </w:p>
                  <w:p w14:paraId="4AB9D250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HISTÓRIA - DFCH/PROGRAD, </w:t>
                    </w:r>
                  </w:p>
                  <w:p w14:paraId="459E1AD3" w14:textId="2BFBAECE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Campu Marco Zero do Equador, Macapá/AP.</w:t>
                    </w:r>
                  </w:p>
                  <w:p w14:paraId="5CC1F190" w14:textId="716DDF76" w:rsidR="00890F3B" w:rsidRDefault="00890F3B" w:rsidP="002B11C5">
                    <w:pPr>
                      <w:spacing w:before="0"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2B11C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Período Letivo</w:t>
                    </w:r>
                    <w:r w:rsidRPr="002B11C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2020.1 -  </w:t>
                    </w:r>
                    <w:r w:rsidRPr="002B11C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Orçamento/Exercicio</w:t>
                    </w:r>
                    <w:r w:rsidRPr="002B11C5">
                      <w:rPr>
                        <w:rFonts w:ascii="Arial" w:hAnsi="Arial" w:cs="Arial"/>
                        <w:sz w:val="18"/>
                        <w:szCs w:val="18"/>
                      </w:rPr>
                      <w:t>: 2021</w:t>
                    </w:r>
                  </w:p>
                  <w:p w14:paraId="175D1887" w14:textId="77777777" w:rsidR="00890F3B" w:rsidRDefault="00890F3B" w:rsidP="002B11C5">
                    <w:pPr>
                      <w:spacing w:before="0" w:after="0" w:line="36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1" locked="0" layoutInCell="1" allowOverlap="1" wp14:anchorId="743143CD" wp14:editId="1143F0E0">
          <wp:simplePos x="0" y="0"/>
          <wp:positionH relativeFrom="column">
            <wp:posOffset>35967</wp:posOffset>
          </wp:positionH>
          <wp:positionV relativeFrom="paragraph">
            <wp:posOffset>-325502</wp:posOffset>
          </wp:positionV>
          <wp:extent cx="2775585" cy="1032510"/>
          <wp:effectExtent l="0" t="0" r="5715" b="0"/>
          <wp:wrapNone/>
          <wp:docPr id="4" name="Imagem 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5585" cy="1032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bidi="pt-BR"/>
      </w:rPr>
      <w:t xml:space="preserve"> </w:t>
    </w:r>
  </w:p>
  <w:p w14:paraId="62F3D32F" w14:textId="77777777" w:rsidR="00890F3B" w:rsidRDefault="00890F3B" w:rsidP="002B11C5">
    <w:pPr>
      <w:pStyle w:val="Cabealho"/>
      <w:rPr>
        <w:lang w:val="pt-BR"/>
      </w:rPr>
    </w:pPr>
  </w:p>
  <w:p w14:paraId="3EF98F6F" w14:textId="77777777" w:rsidR="00890F3B" w:rsidRDefault="00890F3B" w:rsidP="002B11C5">
    <w:pPr>
      <w:pStyle w:val="Cabealho"/>
    </w:pPr>
  </w:p>
  <w:p w14:paraId="07007B9B" w14:textId="4834CF04" w:rsidR="00890F3B" w:rsidRDefault="00890F3B" w:rsidP="002B11C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E8B6571" wp14:editId="110A037F">
              <wp:simplePos x="0" y="0"/>
              <wp:positionH relativeFrom="column">
                <wp:posOffset>3783965</wp:posOffset>
              </wp:positionH>
              <wp:positionV relativeFrom="paragraph">
                <wp:posOffset>38735</wp:posOffset>
              </wp:positionV>
              <wp:extent cx="2755900" cy="446405"/>
              <wp:effectExtent l="0" t="0" r="25400" b="10795"/>
              <wp:wrapNone/>
              <wp:docPr id="31" name="Caixa de Text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265" cy="445770"/>
                      </a:xfrm>
                      <a:prstGeom prst="rect">
                        <a:avLst/>
                      </a:prstGeom>
                      <a:solidFill>
                        <a:schemeClr val="lt1">
                          <a:alpha val="38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982A624" w14:textId="60CD1D6C" w:rsidR="00890F3B" w:rsidRDefault="00890F3B" w:rsidP="002B11C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Coordenador(a): </w:t>
                          </w:r>
                          <w:r w:rsidRPr="002B11C5">
                            <w:rPr>
                              <w:rFonts w:ascii="AR BERKLEY" w:hAnsi="AR BERKLEY" w:cs="Arial"/>
                              <w:i/>
                              <w:iCs/>
                              <w:sz w:val="20"/>
                              <w:szCs w:val="20"/>
                            </w:rPr>
                            <w:t>Edinaldo Pinheiro Nunes</w:t>
                          </w:r>
                        </w:p>
                        <w:p w14:paraId="542CAEA2" w14:textId="77777777" w:rsidR="00890F3B" w:rsidRDefault="00890F3B" w:rsidP="002B11C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Vice: </w:t>
                          </w:r>
                          <w:r w:rsidRPr="002B11C5">
                            <w:rPr>
                              <w:rFonts w:ascii="AR BERKLEY" w:hAnsi="AR BERKLEY" w:cs="Arial"/>
                              <w:sz w:val="20"/>
                              <w:szCs w:val="20"/>
                            </w:rPr>
                            <w:t>Marquinhos Silva Albuquerque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8B6571" id="Caixa de Texto 31" o:spid="_x0000_s1029" type="#_x0000_t202" style="position:absolute;margin-left:297.95pt;margin-top:3.05pt;width:217pt;height:35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" fillcolor="white [3201]" strokecolor="white [3212]" strokeweight=".5pt">
              <v:fill opacity="24929f"/>
              <v:textbox>
                <w:txbxContent>
                  <w:p w14:paraId="6982A624" w14:textId="60CD1D6C" w:rsidR="00890F3B" w:rsidRDefault="00890F3B" w:rsidP="002B11C5">
                    <w:pPr>
                      <w:spacing w:before="0"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Coordenador(a): </w:t>
                    </w:r>
                    <w:r w:rsidRPr="002B11C5">
                      <w:rPr>
                        <w:rFonts w:ascii="AR BERKLEY" w:hAnsi="AR BERKLEY" w:cs="Arial"/>
                        <w:i/>
                        <w:iCs/>
                        <w:sz w:val="20"/>
                        <w:szCs w:val="20"/>
                      </w:rPr>
                      <w:t>Edinaldo Pinheiro Nunes</w:t>
                    </w:r>
                  </w:p>
                  <w:p w14:paraId="542CAEA2" w14:textId="77777777" w:rsidR="00890F3B" w:rsidRDefault="00890F3B" w:rsidP="002B11C5">
                    <w:pPr>
                      <w:spacing w:before="0"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Vice: </w:t>
                    </w:r>
                    <w:r w:rsidRPr="002B11C5">
                      <w:rPr>
                        <w:rFonts w:ascii="AR BERKLEY" w:hAnsi="AR BERKLEY" w:cs="Arial"/>
                        <w:sz w:val="20"/>
                        <w:szCs w:val="20"/>
                      </w:rPr>
                      <w:t>Marquinhos Silva Albuquerque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8B1F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1E81368"/>
    <w:multiLevelType w:val="hybridMultilevel"/>
    <w:tmpl w:val="7E502E2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F171F1"/>
    <w:multiLevelType w:val="hybridMultilevel"/>
    <w:tmpl w:val="D0DE7FBE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gose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21323A"/>
    <w:multiLevelType w:val="hybridMultilevel"/>
    <w:tmpl w:val="3014B564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21"/>
  </w:num>
  <w:num w:numId="3">
    <w:abstractNumId w:val="22"/>
  </w:num>
  <w:num w:numId="4">
    <w:abstractNumId w:val="12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5"/>
  </w:num>
  <w:num w:numId="28">
    <w:abstractNumId w:val="11"/>
  </w:num>
  <w:num w:numId="29">
    <w:abstractNumId w:val="33"/>
  </w:num>
  <w:num w:numId="30">
    <w:abstractNumId w:val="26"/>
  </w:num>
  <w:num w:numId="31">
    <w:abstractNumId w:val="41"/>
  </w:num>
  <w:num w:numId="32">
    <w:abstractNumId w:val="35"/>
  </w:num>
  <w:num w:numId="33">
    <w:abstractNumId w:val="19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0"/>
  </w:num>
  <w:num w:numId="40">
    <w:abstractNumId w:val="30"/>
  </w:num>
  <w:num w:numId="41">
    <w:abstractNumId w:val="23"/>
  </w:num>
  <w:num w:numId="42">
    <w:abstractNumId w:val="31"/>
  </w:num>
  <w:num w:numId="43">
    <w:abstractNumId w:val="36"/>
  </w:num>
  <w:num w:numId="44">
    <w:abstractNumId w:val="39"/>
  </w:num>
  <w:num w:numId="45">
    <w:abstractNumId w:val="15"/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217"/>
    <w:rsid w:val="00002E0C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559F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514BE"/>
    <w:rsid w:val="00270D66"/>
    <w:rsid w:val="00275260"/>
    <w:rsid w:val="00276FA1"/>
    <w:rsid w:val="00285B87"/>
    <w:rsid w:val="00291B4A"/>
    <w:rsid w:val="002B11C5"/>
    <w:rsid w:val="002C114C"/>
    <w:rsid w:val="002C35FB"/>
    <w:rsid w:val="002C3D7E"/>
    <w:rsid w:val="002E4F42"/>
    <w:rsid w:val="00311650"/>
    <w:rsid w:val="00315294"/>
    <w:rsid w:val="0032131A"/>
    <w:rsid w:val="003310BF"/>
    <w:rsid w:val="00333DF8"/>
    <w:rsid w:val="003448DB"/>
    <w:rsid w:val="00352B99"/>
    <w:rsid w:val="00354C22"/>
    <w:rsid w:val="00357641"/>
    <w:rsid w:val="00360B6E"/>
    <w:rsid w:val="00361588"/>
    <w:rsid w:val="00361DEE"/>
    <w:rsid w:val="003622FB"/>
    <w:rsid w:val="00394EF4"/>
    <w:rsid w:val="003B657D"/>
    <w:rsid w:val="003E5EB5"/>
    <w:rsid w:val="003F1BF1"/>
    <w:rsid w:val="00405C0D"/>
    <w:rsid w:val="00410612"/>
    <w:rsid w:val="00411F8B"/>
    <w:rsid w:val="004203B0"/>
    <w:rsid w:val="004230D9"/>
    <w:rsid w:val="00450670"/>
    <w:rsid w:val="00457938"/>
    <w:rsid w:val="004724BD"/>
    <w:rsid w:val="00477352"/>
    <w:rsid w:val="0048124E"/>
    <w:rsid w:val="00491C23"/>
    <w:rsid w:val="004B5C09"/>
    <w:rsid w:val="004E227E"/>
    <w:rsid w:val="004F7217"/>
    <w:rsid w:val="00500DD1"/>
    <w:rsid w:val="0050395B"/>
    <w:rsid w:val="00521AE3"/>
    <w:rsid w:val="00524B60"/>
    <w:rsid w:val="00535B54"/>
    <w:rsid w:val="005524C7"/>
    <w:rsid w:val="00554276"/>
    <w:rsid w:val="00564D17"/>
    <w:rsid w:val="00567050"/>
    <w:rsid w:val="00570173"/>
    <w:rsid w:val="005A7576"/>
    <w:rsid w:val="005A7E5C"/>
    <w:rsid w:val="005D3902"/>
    <w:rsid w:val="005D4709"/>
    <w:rsid w:val="005E0ED9"/>
    <w:rsid w:val="005F7809"/>
    <w:rsid w:val="00612707"/>
    <w:rsid w:val="00616B41"/>
    <w:rsid w:val="00620AE8"/>
    <w:rsid w:val="00637EAD"/>
    <w:rsid w:val="0064628C"/>
    <w:rsid w:val="0065214E"/>
    <w:rsid w:val="00655EE2"/>
    <w:rsid w:val="00660FF1"/>
    <w:rsid w:val="006771EF"/>
    <w:rsid w:val="00680296"/>
    <w:rsid w:val="006853BC"/>
    <w:rsid w:val="00686E45"/>
    <w:rsid w:val="00687389"/>
    <w:rsid w:val="00691FD2"/>
    <w:rsid w:val="006928C1"/>
    <w:rsid w:val="00695D12"/>
    <w:rsid w:val="006966F9"/>
    <w:rsid w:val="006A2121"/>
    <w:rsid w:val="006D5463"/>
    <w:rsid w:val="006E015E"/>
    <w:rsid w:val="006E1F4B"/>
    <w:rsid w:val="006F03D4"/>
    <w:rsid w:val="00700B1F"/>
    <w:rsid w:val="00710A7B"/>
    <w:rsid w:val="007257E9"/>
    <w:rsid w:val="0073307F"/>
    <w:rsid w:val="00740105"/>
    <w:rsid w:val="00744B1E"/>
    <w:rsid w:val="00756D9C"/>
    <w:rsid w:val="007619BD"/>
    <w:rsid w:val="00771C24"/>
    <w:rsid w:val="007729B8"/>
    <w:rsid w:val="00781863"/>
    <w:rsid w:val="00792701"/>
    <w:rsid w:val="00796B24"/>
    <w:rsid w:val="007B2549"/>
    <w:rsid w:val="007D307A"/>
    <w:rsid w:val="007D5836"/>
    <w:rsid w:val="007F1E7F"/>
    <w:rsid w:val="007F34A4"/>
    <w:rsid w:val="007F4F40"/>
    <w:rsid w:val="0081077D"/>
    <w:rsid w:val="00812880"/>
    <w:rsid w:val="00813CBB"/>
    <w:rsid w:val="00815563"/>
    <w:rsid w:val="008240DA"/>
    <w:rsid w:val="00825B23"/>
    <w:rsid w:val="008429E5"/>
    <w:rsid w:val="0085555F"/>
    <w:rsid w:val="00863BD4"/>
    <w:rsid w:val="00863E6E"/>
    <w:rsid w:val="00867EA4"/>
    <w:rsid w:val="00880C14"/>
    <w:rsid w:val="00890F3B"/>
    <w:rsid w:val="00896213"/>
    <w:rsid w:val="00897D88"/>
    <w:rsid w:val="008A0319"/>
    <w:rsid w:val="008B7695"/>
    <w:rsid w:val="008C3E38"/>
    <w:rsid w:val="008C5500"/>
    <w:rsid w:val="008C5BF7"/>
    <w:rsid w:val="008D43E9"/>
    <w:rsid w:val="008E3C0E"/>
    <w:rsid w:val="008E421A"/>
    <w:rsid w:val="008E476B"/>
    <w:rsid w:val="008F0F63"/>
    <w:rsid w:val="00901096"/>
    <w:rsid w:val="00922A60"/>
    <w:rsid w:val="00927C63"/>
    <w:rsid w:val="00932F50"/>
    <w:rsid w:val="0094637B"/>
    <w:rsid w:val="00952E86"/>
    <w:rsid w:val="00955A78"/>
    <w:rsid w:val="0097666F"/>
    <w:rsid w:val="009921B8"/>
    <w:rsid w:val="0099515C"/>
    <w:rsid w:val="00997CE2"/>
    <w:rsid w:val="009A6621"/>
    <w:rsid w:val="009B043C"/>
    <w:rsid w:val="009D4984"/>
    <w:rsid w:val="009D6901"/>
    <w:rsid w:val="009E5498"/>
    <w:rsid w:val="009E712D"/>
    <w:rsid w:val="009F4E19"/>
    <w:rsid w:val="00A07662"/>
    <w:rsid w:val="00A14422"/>
    <w:rsid w:val="00A21B71"/>
    <w:rsid w:val="00A25111"/>
    <w:rsid w:val="00A330C7"/>
    <w:rsid w:val="00A3439E"/>
    <w:rsid w:val="00A36149"/>
    <w:rsid w:val="00A37F9E"/>
    <w:rsid w:val="00A40085"/>
    <w:rsid w:val="00A47DF6"/>
    <w:rsid w:val="00A60E11"/>
    <w:rsid w:val="00A637D7"/>
    <w:rsid w:val="00A63D35"/>
    <w:rsid w:val="00A735DC"/>
    <w:rsid w:val="00A9231C"/>
    <w:rsid w:val="00A976B6"/>
    <w:rsid w:val="00AA1051"/>
    <w:rsid w:val="00AA2532"/>
    <w:rsid w:val="00AA702D"/>
    <w:rsid w:val="00AB5DF1"/>
    <w:rsid w:val="00AE1F88"/>
    <w:rsid w:val="00AE20AD"/>
    <w:rsid w:val="00AE361F"/>
    <w:rsid w:val="00AE5370"/>
    <w:rsid w:val="00AF1A52"/>
    <w:rsid w:val="00AF563D"/>
    <w:rsid w:val="00B0508C"/>
    <w:rsid w:val="00B122D3"/>
    <w:rsid w:val="00B1664D"/>
    <w:rsid w:val="00B20C1F"/>
    <w:rsid w:val="00B23C92"/>
    <w:rsid w:val="00B247A9"/>
    <w:rsid w:val="00B2497F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DBB"/>
    <w:rsid w:val="00B97A47"/>
    <w:rsid w:val="00BA2CE6"/>
    <w:rsid w:val="00BB018B"/>
    <w:rsid w:val="00BC37E3"/>
    <w:rsid w:val="00BC5CB8"/>
    <w:rsid w:val="00BD0190"/>
    <w:rsid w:val="00BD1747"/>
    <w:rsid w:val="00BD1B3B"/>
    <w:rsid w:val="00BD2B06"/>
    <w:rsid w:val="00BD3B53"/>
    <w:rsid w:val="00BE2FFB"/>
    <w:rsid w:val="00BF68C7"/>
    <w:rsid w:val="00C00194"/>
    <w:rsid w:val="00C02778"/>
    <w:rsid w:val="00C14973"/>
    <w:rsid w:val="00C1643D"/>
    <w:rsid w:val="00C261A9"/>
    <w:rsid w:val="00C303AA"/>
    <w:rsid w:val="00C314BE"/>
    <w:rsid w:val="00C33C5D"/>
    <w:rsid w:val="00C37440"/>
    <w:rsid w:val="00C42793"/>
    <w:rsid w:val="00C47362"/>
    <w:rsid w:val="00C601ED"/>
    <w:rsid w:val="00C7624A"/>
    <w:rsid w:val="00C8234D"/>
    <w:rsid w:val="00CA69D5"/>
    <w:rsid w:val="00CC27EC"/>
    <w:rsid w:val="00CD4CE6"/>
    <w:rsid w:val="00CE5A5C"/>
    <w:rsid w:val="00CF368C"/>
    <w:rsid w:val="00D0243E"/>
    <w:rsid w:val="00D2509A"/>
    <w:rsid w:val="00D31AB7"/>
    <w:rsid w:val="00D35A7D"/>
    <w:rsid w:val="00D50D23"/>
    <w:rsid w:val="00D512BB"/>
    <w:rsid w:val="00D53571"/>
    <w:rsid w:val="00D7068F"/>
    <w:rsid w:val="00D87431"/>
    <w:rsid w:val="00D94EF4"/>
    <w:rsid w:val="00DA3B1A"/>
    <w:rsid w:val="00DC6078"/>
    <w:rsid w:val="00DC79AD"/>
    <w:rsid w:val="00DD2075"/>
    <w:rsid w:val="00DD73B4"/>
    <w:rsid w:val="00DE01D4"/>
    <w:rsid w:val="00DF2868"/>
    <w:rsid w:val="00DF395F"/>
    <w:rsid w:val="00DF7B22"/>
    <w:rsid w:val="00E12B66"/>
    <w:rsid w:val="00E3272E"/>
    <w:rsid w:val="00E46725"/>
    <w:rsid w:val="00E557A0"/>
    <w:rsid w:val="00E611C8"/>
    <w:rsid w:val="00E70676"/>
    <w:rsid w:val="00EF6435"/>
    <w:rsid w:val="00F100C5"/>
    <w:rsid w:val="00F10F6B"/>
    <w:rsid w:val="00F23697"/>
    <w:rsid w:val="00F33B55"/>
    <w:rsid w:val="00F36735"/>
    <w:rsid w:val="00F36BB7"/>
    <w:rsid w:val="00F66DCA"/>
    <w:rsid w:val="00F77B4E"/>
    <w:rsid w:val="00F87EAA"/>
    <w:rsid w:val="00F92B25"/>
    <w:rsid w:val="00F945C6"/>
    <w:rsid w:val="00FA7D60"/>
    <w:rsid w:val="00FA7DB4"/>
    <w:rsid w:val="00FB2EE9"/>
    <w:rsid w:val="00FB3809"/>
    <w:rsid w:val="00FD6CAB"/>
    <w:rsid w:val="00FD78AA"/>
    <w:rsid w:val="00FE0C74"/>
    <w:rsid w:val="00FE3852"/>
    <w:rsid w:val="00FE3951"/>
    <w:rsid w:val="00FE6B6C"/>
    <w:rsid w:val="00FF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644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B24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796B24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796B24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796B2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796B24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796B24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796B24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796B24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796B24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796B24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umerada">
    <w:name w:val="List Number"/>
    <w:basedOn w:val="Normal"/>
    <w:uiPriority w:val="99"/>
    <w:qFormat/>
    <w:rsid w:val="00796B24"/>
    <w:pPr>
      <w:numPr>
        <w:numId w:val="40"/>
      </w:numPr>
      <w:spacing w:before="0" w:after="200"/>
    </w:pPr>
  </w:style>
  <w:style w:type="character" w:styleId="TextodoEspaoReservado">
    <w:name w:val="Placeholder Text"/>
    <w:basedOn w:val="Fontepargpadro"/>
    <w:uiPriority w:val="99"/>
    <w:semiHidden/>
    <w:rsid w:val="00796B24"/>
    <w:rPr>
      <w:rFonts w:ascii="Times New Roman" w:hAnsi="Times New Roman" w:cs="Times New Roman"/>
      <w:color w:val="595959" w:themeColor="text1" w:themeTint="A6"/>
    </w:rPr>
  </w:style>
  <w:style w:type="table" w:customStyle="1" w:styleId="Tabeladasatasdereunio">
    <w:name w:val="Tabela das atas de reunião"/>
    <w:basedOn w:val="Tabelanormal"/>
    <w:uiPriority w:val="99"/>
    <w:rsid w:val="00796B24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96B2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B24"/>
    <w:rPr>
      <w:rFonts w:ascii="Tahoma" w:hAnsi="Tahoma" w:cs="Tahoma"/>
      <w:sz w:val="22"/>
      <w:szCs w:val="16"/>
    </w:rPr>
  </w:style>
  <w:style w:type="paragraph" w:styleId="Commarcadores">
    <w:name w:val="List Bullet"/>
    <w:basedOn w:val="Normal"/>
    <w:uiPriority w:val="13"/>
    <w:semiHidden/>
    <w:rsid w:val="00796B24"/>
    <w:pPr>
      <w:numPr>
        <w:numId w:val="6"/>
      </w:numPr>
      <w:contextualSpacing/>
    </w:pPr>
    <w:rPr>
      <w:b/>
    </w:rPr>
  </w:style>
  <w:style w:type="character" w:customStyle="1" w:styleId="Ttulo4Char">
    <w:name w:val="Título 4 Char"/>
    <w:basedOn w:val="Fontepargpadro"/>
    <w:link w:val="Ttulo4"/>
    <w:uiPriority w:val="9"/>
    <w:semiHidden/>
    <w:rsid w:val="00796B24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fase">
    <w:name w:val="Emphasis"/>
    <w:basedOn w:val="Fontepargpadro"/>
    <w:uiPriority w:val="20"/>
    <w:qFormat/>
    <w:rsid w:val="00796B2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96B24"/>
    <w:rPr>
      <w:rFonts w:ascii="Arial" w:eastAsiaTheme="majorEastAsia" w:hAnsi="Arial" w:cs="Arial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96B24"/>
    <w:rPr>
      <w:rFonts w:ascii="Arial" w:eastAsiaTheme="majorEastAsia" w:hAnsi="Arial" w:cs="Arial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96B24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96B2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96B2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har"/>
    <w:uiPriority w:val="10"/>
    <w:semiHidden/>
    <w:unhideWhenUsed/>
    <w:qFormat/>
    <w:rsid w:val="00796B2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96B2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796B2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796B2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796B24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semiHidden/>
    <w:unhideWhenUsed/>
    <w:qFormat/>
    <w:rsid w:val="00796B24"/>
    <w:rPr>
      <w:rFonts w:ascii="Times New Roman" w:hAnsi="Times New Roman" w:cs="Times New Roman"/>
      <w:i/>
      <w:iCs/>
      <w:color w:val="21405B" w:themeColor="accent1" w:themeShade="BF"/>
    </w:rPr>
  </w:style>
  <w:style w:type="character" w:styleId="Forte">
    <w:name w:val="Strong"/>
    <w:basedOn w:val="Fontepargpadro"/>
    <w:uiPriority w:val="22"/>
    <w:qFormat/>
    <w:rsid w:val="00796B24"/>
    <w:rPr>
      <w:rFonts w:ascii="Calibri" w:hAnsi="Calibri" w:cs="Calibri"/>
      <w:b/>
      <w:bCs/>
    </w:rPr>
  </w:style>
  <w:style w:type="paragraph" w:styleId="Citao">
    <w:name w:val="Quote"/>
    <w:basedOn w:val="Normal"/>
    <w:link w:val="CitaoChar"/>
    <w:uiPriority w:val="29"/>
    <w:semiHidden/>
    <w:unhideWhenUsed/>
    <w:qFormat/>
    <w:rsid w:val="00796B2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796B24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796B2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796B24"/>
    <w:rPr>
      <w:rFonts w:ascii="Calibri" w:hAnsi="Calibri" w:cs="Calibri"/>
      <w:i/>
      <w:iCs/>
      <w:color w:val="21405B" w:themeColor="accent1" w:themeShade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796B2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796B24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sid w:val="00796B24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unhideWhenUsed/>
    <w:qFormat/>
    <w:rsid w:val="00796B24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96B2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796B24"/>
  </w:style>
  <w:style w:type="paragraph" w:styleId="Sumrio1">
    <w:name w:val="toc 1"/>
    <w:basedOn w:val="Normal"/>
    <w:next w:val="Normal"/>
    <w:autoRedefine/>
    <w:uiPriority w:val="39"/>
    <w:semiHidden/>
    <w:unhideWhenUsed/>
    <w:rsid w:val="00796B24"/>
    <w:pPr>
      <w:spacing w:after="10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796B24"/>
    <w:pPr>
      <w:spacing w:after="100"/>
      <w:ind w:left="1920"/>
    </w:pPr>
  </w:style>
  <w:style w:type="paragraph" w:styleId="CabealhodoSumrio">
    <w:name w:val="TOC Heading"/>
    <w:basedOn w:val="Ttulo1"/>
    <w:next w:val="Ttulo1"/>
    <w:uiPriority w:val="39"/>
    <w:semiHidden/>
    <w:unhideWhenUsed/>
    <w:qFormat/>
    <w:rsid w:val="00796B24"/>
    <w:pPr>
      <w:framePr w:wrap="around" w:vAnchor="text" w:hAnchor="text" w:y="1"/>
    </w:pPr>
    <w:rPr>
      <w:rFonts w:eastAsiaTheme="majorEastAsia"/>
      <w:bCs w:val="0"/>
    </w:rPr>
  </w:style>
  <w:style w:type="paragraph" w:styleId="Textoembloco">
    <w:name w:val="Block Text"/>
    <w:basedOn w:val="Normal"/>
    <w:uiPriority w:val="99"/>
    <w:semiHidden/>
    <w:unhideWhenUsed/>
    <w:rsid w:val="00796B24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96B24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96B24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96B24"/>
    <w:pPr>
      <w:spacing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96B24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96B24"/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96B24"/>
    <w:rPr>
      <w:rFonts w:ascii="Calibri" w:hAnsi="Calibri" w:cs="Calibri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796B24"/>
    <w:pPr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796B24"/>
    <w:rPr>
      <w:rFonts w:ascii="Calibri" w:hAnsi="Calibri" w:cs="Calibri"/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96B24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6B24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6B24"/>
    <w:rPr>
      <w:rFonts w:ascii="Calibri" w:hAnsi="Calibri" w:cs="Calibri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B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B24"/>
    <w:rPr>
      <w:rFonts w:ascii="Calibri" w:hAnsi="Calibri" w:cs="Calibri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96B2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96B24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Fontepargpadro"/>
    <w:uiPriority w:val="99"/>
    <w:semiHidden/>
    <w:unhideWhenUsed/>
    <w:rsid w:val="00796B24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96B24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96B24"/>
    <w:rPr>
      <w:rFonts w:ascii="Calibri" w:hAnsi="Calibri" w:cs="Calibri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796B2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nkVisitado">
    <w:name w:val="FollowedHyperlink"/>
    <w:basedOn w:val="Fontepargpadro"/>
    <w:uiPriority w:val="99"/>
    <w:semiHidden/>
    <w:unhideWhenUsed/>
    <w:rsid w:val="00796B24"/>
    <w:rPr>
      <w:rFonts w:ascii="Times New Roman" w:hAnsi="Times New Roman" w:cs="Times New Roman"/>
      <w:color w:val="954F72" w:themeColor="followedHyperlink"/>
      <w:u w:val="single"/>
    </w:rPr>
  </w:style>
  <w:style w:type="paragraph" w:styleId="Rodap">
    <w:name w:val="footer"/>
    <w:basedOn w:val="Normal"/>
    <w:link w:val="RodapChar"/>
    <w:uiPriority w:val="99"/>
    <w:rsid w:val="00796B24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6B24"/>
    <w:rPr>
      <w:rFonts w:ascii="Calibri" w:hAnsi="Calibri" w:cs="Calibri"/>
    </w:rPr>
  </w:style>
  <w:style w:type="character" w:styleId="Refdenotaderodap">
    <w:name w:val="footnote reference"/>
    <w:basedOn w:val="Fontepargpadro"/>
    <w:uiPriority w:val="99"/>
    <w:semiHidden/>
    <w:unhideWhenUsed/>
    <w:rsid w:val="00796B24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6B24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6B24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Fontepargpadro"/>
    <w:uiPriority w:val="99"/>
    <w:semiHidden/>
    <w:unhideWhenUsed/>
    <w:rsid w:val="00796B24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796B24"/>
    <w:pPr>
      <w:spacing w:after="0" w:line="240" w:lineRule="auto"/>
    </w:pPr>
    <w:rPr>
      <w:color w:val="2C567A" w:themeColor="accent1"/>
      <w:sz w:val="18"/>
    </w:rPr>
  </w:style>
  <w:style w:type="character" w:customStyle="1" w:styleId="CabealhoChar">
    <w:name w:val="Cabeçalho Char"/>
    <w:basedOn w:val="Fontepargpadro"/>
    <w:link w:val="Cabealho"/>
    <w:uiPriority w:val="99"/>
    <w:rsid w:val="00796B24"/>
    <w:rPr>
      <w:rFonts w:ascii="Calibri" w:hAnsi="Calibri" w:cs="Calibri"/>
      <w:color w:val="2C567A" w:themeColor="accent1"/>
      <w:sz w:val="18"/>
    </w:rPr>
  </w:style>
  <w:style w:type="character" w:styleId="AcrnimoHTML">
    <w:name w:val="HTML Acronym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00796B24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rsid w:val="00796B24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uiPriority w:val="99"/>
    <w:semiHidden/>
    <w:unhideWhenUsed/>
    <w:rsid w:val="00796B24"/>
    <w:rPr>
      <w:rFonts w:ascii="Consolas" w:hAnsi="Consolas" w:cs="Consolas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796B24"/>
    <w:rPr>
      <w:rFonts w:ascii="Consolas" w:hAnsi="Consolas" w:cs="Times New Roman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96B2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96B24"/>
    <w:rPr>
      <w:rFonts w:ascii="Consolas" w:hAnsi="Consolas" w:cs="Calibri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796B24"/>
    <w:rPr>
      <w:rFonts w:ascii="Consolas" w:hAnsi="Consolas" w:cs="Times New Roman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uiPriority w:val="99"/>
    <w:unhideWhenUsed/>
    <w:rsid w:val="00796B24"/>
    <w:rPr>
      <w:rFonts w:ascii="Times New Roman" w:hAnsi="Times New Roman" w:cs="Times New Roman"/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796B24"/>
    <w:rPr>
      <w:rFonts w:ascii="Arial" w:eastAsiaTheme="majorEastAsia" w:hAnsi="Arial" w:cs="Arial"/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paragraph" w:styleId="Textodemacro">
    <w:name w:val="macro"/>
    <w:link w:val="TextodemacroChar"/>
    <w:uiPriority w:val="99"/>
    <w:semiHidden/>
    <w:unhideWhenUsed/>
    <w:rsid w:val="00796B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796B24"/>
    <w:rPr>
      <w:rFonts w:ascii="Consolas" w:hAnsi="Consolas" w:cs="Calibri"/>
      <w:sz w:val="22"/>
      <w:szCs w:val="20"/>
    </w:rPr>
  </w:style>
  <w:style w:type="character" w:customStyle="1" w:styleId="Meno1">
    <w:name w:val="Menção1"/>
    <w:basedOn w:val="Fontepargpadro"/>
    <w:uiPriority w:val="99"/>
    <w:semiHidden/>
    <w:unhideWhenUsed/>
    <w:rsid w:val="00796B24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796B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796B24"/>
    <w:rPr>
      <w:rFonts w:ascii="Arial" w:eastAsiaTheme="majorEastAsia" w:hAnsi="Arial" w:cs="Arial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796B24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796B24"/>
    <w:rPr>
      <w:rFonts w:ascii="Calibri" w:hAnsi="Calibri" w:cs="Calibri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796B2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796B24"/>
    <w:rPr>
      <w:rFonts w:ascii="Consolas" w:hAnsi="Consolas" w:cs="Calibri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796B24"/>
  </w:style>
  <w:style w:type="character" w:customStyle="1" w:styleId="SaudaoChar">
    <w:name w:val="Saudação Char"/>
    <w:basedOn w:val="Fontepargpadro"/>
    <w:link w:val="Saudao"/>
    <w:uiPriority w:val="99"/>
    <w:semiHidden/>
    <w:rsid w:val="00796B24"/>
    <w:rPr>
      <w:rFonts w:ascii="Calibri" w:hAnsi="Calibri" w:cs="Calibri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796B24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796B24"/>
    <w:rPr>
      <w:rFonts w:ascii="Calibri" w:hAnsi="Calibri" w:cs="Calibri"/>
    </w:rPr>
  </w:style>
  <w:style w:type="character" w:customStyle="1" w:styleId="Hiperlinkinteligente">
    <w:name w:val="Hiperlink inteligente"/>
    <w:basedOn w:val="Fontepargpadro"/>
    <w:uiPriority w:val="99"/>
    <w:semiHidden/>
    <w:unhideWhenUsed/>
    <w:rsid w:val="00796B24"/>
    <w:rPr>
      <w:rFonts w:ascii="Times New Roman" w:hAnsi="Times New Roman" w:cs="Times New Roman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96B2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ada2">
    <w:name w:val="List Number 2"/>
    <w:basedOn w:val="Normal"/>
    <w:uiPriority w:val="99"/>
    <w:unhideWhenUsed/>
    <w:qFormat/>
    <w:rsid w:val="00796B24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796B24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796B24"/>
    <w:pPr>
      <w:numPr>
        <w:numId w:val="42"/>
      </w:numPr>
    </w:pPr>
  </w:style>
  <w:style w:type="numbering" w:styleId="Artigoseo">
    <w:name w:val="Outline List 3"/>
    <w:basedOn w:val="Semlista"/>
    <w:uiPriority w:val="99"/>
    <w:semiHidden/>
    <w:unhideWhenUsed/>
    <w:rsid w:val="00796B24"/>
    <w:pPr>
      <w:numPr>
        <w:numId w:val="43"/>
      </w:numPr>
    </w:p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796B24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796B24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96B24"/>
    <w:pPr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96B24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796B24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796B24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6B24"/>
    <w:pPr>
      <w:spacing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6B24"/>
    <w:rPr>
      <w:rFonts w:ascii="Calibri" w:hAnsi="Calibri" w:cs="Calibri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796B24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796B24"/>
    <w:rPr>
      <w:rFonts w:ascii="Calibri" w:hAnsi="Calibri" w:cs="Calibri"/>
    </w:rPr>
  </w:style>
  <w:style w:type="table" w:styleId="GradeColorida">
    <w:name w:val="Colorful Grid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796B24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796B24"/>
    <w:rPr>
      <w:rFonts w:ascii="Calibri" w:hAnsi="Calibri" w:cs="Calibri"/>
    </w:rPr>
  </w:style>
  <w:style w:type="table" w:styleId="TabeladeGrade1Clara">
    <w:name w:val="Grid Table 1 Light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xemploHTML">
    <w:name w:val="HTML Sample"/>
    <w:basedOn w:val="Fontepargpadro"/>
    <w:uiPriority w:val="99"/>
    <w:semiHidden/>
    <w:unhideWhenUsed/>
    <w:rsid w:val="00796B24"/>
    <w:rPr>
      <w:rFonts w:ascii="Consolas" w:hAnsi="Consolas" w:cs="Times New Roman"/>
      <w:sz w:val="24"/>
      <w:szCs w:val="24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2160" w:hanging="240"/>
    </w:pPr>
  </w:style>
  <w:style w:type="table" w:styleId="GradeClara">
    <w:name w:val="Light Grid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796B2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796B2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796B2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796B2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796B2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796B24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796B24"/>
    <w:pPr>
      <w:numPr>
        <w:numId w:val="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796B24"/>
    <w:pPr>
      <w:numPr>
        <w:numId w:val="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796B24"/>
    <w:pPr>
      <w:numPr>
        <w:numId w:val="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796B24"/>
    <w:pPr>
      <w:numPr>
        <w:numId w:val="10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796B24"/>
    <w:pPr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796B24"/>
    <w:pPr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796B24"/>
    <w:pPr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796B24"/>
    <w:pPr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796B24"/>
    <w:pPr>
      <w:ind w:left="1800"/>
      <w:contextualSpacing/>
    </w:pPr>
  </w:style>
  <w:style w:type="paragraph" w:styleId="Numerada3">
    <w:name w:val="List Number 3"/>
    <w:basedOn w:val="Normal"/>
    <w:uiPriority w:val="99"/>
    <w:semiHidden/>
    <w:unhideWhenUsed/>
    <w:rsid w:val="00796B24"/>
    <w:pPr>
      <w:numPr>
        <w:numId w:val="1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796B24"/>
    <w:pPr>
      <w:numPr>
        <w:numId w:val="1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796B24"/>
    <w:pPr>
      <w:numPr>
        <w:numId w:val="15"/>
      </w:numPr>
      <w:contextualSpacing/>
    </w:pPr>
  </w:style>
  <w:style w:type="table" w:styleId="TabeladeLista1Clara">
    <w:name w:val="List Table 1 Light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796B2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796B24"/>
  </w:style>
  <w:style w:type="paragraph" w:styleId="Recuonormal">
    <w:name w:val="Normal Indent"/>
    <w:basedOn w:val="Normal"/>
    <w:uiPriority w:val="99"/>
    <w:semiHidden/>
    <w:unhideWhenUsed/>
    <w:rsid w:val="00796B24"/>
    <w:pPr>
      <w:ind w:left="708"/>
    </w:pPr>
  </w:style>
  <w:style w:type="character" w:styleId="Nmerodepgina">
    <w:name w:val="page number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796B2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796B2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796B2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796B2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796B2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796B2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796B2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796B2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796B2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796B2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796B2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796B2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796B2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796B2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796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796B2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796B2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796B2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796B2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796B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796B2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796B2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796B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796B2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796B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796B24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796B24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796B2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796B2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796B2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796B2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796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796B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796B2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796B2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796B24"/>
    <w:pPr>
      <w:spacing w:before="120"/>
    </w:pPr>
    <w:rPr>
      <w:rFonts w:ascii="Arial" w:eastAsiaTheme="majorEastAsia" w:hAnsi="Arial" w:cs="Arial"/>
      <w:b/>
      <w:bCs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796B24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796B24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796B24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796B24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796B24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796B24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796B24"/>
    <w:pPr>
      <w:spacing w:after="100"/>
      <w:ind w:left="1680"/>
    </w:pPr>
  </w:style>
  <w:style w:type="character" w:styleId="Meno">
    <w:name w:val="Mention"/>
    <w:basedOn w:val="Fontepargpadro"/>
    <w:uiPriority w:val="99"/>
    <w:semiHidden/>
    <w:unhideWhenUsed/>
    <w:rsid w:val="00796B24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Fontepargpadro"/>
    <w:uiPriority w:val="99"/>
    <w:semiHidden/>
    <w:unhideWhenUsed/>
    <w:rsid w:val="00796B24"/>
    <w:rPr>
      <w:rFonts w:ascii="Calibri" w:hAnsi="Calibri" w:cs="Calibri"/>
      <w:color w:val="2B579A"/>
      <w:shd w:val="clear" w:color="auto" w:fill="E1DFDD"/>
    </w:rPr>
  </w:style>
  <w:style w:type="paragraph" w:styleId="Data">
    <w:name w:val="Date"/>
    <w:basedOn w:val="Normal"/>
    <w:next w:val="Normal"/>
    <w:link w:val="DataChar"/>
    <w:uiPriority w:val="10"/>
    <w:semiHidden/>
    <w:unhideWhenUsed/>
    <w:qFormat/>
    <w:rsid w:val="00796B24"/>
  </w:style>
  <w:style w:type="character" w:customStyle="1" w:styleId="DataChar">
    <w:name w:val="Data Char"/>
    <w:basedOn w:val="Fontepargpadro"/>
    <w:link w:val="Data"/>
    <w:uiPriority w:val="10"/>
    <w:semiHidden/>
    <w:rsid w:val="00796B24"/>
    <w:rPr>
      <w:rFonts w:ascii="Calibri" w:hAnsi="Calibri" w:cs="Calibri"/>
    </w:rPr>
  </w:style>
  <w:style w:type="character" w:styleId="HiperlinkInteligente0">
    <w:name w:val="Smart Hyperlink"/>
    <w:basedOn w:val="Fontepargpadro"/>
    <w:uiPriority w:val="99"/>
    <w:semiHidden/>
    <w:unhideWhenUsed/>
    <w:rsid w:val="00796B24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796B24"/>
    <w:rPr>
      <w:rFonts w:ascii="Calibri" w:hAnsi="Calibri" w:cs="Calibri"/>
      <w:color w:val="605E5C"/>
      <w:shd w:val="clear" w:color="auto" w:fill="E1DFDD"/>
    </w:rPr>
  </w:style>
  <w:style w:type="character" w:customStyle="1" w:styleId="fontstyle0">
    <w:name w:val="fontstyle0"/>
    <w:basedOn w:val="Fontepargpadro"/>
    <w:rsid w:val="00CF368C"/>
  </w:style>
  <w:style w:type="character" w:customStyle="1" w:styleId="fontstyle3">
    <w:name w:val="fontstyle3"/>
    <w:basedOn w:val="Fontepargpadro"/>
    <w:rsid w:val="00CF368C"/>
  </w:style>
  <w:style w:type="character" w:customStyle="1" w:styleId="fontstyle01">
    <w:name w:val="fontstyle01"/>
    <w:basedOn w:val="Fontepargpadro"/>
    <w:rsid w:val="00E46725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clearfix">
    <w:name w:val="clearfix"/>
    <w:basedOn w:val="Normal"/>
    <w:rsid w:val="002514BE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11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legislacao.planalto.gov.br/legisla/legislacao.nsf/Viw_Identificacao/lei%2013.726-2018?OpenDocument" TargetMode="External"/><Relationship Id="rId18" Type="http://schemas.openxmlformats.org/officeDocument/2006/relationships/hyperlink" Target="http://www.planalto.gov.br/ccivil_03/_ato2015-2018/2017/lei/l13460.htm" TargetMode="External"/><Relationship Id="rId26" Type="http://schemas.openxmlformats.org/officeDocument/2006/relationships/hyperlink" Target="http://www2.unifap.br/historia/files/2020/01/Lei_12527-2012_Acesso_Informac_Publ.pdf" TargetMode="Externa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planalto.gov.br/ccivil_03/_ato2011-2014/2012/lei/l12737.htm" TargetMode="External"/><Relationship Id="rId34" Type="http://schemas.openxmlformats.org/officeDocument/2006/relationships/hyperlink" Target="https://www.gov.br/saude/pt-br/vacinacao" TargetMode="External"/><Relationship Id="rId42" Type="http://schemas.openxmlformats.org/officeDocument/2006/relationships/hyperlink" Target="https://www2.unifap.br/edfisica/2018/05/22/ordem-de-servico-no-0032017-reitoria-unifap/" TargetMode="External"/><Relationship Id="rId7" Type="http://schemas.openxmlformats.org/officeDocument/2006/relationships/styles" Target="styles.xml"/><Relationship Id="rId12" Type="http://schemas.openxmlformats.org/officeDocument/2006/relationships/hyperlink" Target="http://emec.mec.gov.br/emec/consulta-cadastro/detalhes-curso/d96957f455f6405d14c6542552b0f6eb/ODMw/9f1aa921d96ca1df24a34474cc171f61/MzQ=" TargetMode="External"/><Relationship Id="rId17" Type="http://schemas.openxmlformats.org/officeDocument/2006/relationships/hyperlink" Target="http://legislacao.planalto.gov.br/legisla/legislacao.nsf/Viw_Identificacao/lei%2013.460-2017?OpenDocument" TargetMode="External"/><Relationship Id="rId25" Type="http://schemas.openxmlformats.org/officeDocument/2006/relationships/hyperlink" Target="http://legislacao.planalto.gov.br/legisla/legislacao.nsf/Viw_Identificacao/lei%2012.527-2011?OpenDocument" TargetMode="External"/><Relationship Id="rId33" Type="http://schemas.openxmlformats.org/officeDocument/2006/relationships/hyperlink" Target="https://covid.saude.gov.br/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planalto.gov.br/ccivil_03/_ato2019-2022/2019/decreto/D9723.htm" TargetMode="External"/><Relationship Id="rId20" Type="http://schemas.openxmlformats.org/officeDocument/2006/relationships/hyperlink" Target="http://www.planalto.gov.br/ccivil_03/_ato2015-2018/2017/decreto/d9094.htm" TargetMode="External"/><Relationship Id="rId29" Type="http://schemas.openxmlformats.org/officeDocument/2006/relationships/hyperlink" Target="https://prosear.com.br/atendimento/" TargetMode="External"/><Relationship Id="rId41" Type="http://schemas.openxmlformats.org/officeDocument/2006/relationships/hyperlink" Target="http://legislacao.planalto.gov.br/legisla/legislacao.nsf/Viw_Identificacao/lei%2014.063-2020?OpenDocumen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lanalto.gov.br/ccivil_03/_ato2015-2018/2018/Lei/L13726.htm" TargetMode="External"/><Relationship Id="rId32" Type="http://schemas.openxmlformats.org/officeDocument/2006/relationships/hyperlink" Target="http://www.unifap.br/Aviso/protocolo-geral-da-unifap-segue-com-atendimento-remoto/" TargetMode="External"/><Relationship Id="rId37" Type="http://schemas.openxmlformats.org/officeDocument/2006/relationships/footer" Target="footer1.xml"/><Relationship Id="rId40" Type="http://schemas.openxmlformats.org/officeDocument/2006/relationships/hyperlink" Target="http://www.planalto.gov.br/ccivil_03/_ato2019-2022/2020/lei/L14063.htm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planalto.gov.br/ccivil_03/_ato2019-2022/2019/decreto/D9723.htm" TargetMode="External"/><Relationship Id="rId23" Type="http://schemas.openxmlformats.org/officeDocument/2006/relationships/hyperlink" Target="http://gislacao.nsf/Viw_Identificacao/lei%2013.726-2018?OpenDocument" TargetMode="External"/><Relationship Id="rId28" Type="http://schemas.openxmlformats.org/officeDocument/2006/relationships/hyperlink" Target="https://www2.unifap.br/historia/download/requerimento_de_credito_disc" TargetMode="External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legislacao.planalto.gov.br/legisla/legislacao.nsf/Viw_Identificacao/DEC%209.094-2017?OpenDocument" TargetMode="External"/><Relationship Id="rId31" Type="http://schemas.openxmlformats.org/officeDocument/2006/relationships/hyperlink" Target="https://prosear.com.br/atendimento/" TargetMode="Externa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ipac.unifap.br/public/jsp/documentos/LEI%20N%C2%BA%2013.726,%20DE%208%20DE%20OUTUBRO%20DE%202018.%20%20Mensagem%20de%20veto%20%20Racionaliza%20atos%20e%20procedimentos%20administrativos%20dos%20Poderes%20da%20Uni%C3%A3o,%20dos%20Estados,%20do%20Distrito%20Federal%20e%20dos%20Munic%C3%ADpios%20e%20institui%20o%20Selo%20de%20Desburocratiza%C3%A7%C3%A3o%20e%20Simplifica%C3%A7%C3%A3o." TargetMode="External"/><Relationship Id="rId22" Type="http://schemas.openxmlformats.org/officeDocument/2006/relationships/hyperlink" Target="https://www2.unifap.br/edfisica/2018/05/22/ordem-de-servico-no-0032017-reitoria-unifap/" TargetMode="External"/><Relationship Id="rId27" Type="http://schemas.openxmlformats.org/officeDocument/2006/relationships/hyperlink" Target="https://www2.unifap.br/historia/2019/12/19/atend_eletronic/" TargetMode="External"/><Relationship Id="rId30" Type="http://schemas.openxmlformats.org/officeDocument/2006/relationships/hyperlink" Target="https://www2.unifap.br/historia/arquivos/2484/secretary" TargetMode="External"/><Relationship Id="rId35" Type="http://schemas.openxmlformats.org/officeDocument/2006/relationships/hyperlink" Target="https://corona.portal.ap.gov.br/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edfisica/2018/05/22/ordem-de-servico-no-0032017-reitoria-unifap/" TargetMode="External"/><Relationship Id="rId2" Type="http://schemas.openxmlformats.org/officeDocument/2006/relationships/hyperlink" Target="http://legislacao.planalto.gov.br/legisla/legislacao.nsf/Viw_Identificacao/lei%2014.063-2020?OpenDocument" TargetMode="External"/><Relationship Id="rId1" Type="http://schemas.openxmlformats.org/officeDocument/2006/relationships/hyperlink" Target="http://www.planalto.gov.br/ccivil_03/_ato2019-2022/2020/lei/L14063.htm" TargetMode="External"/><Relationship Id="rId6" Type="http://schemas.openxmlformats.org/officeDocument/2006/relationships/hyperlink" Target="https://www2.unifap.br/historia/" TargetMode="External"/><Relationship Id="rId5" Type="http://schemas.openxmlformats.org/officeDocument/2006/relationships/hyperlink" Target="https://prosear.com.br/atendimento" TargetMode="External"/><Relationship Id="rId4" Type="http://schemas.openxmlformats.org/officeDocument/2006/relationships/hyperlink" Target="mailto:historia@unifap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edfisica/2018/05/22/ordem-de-servico-no-0032017-reitoria-unifap/" TargetMode="External"/><Relationship Id="rId2" Type="http://schemas.openxmlformats.org/officeDocument/2006/relationships/hyperlink" Target="http://legislacao.planalto.gov.br/legisla/legislacao.nsf/Viw_Identificacao/lei%2014.063-2020?OpenDocument" TargetMode="External"/><Relationship Id="rId1" Type="http://schemas.openxmlformats.org/officeDocument/2006/relationships/hyperlink" Target="http://www.planalto.gov.br/ccivil_03/_ato2019-2022/2020/lei/L14063.htm" TargetMode="External"/><Relationship Id="rId6" Type="http://schemas.openxmlformats.org/officeDocument/2006/relationships/hyperlink" Target="https://www2.unifap.br/historia/" TargetMode="External"/><Relationship Id="rId5" Type="http://schemas.openxmlformats.org/officeDocument/2006/relationships/hyperlink" Target="https://prosear.com.br/atendimento" TargetMode="External"/><Relationship Id="rId4" Type="http://schemas.openxmlformats.org/officeDocument/2006/relationships/hyperlink" Target="mailto:historia@unifa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esktop\PARECER%20DA%20SECRETARIA%209\tf22781456_win32%20Atas%20de%20reuni&#227;o%20de%20esfer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7BE771B3D24CEC897E3A8B862DC2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33D778-E1E8-4AC1-B597-5302E6E1E0D1}"/>
      </w:docPartPr>
      <w:docPartBody>
        <w:p w:rsidR="00000000" w:rsidRDefault="00BC34B2" w:rsidP="00BC34B2">
          <w:pPr>
            <w:pStyle w:val="4E7BE771B3D24CEC897E3A8B862DC27B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D0CD5214FBC4AAB9D6BC7D0FF6E61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885AEA-F1E9-40C4-B895-7905DF318179}"/>
      </w:docPartPr>
      <w:docPartBody>
        <w:p w:rsidR="00000000" w:rsidRDefault="00BC34B2" w:rsidP="00BC34B2">
          <w:pPr>
            <w:pStyle w:val="DD0CD5214FBC4AAB9D6BC7D0FF6E6181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BDA045D30E144698334AC383764D6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0C8C6-C216-4F54-B010-4A36119FA076}"/>
      </w:docPartPr>
      <w:docPartBody>
        <w:p w:rsidR="00000000" w:rsidRDefault="00BC34B2" w:rsidP="00BC34B2">
          <w:pPr>
            <w:pStyle w:val="DBDA045D30E144698334AC383764D698"/>
          </w:pPr>
          <w:r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100D6F7A8494847824531645F35BC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2717E3-8AB6-416C-BE14-76469BC23334}"/>
      </w:docPartPr>
      <w:docPartBody>
        <w:p w:rsidR="00000000" w:rsidRDefault="00BC34B2" w:rsidP="00BC34B2">
          <w:pPr>
            <w:pStyle w:val="7100D6F7A8494847824531645F35BC5A"/>
          </w:pPr>
          <w:r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37194"/>
    <w:multiLevelType w:val="multilevel"/>
    <w:tmpl w:val="FF9E1C1A"/>
    <w:lvl w:ilvl="0">
      <w:start w:val="1"/>
      <w:numFmt w:val="decimal"/>
      <w:pStyle w:val="2659C47ADB9042B4A413B58020CC94F4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A9"/>
    <w:rsid w:val="00120C1D"/>
    <w:rsid w:val="00182A3B"/>
    <w:rsid w:val="002C6D26"/>
    <w:rsid w:val="00617A62"/>
    <w:rsid w:val="00781A85"/>
    <w:rsid w:val="00942648"/>
    <w:rsid w:val="00A94DA9"/>
    <w:rsid w:val="00AA0DE1"/>
    <w:rsid w:val="00BC34B2"/>
    <w:rsid w:val="00C9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8727696ED844BCBA6573EB0CDE04953">
    <w:name w:val="68727696ED844BCBA6573EB0CDE04953"/>
  </w:style>
  <w:style w:type="paragraph" w:customStyle="1" w:styleId="2659C47ADB9042B4A413B58020CC94F4">
    <w:name w:val="2659C47ADB9042B4A413B58020CC94F4"/>
  </w:style>
  <w:style w:type="paragraph" w:customStyle="1" w:styleId="A11FCA175E28472B962CB9093A05DA87">
    <w:name w:val="A11FCA175E28472B962CB9093A05DA87"/>
  </w:style>
  <w:style w:type="paragraph" w:customStyle="1" w:styleId="BCFFA725C1A44A83B6C6660BA2EEDC65">
    <w:name w:val="BCFFA725C1A44A83B6C6660BA2EEDC65"/>
  </w:style>
  <w:style w:type="paragraph" w:customStyle="1" w:styleId="003794E8B20E4B4EA6517137CA0ABD56">
    <w:name w:val="003794E8B20E4B4EA6517137CA0ABD56"/>
  </w:style>
  <w:style w:type="paragraph" w:customStyle="1" w:styleId="063077344CEC486F9E58FE9DD96592DC">
    <w:name w:val="063077344CEC486F9E58FE9DD96592DC"/>
  </w:style>
  <w:style w:type="paragraph" w:customStyle="1" w:styleId="CB5009F8660B4AFB9FD3A42AF38DCB4B">
    <w:name w:val="CB5009F8660B4AFB9FD3A42AF38DCB4B"/>
  </w:style>
  <w:style w:type="paragraph" w:customStyle="1" w:styleId="99DA8ADA1DA2417AB53B39B6C9A95ED9">
    <w:name w:val="99DA8ADA1DA2417AB53B39B6C9A95ED9"/>
  </w:style>
  <w:style w:type="paragraph" w:customStyle="1" w:styleId="BC4542025D834A8F95F39BBF41D52BC1">
    <w:name w:val="BC4542025D834A8F95F39BBF41D52BC1"/>
  </w:style>
  <w:style w:type="paragraph" w:customStyle="1" w:styleId="2AFADA86F7364CD4B305D9E35264E0E8">
    <w:name w:val="2AFADA86F7364CD4B305D9E35264E0E8"/>
  </w:style>
  <w:style w:type="paragraph" w:customStyle="1" w:styleId="FCC22D8F58B1461399EFFB70087572FC">
    <w:name w:val="FCC22D8F58B1461399EFFB70087572FC"/>
  </w:style>
  <w:style w:type="paragraph" w:customStyle="1" w:styleId="B2FEB6099156457097DF4CF8B6A4C862">
    <w:name w:val="B2FEB6099156457097DF4CF8B6A4C862"/>
  </w:style>
  <w:style w:type="paragraph" w:customStyle="1" w:styleId="4E9337E791BB4FD9B8CC891D27D52DAF">
    <w:name w:val="4E9337E791BB4FD9B8CC891D27D52DAF"/>
  </w:style>
  <w:style w:type="paragraph" w:customStyle="1" w:styleId="69C9D1F182654220A4E17747C25D00D3">
    <w:name w:val="69C9D1F182654220A4E17747C25D00D3"/>
  </w:style>
  <w:style w:type="paragraph" w:customStyle="1" w:styleId="6F161EA658BF4A96888465BE8AFFA8AE">
    <w:name w:val="6F161EA658BF4A96888465BE8AFFA8AE"/>
  </w:style>
  <w:style w:type="paragraph" w:customStyle="1" w:styleId="3646EA8907B5489585EA89619C477491">
    <w:name w:val="3646EA8907B5489585EA89619C477491"/>
  </w:style>
  <w:style w:type="paragraph" w:customStyle="1" w:styleId="196F994CB1EB4CC489284DFC94E44FE9">
    <w:name w:val="196F994CB1EB4CC489284DFC94E44FE9"/>
  </w:style>
  <w:style w:type="paragraph" w:customStyle="1" w:styleId="C1E5AD4F975640D0AF509E2D33BE6D1C">
    <w:name w:val="C1E5AD4F975640D0AF509E2D33BE6D1C"/>
  </w:style>
  <w:style w:type="paragraph" w:customStyle="1" w:styleId="BEA931A0BC16448CBC31FB598D8DF86A">
    <w:name w:val="BEA931A0BC16448CBC31FB598D8DF86A"/>
  </w:style>
  <w:style w:type="paragraph" w:customStyle="1" w:styleId="BE4949E5673D4BCFA3DE14A48EC310C2">
    <w:name w:val="BE4949E5673D4BCFA3DE14A48EC310C2"/>
  </w:style>
  <w:style w:type="paragraph" w:customStyle="1" w:styleId="A4298A173ABC43A1A48AF8E1A73CC012">
    <w:name w:val="A4298A173ABC43A1A48AF8E1A73CC012"/>
  </w:style>
  <w:style w:type="paragraph" w:customStyle="1" w:styleId="49F92767200040BFB862BCD4AE4ED4CA">
    <w:name w:val="49F92767200040BFB862BCD4AE4ED4CA"/>
  </w:style>
  <w:style w:type="paragraph" w:customStyle="1" w:styleId="E9FADB2EA3454B2688C98B9403A42D05">
    <w:name w:val="E9FADB2EA3454B2688C98B9403A42D05"/>
  </w:style>
  <w:style w:type="paragraph" w:customStyle="1" w:styleId="EBD1048971354BB7B8CC6A46CF65AFC0">
    <w:name w:val="EBD1048971354BB7B8CC6A46CF65AFC0"/>
  </w:style>
  <w:style w:type="paragraph" w:customStyle="1" w:styleId="19229B8D8F7F447796A23E79B5E1CCB5">
    <w:name w:val="19229B8D8F7F447796A23E79B5E1CCB5"/>
  </w:style>
  <w:style w:type="paragraph" w:customStyle="1" w:styleId="A4FFBCD4E0FE47B7902FF206F42603DF">
    <w:name w:val="A4FFBCD4E0FE47B7902FF206F42603DF"/>
  </w:style>
  <w:style w:type="paragraph" w:customStyle="1" w:styleId="95B9C6DDBA144EABA489E18208A31B9A">
    <w:name w:val="95B9C6DDBA144EABA489E18208A31B9A"/>
  </w:style>
  <w:style w:type="character" w:styleId="TextodoEspaoReservado">
    <w:name w:val="Placeholder Text"/>
    <w:basedOn w:val="Fontepargpadro"/>
    <w:uiPriority w:val="99"/>
    <w:semiHidden/>
    <w:rsid w:val="00BC34B2"/>
    <w:rPr>
      <w:rFonts w:ascii="Times New Roman" w:hAnsi="Times New Roman" w:cs="Times New Roman"/>
      <w:color w:val="595959" w:themeColor="text1" w:themeTint="A6"/>
    </w:rPr>
  </w:style>
  <w:style w:type="paragraph" w:customStyle="1" w:styleId="72AC7E75AB354F9FAD8DB9FC1DB99573">
    <w:name w:val="72AC7E75AB354F9FAD8DB9FC1DB99573"/>
    <w:rsid w:val="00A94DA9"/>
  </w:style>
  <w:style w:type="paragraph" w:customStyle="1" w:styleId="3D343053A69E4B1994C8F48CC818EC3A">
    <w:name w:val="3D343053A69E4B1994C8F48CC818EC3A"/>
    <w:rsid w:val="00A94DA9"/>
  </w:style>
  <w:style w:type="paragraph" w:customStyle="1" w:styleId="B9FF157CE04C4592B34E2E4A8A05BE09">
    <w:name w:val="B9FF157CE04C4592B34E2E4A8A05BE09"/>
    <w:rsid w:val="00A94DA9"/>
  </w:style>
  <w:style w:type="paragraph" w:customStyle="1" w:styleId="5CB988DC30F64B6299D1E65894D8FB1A">
    <w:name w:val="5CB988DC30F64B6299D1E65894D8FB1A"/>
    <w:rsid w:val="00A94DA9"/>
  </w:style>
  <w:style w:type="paragraph" w:customStyle="1" w:styleId="D152C0E05C074F0FA4195EE618CCF180">
    <w:name w:val="D152C0E05C074F0FA4195EE618CCF180"/>
    <w:rsid w:val="00A94DA9"/>
  </w:style>
  <w:style w:type="paragraph" w:customStyle="1" w:styleId="3303FE8A69E847C78B2CC36192AC30D0">
    <w:name w:val="3303FE8A69E847C78B2CC36192AC30D0"/>
    <w:rsid w:val="00A94DA9"/>
  </w:style>
  <w:style w:type="paragraph" w:customStyle="1" w:styleId="293C85BFCAA04965BBBFCEDE67833499">
    <w:name w:val="293C85BFCAA04965BBBFCEDE67833499"/>
    <w:rsid w:val="00A94DA9"/>
  </w:style>
  <w:style w:type="paragraph" w:customStyle="1" w:styleId="02C61D56386448C8A578FF5D874EAB69">
    <w:name w:val="02C61D56386448C8A578FF5D874EAB69"/>
    <w:rsid w:val="00A94DA9"/>
  </w:style>
  <w:style w:type="paragraph" w:customStyle="1" w:styleId="C1E6754B86334A44AE37B88383AE08BE">
    <w:name w:val="C1E6754B86334A44AE37B88383AE08BE"/>
    <w:rsid w:val="00A94DA9"/>
  </w:style>
  <w:style w:type="paragraph" w:customStyle="1" w:styleId="25B57E86A4854D57B57A64C6B932C275">
    <w:name w:val="25B57E86A4854D57B57A64C6B932C275"/>
    <w:rsid w:val="00A94DA9"/>
  </w:style>
  <w:style w:type="paragraph" w:customStyle="1" w:styleId="B4EC1E94C8A44F6388D29D6AA248EB7D">
    <w:name w:val="B4EC1E94C8A44F6388D29D6AA248EB7D"/>
    <w:rsid w:val="00A94DA9"/>
  </w:style>
  <w:style w:type="paragraph" w:customStyle="1" w:styleId="39A531253600445DAB55045988C30D29">
    <w:name w:val="39A531253600445DAB55045988C30D29"/>
    <w:rsid w:val="00A94DA9"/>
  </w:style>
  <w:style w:type="paragraph" w:customStyle="1" w:styleId="957617A602D24D9088E073A0E2CDF2FD">
    <w:name w:val="957617A602D24D9088E073A0E2CDF2FD"/>
    <w:rsid w:val="00A94DA9"/>
  </w:style>
  <w:style w:type="paragraph" w:customStyle="1" w:styleId="A88C444B384C4A3B9A8D239222100C34">
    <w:name w:val="A88C444B384C4A3B9A8D239222100C34"/>
    <w:rsid w:val="00A94DA9"/>
  </w:style>
  <w:style w:type="paragraph" w:customStyle="1" w:styleId="2072ED8D8BD14E5199EB9B45962E1D55">
    <w:name w:val="2072ED8D8BD14E5199EB9B45962E1D55"/>
    <w:rsid w:val="00A94DA9"/>
  </w:style>
  <w:style w:type="paragraph" w:customStyle="1" w:styleId="FFD66B3CD023453287B87037DB4E2CEB">
    <w:name w:val="FFD66B3CD023453287B87037DB4E2CEB"/>
    <w:rsid w:val="00A94DA9"/>
  </w:style>
  <w:style w:type="paragraph" w:customStyle="1" w:styleId="0BEE9107890D4228ABF32FE42C25570C">
    <w:name w:val="0BEE9107890D4228ABF32FE42C25570C"/>
    <w:rsid w:val="00A94DA9"/>
  </w:style>
  <w:style w:type="paragraph" w:customStyle="1" w:styleId="D9743D8138DE4F65A1B84BE17566AFD3">
    <w:name w:val="D9743D8138DE4F65A1B84BE17566AFD3"/>
    <w:rsid w:val="00A94DA9"/>
  </w:style>
  <w:style w:type="paragraph" w:customStyle="1" w:styleId="9952A252521548FA82C0AF057980D1E9">
    <w:name w:val="9952A252521548FA82C0AF057980D1E9"/>
    <w:rsid w:val="00A94DA9"/>
  </w:style>
  <w:style w:type="paragraph" w:customStyle="1" w:styleId="CC582C371E5C46F6A1AD210423F370D3">
    <w:name w:val="CC582C371E5C46F6A1AD210423F370D3"/>
    <w:rsid w:val="00A94DA9"/>
  </w:style>
  <w:style w:type="paragraph" w:customStyle="1" w:styleId="86272782639B42C4801CF2CE4D521B7C">
    <w:name w:val="86272782639B42C4801CF2CE4D521B7C"/>
    <w:rsid w:val="00A94DA9"/>
  </w:style>
  <w:style w:type="paragraph" w:customStyle="1" w:styleId="206D9E1B946E4D0187AAB163C3E88AE2">
    <w:name w:val="206D9E1B946E4D0187AAB163C3E88AE2"/>
    <w:rsid w:val="00A94DA9"/>
  </w:style>
  <w:style w:type="paragraph" w:customStyle="1" w:styleId="78D988B4F3ED414FA170E6DBA4D68CB7">
    <w:name w:val="78D988B4F3ED414FA170E6DBA4D68CB7"/>
    <w:rsid w:val="00A94DA9"/>
  </w:style>
  <w:style w:type="paragraph" w:customStyle="1" w:styleId="4A19AAD6C25C46FEA87F1F71063DAE7D">
    <w:name w:val="4A19AAD6C25C46FEA87F1F71063DAE7D"/>
    <w:rsid w:val="00A94DA9"/>
  </w:style>
  <w:style w:type="paragraph" w:customStyle="1" w:styleId="0CA7E90F8D3B477FB9ACFAD83A0AFC08">
    <w:name w:val="0CA7E90F8D3B477FB9ACFAD83A0AFC08"/>
    <w:rsid w:val="00A94DA9"/>
  </w:style>
  <w:style w:type="paragraph" w:customStyle="1" w:styleId="670BAE39F7754E8DAA1DE364A8CE1DD7">
    <w:name w:val="670BAE39F7754E8DAA1DE364A8CE1DD7"/>
    <w:rsid w:val="00A94DA9"/>
  </w:style>
  <w:style w:type="paragraph" w:customStyle="1" w:styleId="B0CF304C2C2A48CFB5EF25C00D63CBD9">
    <w:name w:val="B0CF304C2C2A48CFB5EF25C00D63CBD9"/>
    <w:rsid w:val="00A94DA9"/>
  </w:style>
  <w:style w:type="paragraph" w:customStyle="1" w:styleId="F01422FF939E4DCAA95640C2E05996A5">
    <w:name w:val="F01422FF939E4DCAA95640C2E05996A5"/>
    <w:rsid w:val="00A94DA9"/>
  </w:style>
  <w:style w:type="paragraph" w:customStyle="1" w:styleId="E07E859847C948D6B8B4A3ECDB9DF39E">
    <w:name w:val="E07E859847C948D6B8B4A3ECDB9DF39E"/>
    <w:rsid w:val="00A94DA9"/>
  </w:style>
  <w:style w:type="paragraph" w:customStyle="1" w:styleId="3683C435469942C089E9EBD089037619">
    <w:name w:val="3683C435469942C089E9EBD089037619"/>
    <w:rsid w:val="00A94DA9"/>
  </w:style>
  <w:style w:type="paragraph" w:customStyle="1" w:styleId="CD7BD93B9DC9487880E312D40B244EBB">
    <w:name w:val="CD7BD93B9DC9487880E312D40B244EBB"/>
    <w:rsid w:val="00A94DA9"/>
  </w:style>
  <w:style w:type="paragraph" w:customStyle="1" w:styleId="269EEAF0D2FD468CA4CF68F177AB7E95">
    <w:name w:val="269EEAF0D2FD468CA4CF68F177AB7E95"/>
    <w:rsid w:val="00A94DA9"/>
  </w:style>
  <w:style w:type="paragraph" w:customStyle="1" w:styleId="CA356E7B9E774F03BF6066AF231B1000">
    <w:name w:val="CA356E7B9E774F03BF6066AF231B1000"/>
    <w:rsid w:val="00A94DA9"/>
  </w:style>
  <w:style w:type="paragraph" w:customStyle="1" w:styleId="E29AC65158D14F35B4F915E6EFDC2B67">
    <w:name w:val="E29AC65158D14F35B4F915E6EFDC2B67"/>
    <w:rsid w:val="00A94DA9"/>
  </w:style>
  <w:style w:type="paragraph" w:customStyle="1" w:styleId="0807F7D89CE74D0C80D9A9245BA763F5">
    <w:name w:val="0807F7D89CE74D0C80D9A9245BA763F5"/>
    <w:rsid w:val="00A94DA9"/>
  </w:style>
  <w:style w:type="paragraph" w:customStyle="1" w:styleId="6935CAD1F66C4349BB80F7E14ABF6CCB">
    <w:name w:val="6935CAD1F66C4349BB80F7E14ABF6CCB"/>
    <w:rsid w:val="00A94DA9"/>
  </w:style>
  <w:style w:type="paragraph" w:customStyle="1" w:styleId="F91BA92E577D40CC86902EE960A3D1F6">
    <w:name w:val="F91BA92E577D40CC86902EE960A3D1F6"/>
    <w:rsid w:val="00A94DA9"/>
  </w:style>
  <w:style w:type="paragraph" w:customStyle="1" w:styleId="A0DAE2E7DCB843D4BAC322416C244F70">
    <w:name w:val="A0DAE2E7DCB843D4BAC322416C244F70"/>
    <w:rsid w:val="00A94DA9"/>
  </w:style>
  <w:style w:type="paragraph" w:customStyle="1" w:styleId="501B3143A7B7496FAA213F00D11DA33F">
    <w:name w:val="501B3143A7B7496FAA213F00D11DA33F"/>
    <w:rsid w:val="00A94DA9"/>
  </w:style>
  <w:style w:type="paragraph" w:customStyle="1" w:styleId="778B2F2203F347159F214FF61B466D7D">
    <w:name w:val="778B2F2203F347159F214FF61B466D7D"/>
    <w:rsid w:val="00A94DA9"/>
  </w:style>
  <w:style w:type="paragraph" w:customStyle="1" w:styleId="5BB1D18640B943C29EE27E1A24A169AF">
    <w:name w:val="5BB1D18640B943C29EE27E1A24A169AF"/>
    <w:rsid w:val="00A94DA9"/>
  </w:style>
  <w:style w:type="paragraph" w:customStyle="1" w:styleId="9E3AB3A888694C21AE9696548CA61C62">
    <w:name w:val="9E3AB3A888694C21AE9696548CA61C62"/>
    <w:rsid w:val="00A94DA9"/>
  </w:style>
  <w:style w:type="paragraph" w:customStyle="1" w:styleId="02EF68838E69498EA0654D3A0675E02F">
    <w:name w:val="02EF68838E69498EA0654D3A0675E02F"/>
    <w:rsid w:val="00A94DA9"/>
  </w:style>
  <w:style w:type="paragraph" w:customStyle="1" w:styleId="6D048D24A90041E3AED236A3F01C8A3C">
    <w:name w:val="6D048D24A90041E3AED236A3F01C8A3C"/>
    <w:rsid w:val="00A94DA9"/>
  </w:style>
  <w:style w:type="paragraph" w:customStyle="1" w:styleId="3FF8762138BF4327A40E60EF5504B0A6">
    <w:name w:val="3FF8762138BF4327A40E60EF5504B0A6"/>
    <w:rsid w:val="00A94DA9"/>
  </w:style>
  <w:style w:type="paragraph" w:customStyle="1" w:styleId="8A8C917F62254A65B3BBA9F262A4A0E5">
    <w:name w:val="8A8C917F62254A65B3BBA9F262A4A0E5"/>
    <w:rsid w:val="00A94DA9"/>
  </w:style>
  <w:style w:type="paragraph" w:customStyle="1" w:styleId="A6E552818768460AA987932062FEC083">
    <w:name w:val="A6E552818768460AA987932062FEC083"/>
    <w:rsid w:val="00A94DA9"/>
  </w:style>
  <w:style w:type="paragraph" w:customStyle="1" w:styleId="B044DEA91EB74CBE86EBD4E011BDE914">
    <w:name w:val="B044DEA91EB74CBE86EBD4E011BDE914"/>
    <w:rsid w:val="00A94DA9"/>
  </w:style>
  <w:style w:type="paragraph" w:customStyle="1" w:styleId="2D02B4DEFE7E42EF9CC420F872D32841">
    <w:name w:val="2D02B4DEFE7E42EF9CC420F872D32841"/>
    <w:rsid w:val="00A94DA9"/>
  </w:style>
  <w:style w:type="paragraph" w:customStyle="1" w:styleId="7C6F6F79FABB49B9A057A2B2110007AD">
    <w:name w:val="7C6F6F79FABB49B9A057A2B2110007AD"/>
    <w:rsid w:val="00A94DA9"/>
  </w:style>
  <w:style w:type="paragraph" w:customStyle="1" w:styleId="AD22684D2A59441CAF36EE40FB0BF624">
    <w:name w:val="AD22684D2A59441CAF36EE40FB0BF624"/>
    <w:rsid w:val="00A94DA9"/>
  </w:style>
  <w:style w:type="paragraph" w:customStyle="1" w:styleId="A589BC0A7834466EAB0081A2937BC333">
    <w:name w:val="A589BC0A7834466EAB0081A2937BC333"/>
    <w:rsid w:val="00A94DA9"/>
  </w:style>
  <w:style w:type="paragraph" w:customStyle="1" w:styleId="73A97C2EA2984296A86AE062FA70F9C6">
    <w:name w:val="73A97C2EA2984296A86AE062FA70F9C6"/>
    <w:rsid w:val="00A94DA9"/>
  </w:style>
  <w:style w:type="paragraph" w:customStyle="1" w:styleId="3C20936398E1471F8DEF2673333443B9">
    <w:name w:val="3C20936398E1471F8DEF2673333443B9"/>
    <w:rsid w:val="00A94DA9"/>
  </w:style>
  <w:style w:type="paragraph" w:customStyle="1" w:styleId="C23A7D673DEC43CC94881E270BBDDFE0">
    <w:name w:val="C23A7D673DEC43CC94881E270BBDDFE0"/>
    <w:rsid w:val="00A94DA9"/>
  </w:style>
  <w:style w:type="paragraph" w:customStyle="1" w:styleId="7F8C00D08B4D4A15A3A0FDC8CE7CB977">
    <w:name w:val="7F8C00D08B4D4A15A3A0FDC8CE7CB977"/>
    <w:rsid w:val="00A94DA9"/>
  </w:style>
  <w:style w:type="paragraph" w:customStyle="1" w:styleId="1A1D5D43D7BF47EA933CEA539D142709">
    <w:name w:val="1A1D5D43D7BF47EA933CEA539D142709"/>
    <w:rsid w:val="00A94DA9"/>
  </w:style>
  <w:style w:type="paragraph" w:customStyle="1" w:styleId="E6D0A47649F7472F9BA524B10AEB36B7">
    <w:name w:val="E6D0A47649F7472F9BA524B10AEB36B7"/>
    <w:rsid w:val="00A94DA9"/>
  </w:style>
  <w:style w:type="paragraph" w:customStyle="1" w:styleId="C4F15CAD0BEB45FDA69BE3AC71C5DDB6">
    <w:name w:val="C4F15CAD0BEB45FDA69BE3AC71C5DDB6"/>
    <w:rsid w:val="00A94DA9"/>
  </w:style>
  <w:style w:type="paragraph" w:customStyle="1" w:styleId="FB55E822E28C4D199E08B072728F28C7">
    <w:name w:val="FB55E822E28C4D199E08B072728F28C7"/>
    <w:rsid w:val="00A94DA9"/>
  </w:style>
  <w:style w:type="paragraph" w:customStyle="1" w:styleId="2659C47ADB9042B4A413B58020CC94F41">
    <w:name w:val="2659C47ADB9042B4A413B58020CC94F41"/>
    <w:rsid w:val="00A94DA9"/>
    <w:pPr>
      <w:numPr>
        <w:numId w:val="1"/>
      </w:numPr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A11FCA175E28472B962CB9093A05DA871">
    <w:name w:val="A11FCA175E28472B962CB9093A05DA87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BCFFA725C1A44A83B6C6660BA2EEDC651">
    <w:name w:val="BCFFA725C1A44A83B6C6660BA2EEDC65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03794E8B20E4B4EA6517137CA0ABD561">
    <w:name w:val="003794E8B20E4B4EA6517137CA0ABD56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63077344CEC486F9E58FE9DD96592DC1">
    <w:name w:val="063077344CEC486F9E58FE9DD96592DC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CB5009F8660B4AFB9FD3A42AF38DCB4B1">
    <w:name w:val="CB5009F8660B4AFB9FD3A42AF38DCB4B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5BB1D18640B943C29EE27E1A24A169AF1">
    <w:name w:val="5BB1D18640B943C29EE27E1A24A169AF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9E3AB3A888694C21AE9696548CA61C621">
    <w:name w:val="9E3AB3A888694C21AE9696548CA61C62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D048D24A90041E3AED236A3F01C8A3C1">
    <w:name w:val="6D048D24A90041E3AED236A3F01C8A3C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3FF8762138BF4327A40E60EF5504B0A61">
    <w:name w:val="3FF8762138BF4327A40E60EF5504B0A6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8A8C917F62254A65B3BBA9F262A4A0E51">
    <w:name w:val="8A8C917F62254A65B3BBA9F262A4A0E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B044DEA91EB74CBE86EBD4E011BDE9141">
    <w:name w:val="B044DEA91EB74CBE86EBD4E011BDE914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2D02B4DEFE7E42EF9CC420F872D328411">
    <w:name w:val="2D02B4DEFE7E42EF9CC420F872D32841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7C6F6F79FABB49B9A057A2B2110007AD1">
    <w:name w:val="7C6F6F79FABB49B9A057A2B2110007AD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A589BC0A7834466EAB0081A2937BC3331">
    <w:name w:val="A589BC0A7834466EAB0081A2937BC333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73A97C2EA2984296A86AE062FA70F9C61">
    <w:name w:val="73A97C2EA2984296A86AE062FA70F9C6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3C20936398E1471F8DEF2673333443B91">
    <w:name w:val="3C20936398E1471F8DEF2673333443B9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7F8C00D08B4D4A15A3A0FDC8CE7CB9771">
    <w:name w:val="7F8C00D08B4D4A15A3A0FDC8CE7CB97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1A1D5D43D7BF47EA933CEA539D1427091">
    <w:name w:val="1A1D5D43D7BF47EA933CEA539D142709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E6D0A47649F7472F9BA524B10AEB36B71">
    <w:name w:val="E6D0A47649F7472F9BA524B10AEB36B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FB55E822E28C4D199E08B072728F28C71">
    <w:name w:val="FB55E822E28C4D199E08B072728F28C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39A531253600445DAB55045988C30D291">
    <w:name w:val="39A531253600445DAB55045988C30D29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269EEAF0D2FD468CA4CF68F177AB7E951">
    <w:name w:val="269EEAF0D2FD468CA4CF68F177AB7E9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FFD66B3CD023453287B87037DB4E2CEB1">
    <w:name w:val="FFD66B3CD023453287B87037DB4E2CEB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CA356E7B9E774F03BF6066AF231B10001">
    <w:name w:val="CA356E7B9E774F03BF6066AF231B1000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CC582C371E5C46F6A1AD210423F370D31">
    <w:name w:val="CC582C371E5C46F6A1AD210423F370D3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E29AC65158D14F35B4F915E6EFDC2B671">
    <w:name w:val="E29AC65158D14F35B4F915E6EFDC2B6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4A19AAD6C25C46FEA87F1F71063DAE7D1">
    <w:name w:val="4A19AAD6C25C46FEA87F1F71063DAE7D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807F7D89CE74D0C80D9A9245BA763F51">
    <w:name w:val="0807F7D89CE74D0C80D9A9245BA763F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F01422FF939E4DCAA95640C2E05996A51">
    <w:name w:val="F01422FF939E4DCAA95640C2E05996A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935CAD1F66C4349BB80F7E14ABF6CCB1">
    <w:name w:val="6935CAD1F66C4349BB80F7E14ABF6CCB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character" w:styleId="Forte">
    <w:name w:val="Strong"/>
    <w:basedOn w:val="Fontepargpadro"/>
    <w:uiPriority w:val="22"/>
    <w:qFormat/>
    <w:rsid w:val="00A94DA9"/>
    <w:rPr>
      <w:rFonts w:ascii="Calibri" w:hAnsi="Calibri" w:cs="Calibri"/>
      <w:b/>
      <w:bCs/>
    </w:rPr>
  </w:style>
  <w:style w:type="paragraph" w:customStyle="1" w:styleId="5CB988DC30F64B6299D1E65894D8FB1A1">
    <w:name w:val="5CB988DC30F64B6299D1E65894D8FB1A1"/>
    <w:rsid w:val="00A94DA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  <w:lang w:val="pt-PT" w:eastAsia="en-US"/>
    </w:rPr>
  </w:style>
  <w:style w:type="paragraph" w:customStyle="1" w:styleId="D152C0E05C074F0FA4195EE618CCF1801">
    <w:name w:val="D152C0E05C074F0FA4195EE618CCF1801"/>
    <w:rsid w:val="00A94DA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  <w:lang w:val="pt-PT" w:eastAsia="en-US"/>
    </w:rPr>
  </w:style>
  <w:style w:type="paragraph" w:customStyle="1" w:styleId="3303FE8A69E847C78B2CC36192AC30D01">
    <w:name w:val="3303FE8A69E847C78B2CC36192AC30D01"/>
    <w:rsid w:val="00A94DA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  <w:lang w:val="pt-PT" w:eastAsia="en-US"/>
    </w:rPr>
  </w:style>
  <w:style w:type="paragraph" w:customStyle="1" w:styleId="75D79B5E5B8E43AFA521813A3AA28BD5">
    <w:name w:val="75D79B5E5B8E43AFA521813A3AA28BD5"/>
    <w:rsid w:val="00A94DA9"/>
  </w:style>
  <w:style w:type="paragraph" w:customStyle="1" w:styleId="48B806A966184692B4D15304042A9F5C">
    <w:name w:val="48B806A966184692B4D15304042A9F5C"/>
    <w:rsid w:val="00A94DA9"/>
  </w:style>
  <w:style w:type="paragraph" w:customStyle="1" w:styleId="7EEC74DA5BB84619952EE7780944903A">
    <w:name w:val="7EEC74DA5BB84619952EE7780944903A"/>
    <w:rsid w:val="00A94DA9"/>
  </w:style>
  <w:style w:type="paragraph" w:customStyle="1" w:styleId="74353CBEC8DE472FA91DA6929AF7351E">
    <w:name w:val="74353CBEC8DE472FA91DA6929AF7351E"/>
    <w:rsid w:val="00A94DA9"/>
  </w:style>
  <w:style w:type="paragraph" w:customStyle="1" w:styleId="A90154A69A4A47AE9A226A51E0097D1F">
    <w:name w:val="A90154A69A4A47AE9A226A51E0097D1F"/>
    <w:rsid w:val="00A94DA9"/>
  </w:style>
  <w:style w:type="paragraph" w:customStyle="1" w:styleId="21A5461F1EB04EF5A1A94346F0D6E856">
    <w:name w:val="21A5461F1EB04EF5A1A94346F0D6E856"/>
    <w:rsid w:val="00A94DA9"/>
  </w:style>
  <w:style w:type="paragraph" w:customStyle="1" w:styleId="93A1402380C347089ACBCCFE02D54E43">
    <w:name w:val="93A1402380C347089ACBCCFE02D54E43"/>
    <w:rsid w:val="00A94DA9"/>
  </w:style>
  <w:style w:type="paragraph" w:customStyle="1" w:styleId="3EFBEFA3DC9F45BAB21AC5266CEE6265">
    <w:name w:val="3EFBEFA3DC9F45BAB21AC5266CEE6265"/>
    <w:rsid w:val="00A94DA9"/>
  </w:style>
  <w:style w:type="paragraph" w:customStyle="1" w:styleId="D452237955124C4D82F1BEFFA1A8FC58">
    <w:name w:val="D452237955124C4D82F1BEFFA1A8FC58"/>
    <w:rsid w:val="00A94DA9"/>
  </w:style>
  <w:style w:type="paragraph" w:customStyle="1" w:styleId="E556C9BD41294E7F8BFDBB5A56DD87C9">
    <w:name w:val="E556C9BD41294E7F8BFDBB5A56DD87C9"/>
    <w:rsid w:val="00A94DA9"/>
  </w:style>
  <w:style w:type="paragraph" w:customStyle="1" w:styleId="B369CD6256B74CA5A40796D8F49EBD5C">
    <w:name w:val="B369CD6256B74CA5A40796D8F49EBD5C"/>
    <w:rsid w:val="00A94DA9"/>
  </w:style>
  <w:style w:type="paragraph" w:customStyle="1" w:styleId="553D0734F5BF4A6CA6148408EBC8D27B">
    <w:name w:val="553D0734F5BF4A6CA6148408EBC8D27B"/>
    <w:rsid w:val="00A94DA9"/>
  </w:style>
  <w:style w:type="paragraph" w:customStyle="1" w:styleId="7FEC76D5638A48CCB005D8E4058B62C2">
    <w:name w:val="7FEC76D5638A48CCB005D8E4058B62C2"/>
    <w:rsid w:val="00A94DA9"/>
  </w:style>
  <w:style w:type="paragraph" w:customStyle="1" w:styleId="8BF44AE1C1F24CA1AD4796B9BA5E1482">
    <w:name w:val="8BF44AE1C1F24CA1AD4796B9BA5E1482"/>
    <w:rsid w:val="00A94DA9"/>
  </w:style>
  <w:style w:type="paragraph" w:customStyle="1" w:styleId="6AFD90E77C80465F9A027E33CF07ECEE">
    <w:name w:val="6AFD90E77C80465F9A027E33CF07ECEE"/>
    <w:rsid w:val="00A94DA9"/>
  </w:style>
  <w:style w:type="paragraph" w:customStyle="1" w:styleId="D6CAC923B1694EFE8C70490CE002E6B3">
    <w:name w:val="D6CAC923B1694EFE8C70490CE002E6B3"/>
    <w:rsid w:val="00A94DA9"/>
  </w:style>
  <w:style w:type="paragraph" w:customStyle="1" w:styleId="B74F617AC94F4EB6A46A922B2F8A200D">
    <w:name w:val="B74F617AC94F4EB6A46A922B2F8A200D"/>
    <w:rsid w:val="00A94DA9"/>
  </w:style>
  <w:style w:type="paragraph" w:customStyle="1" w:styleId="CD107442DB164425BF6C485A6E717A82">
    <w:name w:val="CD107442DB164425BF6C485A6E717A82"/>
    <w:rsid w:val="00A94DA9"/>
  </w:style>
  <w:style w:type="paragraph" w:customStyle="1" w:styleId="2257BA1D88974CC184C480280D8C68E2">
    <w:name w:val="2257BA1D88974CC184C480280D8C68E2"/>
    <w:rsid w:val="00A94DA9"/>
  </w:style>
  <w:style w:type="paragraph" w:customStyle="1" w:styleId="0DDB6F273F894E949CAE7C54B15214EC">
    <w:name w:val="0DDB6F273F894E949CAE7C54B15214EC"/>
    <w:rsid w:val="00A94DA9"/>
  </w:style>
  <w:style w:type="paragraph" w:customStyle="1" w:styleId="B936D1E3DFE94E8F8466DABAEBC70B76">
    <w:name w:val="B936D1E3DFE94E8F8466DABAEBC70B76"/>
    <w:rsid w:val="00A94DA9"/>
  </w:style>
  <w:style w:type="paragraph" w:customStyle="1" w:styleId="AE53B8DB86D24517944F03667E961495">
    <w:name w:val="AE53B8DB86D24517944F03667E961495"/>
    <w:rsid w:val="00A94DA9"/>
  </w:style>
  <w:style w:type="paragraph" w:customStyle="1" w:styleId="E013D6C96547478FACA6F002885ADFCA">
    <w:name w:val="E013D6C96547478FACA6F002885ADFCA"/>
    <w:rsid w:val="00A94DA9"/>
  </w:style>
  <w:style w:type="paragraph" w:customStyle="1" w:styleId="1A94DAAB9CDF4D4AB4F951A35CE0AFF2">
    <w:name w:val="1A94DAAB9CDF4D4AB4F951A35CE0AFF2"/>
    <w:rsid w:val="00A94DA9"/>
  </w:style>
  <w:style w:type="paragraph" w:customStyle="1" w:styleId="20715088B72E45ECA1643551D2E88C3A">
    <w:name w:val="20715088B72E45ECA1643551D2E88C3A"/>
    <w:rsid w:val="00A94DA9"/>
  </w:style>
  <w:style w:type="paragraph" w:customStyle="1" w:styleId="C7334906ED134AB9B75B24353351D910">
    <w:name w:val="C7334906ED134AB9B75B24353351D910"/>
    <w:rsid w:val="00A94DA9"/>
  </w:style>
  <w:style w:type="paragraph" w:customStyle="1" w:styleId="D61B530865CA47A38B27B966EE230AEA">
    <w:name w:val="D61B530865CA47A38B27B966EE230AEA"/>
    <w:rsid w:val="00A94DA9"/>
  </w:style>
  <w:style w:type="paragraph" w:customStyle="1" w:styleId="0BDB56802ACF403A95EAADBE7C3580FC">
    <w:name w:val="0BDB56802ACF403A95EAADBE7C3580FC"/>
    <w:rsid w:val="00A94DA9"/>
  </w:style>
  <w:style w:type="paragraph" w:customStyle="1" w:styleId="2C7049A095A54D928A63E0B83F071D74">
    <w:name w:val="2C7049A095A54D928A63E0B83F071D74"/>
    <w:rsid w:val="00A94DA9"/>
  </w:style>
  <w:style w:type="paragraph" w:customStyle="1" w:styleId="94CA9091C7FB42C7A061B073EE1A3B8C">
    <w:name w:val="94CA9091C7FB42C7A061B073EE1A3B8C"/>
    <w:rsid w:val="00A94DA9"/>
  </w:style>
  <w:style w:type="paragraph" w:customStyle="1" w:styleId="09ECD6FFC6EB4486AFA7A2551A6902D0">
    <w:name w:val="09ECD6FFC6EB4486AFA7A2551A6902D0"/>
    <w:rsid w:val="00A94DA9"/>
  </w:style>
  <w:style w:type="paragraph" w:customStyle="1" w:styleId="70C22E322B794D489BD7645E28974CF3">
    <w:name w:val="70C22E322B794D489BD7645E28974CF3"/>
    <w:rsid w:val="00A94DA9"/>
  </w:style>
  <w:style w:type="paragraph" w:customStyle="1" w:styleId="0DE13F38B9A84C11A955C44842535650">
    <w:name w:val="0DE13F38B9A84C11A955C44842535650"/>
    <w:rsid w:val="00A94DA9"/>
  </w:style>
  <w:style w:type="paragraph" w:customStyle="1" w:styleId="FF2911796AB64C27A27AB864222EDB45">
    <w:name w:val="FF2911796AB64C27A27AB864222EDB45"/>
    <w:rsid w:val="00A94DA9"/>
  </w:style>
  <w:style w:type="paragraph" w:customStyle="1" w:styleId="BBB288518FD64CDD840A9A2774E00127">
    <w:name w:val="BBB288518FD64CDD840A9A2774E00127"/>
    <w:rsid w:val="00A94DA9"/>
  </w:style>
  <w:style w:type="paragraph" w:customStyle="1" w:styleId="ED9571326E6C4AE59F8983FF06A8C513">
    <w:name w:val="ED9571326E6C4AE59F8983FF06A8C513"/>
    <w:rsid w:val="00A94DA9"/>
  </w:style>
  <w:style w:type="paragraph" w:customStyle="1" w:styleId="203EB1E54B8C4AA89A51450C6F25EBDB">
    <w:name w:val="203EB1E54B8C4AA89A51450C6F25EBDB"/>
    <w:rsid w:val="00A94DA9"/>
  </w:style>
  <w:style w:type="paragraph" w:customStyle="1" w:styleId="7EBAD5C8E3DC4B93A722787B00EC7258">
    <w:name w:val="7EBAD5C8E3DC4B93A722787B00EC7258"/>
    <w:rsid w:val="00942648"/>
  </w:style>
  <w:style w:type="paragraph" w:customStyle="1" w:styleId="D20A4C4083C6430994043497FF750A4F">
    <w:name w:val="D20A4C4083C6430994043497FF750A4F"/>
    <w:rsid w:val="00942648"/>
  </w:style>
  <w:style w:type="paragraph" w:customStyle="1" w:styleId="6167036E208C4A0D9A56EDB5EA571F62">
    <w:name w:val="6167036E208C4A0D9A56EDB5EA571F62"/>
    <w:rsid w:val="00942648"/>
  </w:style>
  <w:style w:type="paragraph" w:customStyle="1" w:styleId="E10001328BD24CE794487CD99CD78EA2">
    <w:name w:val="E10001328BD24CE794487CD99CD78EA2"/>
    <w:rsid w:val="00942648"/>
  </w:style>
  <w:style w:type="paragraph" w:customStyle="1" w:styleId="CF7610BF75E64249B2DB0BAFDC851E34">
    <w:name w:val="CF7610BF75E64249B2DB0BAFDC851E34"/>
    <w:rsid w:val="00942648"/>
  </w:style>
  <w:style w:type="paragraph" w:customStyle="1" w:styleId="09DCD6C9D81F4DAF903278398D182DBF">
    <w:name w:val="09DCD6C9D81F4DAF903278398D182DBF"/>
    <w:rsid w:val="00942648"/>
  </w:style>
  <w:style w:type="paragraph" w:customStyle="1" w:styleId="8AFBC7D45CD6480CA25813F4B2352B8F">
    <w:name w:val="8AFBC7D45CD6480CA25813F4B2352B8F"/>
    <w:rsid w:val="00942648"/>
  </w:style>
  <w:style w:type="paragraph" w:customStyle="1" w:styleId="7AB4DAFBB8DD4E5C93B5E2FC104B5810">
    <w:name w:val="7AB4DAFBB8DD4E5C93B5E2FC104B5810"/>
    <w:rsid w:val="00942648"/>
  </w:style>
  <w:style w:type="paragraph" w:customStyle="1" w:styleId="C8793CD7EB3E4A0D9A2C112BB20C83BC">
    <w:name w:val="C8793CD7EB3E4A0D9A2C112BB20C83BC"/>
    <w:rsid w:val="00942648"/>
  </w:style>
  <w:style w:type="paragraph" w:customStyle="1" w:styleId="37669A7798BE49CA9FDC5EC5A2421DAC">
    <w:name w:val="37669A7798BE49CA9FDC5EC5A2421DAC"/>
    <w:rsid w:val="00942648"/>
  </w:style>
  <w:style w:type="paragraph" w:customStyle="1" w:styleId="52F860206B014DEC835A018011D2A1B9">
    <w:name w:val="52F860206B014DEC835A018011D2A1B9"/>
    <w:rsid w:val="00942648"/>
  </w:style>
  <w:style w:type="paragraph" w:customStyle="1" w:styleId="DB17745F326C46EEA0FBB4CC6A276E23">
    <w:name w:val="DB17745F326C46EEA0FBB4CC6A276E23"/>
    <w:rsid w:val="00942648"/>
  </w:style>
  <w:style w:type="paragraph" w:customStyle="1" w:styleId="BDA33B2CF499438FB6B6A5BE91F7128F">
    <w:name w:val="BDA33B2CF499438FB6B6A5BE91F7128F"/>
    <w:rsid w:val="00942648"/>
  </w:style>
  <w:style w:type="paragraph" w:customStyle="1" w:styleId="E6106417DDE14255AD1E52B22329722C">
    <w:name w:val="E6106417DDE14255AD1E52B22329722C"/>
    <w:rsid w:val="00942648"/>
  </w:style>
  <w:style w:type="paragraph" w:customStyle="1" w:styleId="2B108E6E3F0344E38F30828881A32753">
    <w:name w:val="2B108E6E3F0344E38F30828881A32753"/>
    <w:rsid w:val="00942648"/>
  </w:style>
  <w:style w:type="paragraph" w:customStyle="1" w:styleId="1D3E1F5C3E954D9E87D689124239C6C3">
    <w:name w:val="1D3E1F5C3E954D9E87D689124239C6C3"/>
    <w:rsid w:val="00942648"/>
  </w:style>
  <w:style w:type="paragraph" w:customStyle="1" w:styleId="B5AD99FED5284EFCBB8C5802BF987F3B">
    <w:name w:val="B5AD99FED5284EFCBB8C5802BF987F3B"/>
    <w:rsid w:val="00942648"/>
  </w:style>
  <w:style w:type="paragraph" w:customStyle="1" w:styleId="3B4AA7685F9B4ABFBEF3D770661DF15C">
    <w:name w:val="3B4AA7685F9B4ABFBEF3D770661DF15C"/>
    <w:rsid w:val="00942648"/>
  </w:style>
  <w:style w:type="paragraph" w:customStyle="1" w:styleId="3B0E24E52D064C78B2CAFADC4110C187">
    <w:name w:val="3B0E24E52D064C78B2CAFADC4110C187"/>
    <w:rsid w:val="00942648"/>
  </w:style>
  <w:style w:type="paragraph" w:customStyle="1" w:styleId="0A26A608E69B40CFB165E88BEF6ABF8F">
    <w:name w:val="0A26A608E69B40CFB165E88BEF6ABF8F"/>
    <w:rsid w:val="00942648"/>
  </w:style>
  <w:style w:type="paragraph" w:customStyle="1" w:styleId="7045B5530B9D4BC28528D43964C7096A">
    <w:name w:val="7045B5530B9D4BC28528D43964C7096A"/>
    <w:rsid w:val="00942648"/>
  </w:style>
  <w:style w:type="paragraph" w:customStyle="1" w:styleId="86E5828B4E8A41D9B8FA70F0D7FD7368">
    <w:name w:val="86E5828B4E8A41D9B8FA70F0D7FD7368"/>
    <w:rsid w:val="00942648"/>
  </w:style>
  <w:style w:type="paragraph" w:customStyle="1" w:styleId="53ED082321F04C56AA9B800156211D44">
    <w:name w:val="53ED082321F04C56AA9B800156211D44"/>
    <w:rsid w:val="00942648"/>
  </w:style>
  <w:style w:type="paragraph" w:customStyle="1" w:styleId="1D94758737DB4595AF2BE5BBE6D7F6A5">
    <w:name w:val="1D94758737DB4595AF2BE5BBE6D7F6A5"/>
    <w:rsid w:val="00942648"/>
  </w:style>
  <w:style w:type="paragraph" w:customStyle="1" w:styleId="4A126716C62E4069992F47FD99779F6F">
    <w:name w:val="4A126716C62E4069992F47FD99779F6F"/>
    <w:rsid w:val="00942648"/>
  </w:style>
  <w:style w:type="paragraph" w:customStyle="1" w:styleId="0231CD2D5CB84996A2E3ED40AB2D92BB">
    <w:name w:val="0231CD2D5CB84996A2E3ED40AB2D92BB"/>
    <w:rsid w:val="00942648"/>
  </w:style>
  <w:style w:type="paragraph" w:customStyle="1" w:styleId="D1127431C63A4EDE91196DA6A46B17DF">
    <w:name w:val="D1127431C63A4EDE91196DA6A46B17DF"/>
    <w:rsid w:val="00942648"/>
  </w:style>
  <w:style w:type="paragraph" w:customStyle="1" w:styleId="F4978C82D84743E2B4EEC065F2E5A294">
    <w:name w:val="F4978C82D84743E2B4EEC065F2E5A294"/>
    <w:rsid w:val="00942648"/>
  </w:style>
  <w:style w:type="paragraph" w:customStyle="1" w:styleId="1D46DAF3935D4E5280AD9F7EC18A55FB">
    <w:name w:val="1D46DAF3935D4E5280AD9F7EC18A55FB"/>
    <w:rsid w:val="00942648"/>
  </w:style>
  <w:style w:type="paragraph" w:customStyle="1" w:styleId="725DFD5A3C0548B4BCA5C27DF775F61A">
    <w:name w:val="725DFD5A3C0548B4BCA5C27DF775F61A"/>
    <w:rsid w:val="00942648"/>
  </w:style>
  <w:style w:type="paragraph" w:customStyle="1" w:styleId="553E5B53C8254CE8AF4856D67C45D1D3">
    <w:name w:val="553E5B53C8254CE8AF4856D67C45D1D3"/>
    <w:rsid w:val="00942648"/>
  </w:style>
  <w:style w:type="paragraph" w:customStyle="1" w:styleId="159080051E54488FAA3E31D094C7AAA3">
    <w:name w:val="159080051E54488FAA3E31D094C7AAA3"/>
    <w:rsid w:val="00942648"/>
  </w:style>
  <w:style w:type="paragraph" w:customStyle="1" w:styleId="E23DEEC4158A42F0B8252A524608FAE2">
    <w:name w:val="E23DEEC4158A42F0B8252A524608FAE2"/>
    <w:rsid w:val="00942648"/>
  </w:style>
  <w:style w:type="paragraph" w:customStyle="1" w:styleId="7810D27FFBC642B3920A8819E95212C1">
    <w:name w:val="7810D27FFBC642B3920A8819E95212C1"/>
    <w:rsid w:val="00942648"/>
  </w:style>
  <w:style w:type="paragraph" w:customStyle="1" w:styleId="DDB1E963C6FF40F49E72CA8492967CA7">
    <w:name w:val="DDB1E963C6FF40F49E72CA8492967CA7"/>
    <w:rsid w:val="00942648"/>
  </w:style>
  <w:style w:type="paragraph" w:customStyle="1" w:styleId="7CC9EC88527B419E950FDA4055BE64C6">
    <w:name w:val="7CC9EC88527B419E950FDA4055BE64C6"/>
    <w:rsid w:val="00942648"/>
  </w:style>
  <w:style w:type="paragraph" w:customStyle="1" w:styleId="86827F215117454B8819687D7B40F9E6">
    <w:name w:val="86827F215117454B8819687D7B40F9E6"/>
    <w:rsid w:val="00942648"/>
  </w:style>
  <w:style w:type="paragraph" w:customStyle="1" w:styleId="0BC1B897EDBA40CE874464DBBEE53A32">
    <w:name w:val="0BC1B897EDBA40CE874464DBBEE53A32"/>
    <w:rsid w:val="00942648"/>
  </w:style>
  <w:style w:type="paragraph" w:customStyle="1" w:styleId="52E7825140BB43F098EF2E6D2BC81445">
    <w:name w:val="52E7825140BB43F098EF2E6D2BC81445"/>
    <w:rsid w:val="00942648"/>
  </w:style>
  <w:style w:type="paragraph" w:customStyle="1" w:styleId="A509E4E1D7664A92AD37F9D8A141F0B9">
    <w:name w:val="A509E4E1D7664A92AD37F9D8A141F0B9"/>
    <w:rsid w:val="00942648"/>
  </w:style>
  <w:style w:type="paragraph" w:customStyle="1" w:styleId="3563ABB083A046478F0BD7BA286CEE3B">
    <w:name w:val="3563ABB083A046478F0BD7BA286CEE3B"/>
    <w:rsid w:val="00942648"/>
  </w:style>
  <w:style w:type="paragraph" w:customStyle="1" w:styleId="FBEB695F808F4CEEB3ABD7B9D0B5EBD9">
    <w:name w:val="FBEB695F808F4CEEB3ABD7B9D0B5EBD9"/>
    <w:rsid w:val="00942648"/>
  </w:style>
  <w:style w:type="paragraph" w:customStyle="1" w:styleId="E67DAB0E9F6849CAB39D6AC0F3932094">
    <w:name w:val="E67DAB0E9F6849CAB39D6AC0F3932094"/>
    <w:rsid w:val="00942648"/>
  </w:style>
  <w:style w:type="paragraph" w:customStyle="1" w:styleId="BFD35882FECB4896BDE39E32DE039FD0">
    <w:name w:val="BFD35882FECB4896BDE39E32DE039FD0"/>
    <w:rsid w:val="00942648"/>
  </w:style>
  <w:style w:type="paragraph" w:customStyle="1" w:styleId="C4C3AB833DEB452193B434CC5C52022A">
    <w:name w:val="C4C3AB833DEB452193B434CC5C52022A"/>
    <w:rsid w:val="00942648"/>
  </w:style>
  <w:style w:type="paragraph" w:customStyle="1" w:styleId="1CDE62D24C6B48B58E50606C0E1457ED">
    <w:name w:val="1CDE62D24C6B48B58E50606C0E1457ED"/>
    <w:rsid w:val="00942648"/>
  </w:style>
  <w:style w:type="paragraph" w:customStyle="1" w:styleId="6FA1204D81F44298943663C0FE234FF9">
    <w:name w:val="6FA1204D81F44298943663C0FE234FF9"/>
    <w:rsid w:val="00942648"/>
  </w:style>
  <w:style w:type="paragraph" w:customStyle="1" w:styleId="AD2CC216237146EAAC836DCC1A1965AB">
    <w:name w:val="AD2CC216237146EAAC836DCC1A1965AB"/>
    <w:rsid w:val="00942648"/>
  </w:style>
  <w:style w:type="paragraph" w:customStyle="1" w:styleId="FBEFA337FCE94E3DB9EFC883765FFC2A">
    <w:name w:val="FBEFA337FCE94E3DB9EFC883765FFC2A"/>
    <w:rsid w:val="00942648"/>
  </w:style>
  <w:style w:type="paragraph" w:customStyle="1" w:styleId="F29E600B1F2E4B7699B739016C9FCD40">
    <w:name w:val="F29E600B1F2E4B7699B739016C9FCD40"/>
    <w:rsid w:val="00942648"/>
  </w:style>
  <w:style w:type="paragraph" w:customStyle="1" w:styleId="9BAFB2D77AA44965A84F033D9806CC84">
    <w:name w:val="9BAFB2D77AA44965A84F033D9806CC84"/>
    <w:rsid w:val="00942648"/>
  </w:style>
  <w:style w:type="paragraph" w:customStyle="1" w:styleId="91193D09FA7E4DE68F6FD8C9C868BA47">
    <w:name w:val="91193D09FA7E4DE68F6FD8C9C868BA47"/>
    <w:rsid w:val="00942648"/>
  </w:style>
  <w:style w:type="paragraph" w:customStyle="1" w:styleId="289B5600409241669D3D4B2B195BA6B8">
    <w:name w:val="289B5600409241669D3D4B2B195BA6B8"/>
    <w:rsid w:val="00942648"/>
  </w:style>
  <w:style w:type="paragraph" w:customStyle="1" w:styleId="2E6203344E0F45C8831410E07E191C07">
    <w:name w:val="2E6203344E0F45C8831410E07E191C07"/>
    <w:rsid w:val="00942648"/>
  </w:style>
  <w:style w:type="paragraph" w:customStyle="1" w:styleId="0725D1782952426491DD6C83731D47BB">
    <w:name w:val="0725D1782952426491DD6C83731D47BB"/>
    <w:rsid w:val="00942648"/>
  </w:style>
  <w:style w:type="paragraph" w:customStyle="1" w:styleId="049A3C6A0FC8414090D16711A7E61916">
    <w:name w:val="049A3C6A0FC8414090D16711A7E61916"/>
    <w:rsid w:val="00942648"/>
  </w:style>
  <w:style w:type="paragraph" w:customStyle="1" w:styleId="266DFDA07E264321914463C3D787AF96">
    <w:name w:val="266DFDA07E264321914463C3D787AF96"/>
    <w:rsid w:val="00942648"/>
  </w:style>
  <w:style w:type="paragraph" w:customStyle="1" w:styleId="26442DB760A5405A93F1F96336A6232C">
    <w:name w:val="26442DB760A5405A93F1F96336A6232C"/>
    <w:rsid w:val="00942648"/>
  </w:style>
  <w:style w:type="paragraph" w:customStyle="1" w:styleId="B5670B7E71844840A59958BB8C48BAE9">
    <w:name w:val="B5670B7E71844840A59958BB8C48BAE9"/>
    <w:rsid w:val="00942648"/>
  </w:style>
  <w:style w:type="paragraph" w:customStyle="1" w:styleId="F7D0217D075C4923AABD6E7CA47DF4B7">
    <w:name w:val="F7D0217D075C4923AABD6E7CA47DF4B7"/>
    <w:rsid w:val="00942648"/>
  </w:style>
  <w:style w:type="paragraph" w:customStyle="1" w:styleId="B4F639AA435F4CD491584A86A598CF1F">
    <w:name w:val="B4F639AA435F4CD491584A86A598CF1F"/>
    <w:rsid w:val="00942648"/>
  </w:style>
  <w:style w:type="paragraph" w:customStyle="1" w:styleId="0637C00B59E54298818E03803E890349">
    <w:name w:val="0637C00B59E54298818E03803E890349"/>
    <w:rsid w:val="00942648"/>
  </w:style>
  <w:style w:type="paragraph" w:customStyle="1" w:styleId="E4ED0F063C0E47D5B7E77ABBD0AD9EFB">
    <w:name w:val="E4ED0F063C0E47D5B7E77ABBD0AD9EFB"/>
    <w:rsid w:val="00942648"/>
  </w:style>
  <w:style w:type="paragraph" w:customStyle="1" w:styleId="B0BD3FB8D8A04AB38EBDDD5332F97F17">
    <w:name w:val="B0BD3FB8D8A04AB38EBDDD5332F97F17"/>
    <w:rsid w:val="00942648"/>
  </w:style>
  <w:style w:type="paragraph" w:customStyle="1" w:styleId="952F1DC3B7D447AFA573C8438F83EEBF">
    <w:name w:val="952F1DC3B7D447AFA573C8438F83EEBF"/>
    <w:rsid w:val="00942648"/>
  </w:style>
  <w:style w:type="paragraph" w:customStyle="1" w:styleId="B7317EC808A040448A7B4C601BEBE0F1">
    <w:name w:val="B7317EC808A040448A7B4C601BEBE0F1"/>
    <w:rsid w:val="00942648"/>
  </w:style>
  <w:style w:type="paragraph" w:customStyle="1" w:styleId="C7153E2569274A14B27932DE57241605">
    <w:name w:val="C7153E2569274A14B27932DE57241605"/>
    <w:rsid w:val="00942648"/>
  </w:style>
  <w:style w:type="paragraph" w:customStyle="1" w:styleId="4AC121CAEBC848BCAF408283332DE6CE">
    <w:name w:val="4AC121CAEBC848BCAF408283332DE6CE"/>
    <w:rsid w:val="00942648"/>
  </w:style>
  <w:style w:type="paragraph" w:customStyle="1" w:styleId="E6F6A3F5B59A4158BEFE7019B6CD1B10">
    <w:name w:val="E6F6A3F5B59A4158BEFE7019B6CD1B10"/>
    <w:rsid w:val="00942648"/>
  </w:style>
  <w:style w:type="paragraph" w:customStyle="1" w:styleId="99679D0E00AE4CEAB354269199DFD729">
    <w:name w:val="99679D0E00AE4CEAB354269199DFD729"/>
    <w:rsid w:val="00942648"/>
  </w:style>
  <w:style w:type="paragraph" w:customStyle="1" w:styleId="36AD3B669BA8410A9E78982351348E32">
    <w:name w:val="36AD3B669BA8410A9E78982351348E32"/>
    <w:rsid w:val="00942648"/>
  </w:style>
  <w:style w:type="paragraph" w:customStyle="1" w:styleId="81745BC3B6014E5CA8FD875DA3BF37F5">
    <w:name w:val="81745BC3B6014E5CA8FD875DA3BF37F5"/>
    <w:rsid w:val="00942648"/>
  </w:style>
  <w:style w:type="paragraph" w:customStyle="1" w:styleId="9036D75ADED5435299C5F11449AC2A08">
    <w:name w:val="9036D75ADED5435299C5F11449AC2A08"/>
    <w:rsid w:val="00942648"/>
  </w:style>
  <w:style w:type="paragraph" w:customStyle="1" w:styleId="A39DD8D4E55D4B62802A603ABADF3785">
    <w:name w:val="A39DD8D4E55D4B62802A603ABADF3785"/>
    <w:rsid w:val="00942648"/>
  </w:style>
  <w:style w:type="paragraph" w:customStyle="1" w:styleId="2C2765274EA54E3EA477675AEF4AD868">
    <w:name w:val="2C2765274EA54E3EA477675AEF4AD868"/>
    <w:rsid w:val="00942648"/>
  </w:style>
  <w:style w:type="paragraph" w:customStyle="1" w:styleId="1579A904CDF145FEB9138376189F902F">
    <w:name w:val="1579A904CDF145FEB9138376189F902F"/>
    <w:rsid w:val="00942648"/>
  </w:style>
  <w:style w:type="paragraph" w:customStyle="1" w:styleId="10380CB5A9B54D01863999ABC5082224">
    <w:name w:val="10380CB5A9B54D01863999ABC5082224"/>
    <w:rsid w:val="00942648"/>
  </w:style>
  <w:style w:type="paragraph" w:customStyle="1" w:styleId="9B52588C6B524D54A072D079533CB83E">
    <w:name w:val="9B52588C6B524D54A072D079533CB83E"/>
    <w:rsid w:val="00942648"/>
  </w:style>
  <w:style w:type="paragraph" w:customStyle="1" w:styleId="C8E3A6933EE143B5969759EE5BC86F73">
    <w:name w:val="C8E3A6933EE143B5969759EE5BC86F73"/>
    <w:rsid w:val="00942648"/>
  </w:style>
  <w:style w:type="paragraph" w:customStyle="1" w:styleId="AF9992497E6C4B408A9F15F683B56537">
    <w:name w:val="AF9992497E6C4B408A9F15F683B56537"/>
    <w:rsid w:val="00942648"/>
  </w:style>
  <w:style w:type="paragraph" w:customStyle="1" w:styleId="148C910AF8D549699D2951D486B733CB">
    <w:name w:val="148C910AF8D549699D2951D486B733CB"/>
    <w:rsid w:val="00942648"/>
  </w:style>
  <w:style w:type="paragraph" w:customStyle="1" w:styleId="6D2D641219E04FBD9A75A3DA3A54C7F8">
    <w:name w:val="6D2D641219E04FBD9A75A3DA3A54C7F8"/>
    <w:rsid w:val="00942648"/>
  </w:style>
  <w:style w:type="paragraph" w:customStyle="1" w:styleId="7177554F8C5B4D889B70EA361CFCDBC2">
    <w:name w:val="7177554F8C5B4D889B70EA361CFCDBC2"/>
    <w:rsid w:val="00942648"/>
  </w:style>
  <w:style w:type="paragraph" w:customStyle="1" w:styleId="095AEC56E935438EADF93F2ACB0B8136">
    <w:name w:val="095AEC56E935438EADF93F2ACB0B8136"/>
    <w:rsid w:val="00942648"/>
  </w:style>
  <w:style w:type="paragraph" w:customStyle="1" w:styleId="63BA3FAE9A6148FA9D7ED21891B27F44">
    <w:name w:val="63BA3FAE9A6148FA9D7ED21891B27F44"/>
    <w:rsid w:val="00942648"/>
  </w:style>
  <w:style w:type="paragraph" w:customStyle="1" w:styleId="2EE5453EC39E4AB0A8262831AD762FC8">
    <w:name w:val="2EE5453EC39E4AB0A8262831AD762FC8"/>
    <w:rsid w:val="00942648"/>
  </w:style>
  <w:style w:type="paragraph" w:customStyle="1" w:styleId="97F76372864246DABACB1FF92EE398C0">
    <w:name w:val="97F76372864246DABACB1FF92EE398C0"/>
    <w:rsid w:val="00942648"/>
  </w:style>
  <w:style w:type="paragraph" w:customStyle="1" w:styleId="74C0253A9E944E1585E9F37909F9B054">
    <w:name w:val="74C0253A9E944E1585E9F37909F9B054"/>
    <w:rsid w:val="00942648"/>
  </w:style>
  <w:style w:type="paragraph" w:customStyle="1" w:styleId="9DE3F9BD04EE47A59EDA7007D4AF3E11">
    <w:name w:val="9DE3F9BD04EE47A59EDA7007D4AF3E11"/>
    <w:rsid w:val="00942648"/>
  </w:style>
  <w:style w:type="paragraph" w:customStyle="1" w:styleId="7D2B192CC22744A8AD5E5BBB0D058477">
    <w:name w:val="7D2B192CC22744A8AD5E5BBB0D058477"/>
    <w:rsid w:val="00942648"/>
  </w:style>
  <w:style w:type="paragraph" w:customStyle="1" w:styleId="A8F25BE3598B4494990E9164D75B63D2">
    <w:name w:val="A8F25BE3598B4494990E9164D75B63D2"/>
    <w:rsid w:val="00942648"/>
  </w:style>
  <w:style w:type="paragraph" w:customStyle="1" w:styleId="0394667307744D1A8461CE38BAA28792">
    <w:name w:val="0394667307744D1A8461CE38BAA28792"/>
    <w:rsid w:val="00942648"/>
  </w:style>
  <w:style w:type="paragraph" w:customStyle="1" w:styleId="01F4BE961B054225B4412486E044AFE8">
    <w:name w:val="01F4BE961B054225B4412486E044AFE8"/>
    <w:rsid w:val="00942648"/>
  </w:style>
  <w:style w:type="paragraph" w:customStyle="1" w:styleId="1B75CA730AAD45009A2760750DFE7866">
    <w:name w:val="1B75CA730AAD45009A2760750DFE7866"/>
    <w:rsid w:val="00942648"/>
  </w:style>
  <w:style w:type="paragraph" w:customStyle="1" w:styleId="36DFD140017045CB83255685F2E1AC87">
    <w:name w:val="36DFD140017045CB83255685F2E1AC87"/>
    <w:rsid w:val="00942648"/>
  </w:style>
  <w:style w:type="paragraph" w:customStyle="1" w:styleId="6F1D9D47A9334E14844499A9E72FED99">
    <w:name w:val="6F1D9D47A9334E14844499A9E72FED99"/>
    <w:rsid w:val="00942648"/>
  </w:style>
  <w:style w:type="paragraph" w:customStyle="1" w:styleId="920E049AE1EB4D71AC67452A1B7A6A82">
    <w:name w:val="920E049AE1EB4D71AC67452A1B7A6A82"/>
    <w:rsid w:val="00942648"/>
  </w:style>
  <w:style w:type="paragraph" w:customStyle="1" w:styleId="24C74867E7C24A54A2EB612A821615D3">
    <w:name w:val="24C74867E7C24A54A2EB612A821615D3"/>
    <w:rsid w:val="00942648"/>
  </w:style>
  <w:style w:type="paragraph" w:customStyle="1" w:styleId="750CFE87DA8E4DCAA2FA0E79EC08D2DE">
    <w:name w:val="750CFE87DA8E4DCAA2FA0E79EC08D2DE"/>
    <w:rsid w:val="00942648"/>
  </w:style>
  <w:style w:type="paragraph" w:customStyle="1" w:styleId="6DD4F0F2A0184CA1979788247A9BFE26">
    <w:name w:val="6DD4F0F2A0184CA1979788247A9BFE26"/>
    <w:rsid w:val="00942648"/>
  </w:style>
  <w:style w:type="paragraph" w:customStyle="1" w:styleId="0EFF80EDA45245EAAA98BB5F8ED27F55">
    <w:name w:val="0EFF80EDA45245EAAA98BB5F8ED27F55"/>
    <w:rsid w:val="00942648"/>
  </w:style>
  <w:style w:type="paragraph" w:customStyle="1" w:styleId="48F061E039A94A568A52FD5C4B28945B">
    <w:name w:val="48F061E039A94A568A52FD5C4B28945B"/>
    <w:rsid w:val="00942648"/>
  </w:style>
  <w:style w:type="paragraph" w:customStyle="1" w:styleId="ECA8EB59C8C1470599F4394EA68F1B4A">
    <w:name w:val="ECA8EB59C8C1470599F4394EA68F1B4A"/>
    <w:rsid w:val="00942648"/>
  </w:style>
  <w:style w:type="paragraph" w:customStyle="1" w:styleId="12D702F1EBC742BA94E0FB622FF2B69A">
    <w:name w:val="12D702F1EBC742BA94E0FB622FF2B69A"/>
    <w:rsid w:val="00942648"/>
  </w:style>
  <w:style w:type="paragraph" w:customStyle="1" w:styleId="CDC7C358C1A84F66BF42615810928562">
    <w:name w:val="CDC7C358C1A84F66BF42615810928562"/>
    <w:rsid w:val="00942648"/>
  </w:style>
  <w:style w:type="paragraph" w:customStyle="1" w:styleId="02EC56885DE14D2A9F1A3F2CFE88E486">
    <w:name w:val="02EC56885DE14D2A9F1A3F2CFE88E486"/>
    <w:rsid w:val="00942648"/>
  </w:style>
  <w:style w:type="paragraph" w:customStyle="1" w:styleId="C31F6ED1C9994FD88D82DFB130A7AC6A">
    <w:name w:val="C31F6ED1C9994FD88D82DFB130A7AC6A"/>
    <w:rsid w:val="00942648"/>
  </w:style>
  <w:style w:type="paragraph" w:customStyle="1" w:styleId="F55DD413FED24E2AA41402710DDB8BD1">
    <w:name w:val="F55DD413FED24E2AA41402710DDB8BD1"/>
    <w:rsid w:val="00942648"/>
  </w:style>
  <w:style w:type="paragraph" w:customStyle="1" w:styleId="9A4E1C30AA0144CC891031D9C564E7A7">
    <w:name w:val="9A4E1C30AA0144CC891031D9C564E7A7"/>
    <w:rsid w:val="00942648"/>
  </w:style>
  <w:style w:type="paragraph" w:customStyle="1" w:styleId="E24DB3F28D3F44A3BC8DEF61B8FC9006">
    <w:name w:val="E24DB3F28D3F44A3BC8DEF61B8FC9006"/>
    <w:rsid w:val="00942648"/>
  </w:style>
  <w:style w:type="paragraph" w:customStyle="1" w:styleId="A3487EF862B74E2789C469852A420E3F">
    <w:name w:val="A3487EF862B74E2789C469852A420E3F"/>
    <w:rsid w:val="00942648"/>
  </w:style>
  <w:style w:type="paragraph" w:customStyle="1" w:styleId="1B89D86F5CB948AF9DC40F817EC8EFB7">
    <w:name w:val="1B89D86F5CB948AF9DC40F817EC8EFB7"/>
    <w:rsid w:val="00942648"/>
  </w:style>
  <w:style w:type="paragraph" w:customStyle="1" w:styleId="609D9190E9C64BA099AFF2765BF30097">
    <w:name w:val="609D9190E9C64BA099AFF2765BF30097"/>
    <w:rsid w:val="00120C1D"/>
  </w:style>
  <w:style w:type="paragraph" w:customStyle="1" w:styleId="0AE8FF4D75594BDA910B005B577A110D">
    <w:name w:val="0AE8FF4D75594BDA910B005B577A110D"/>
    <w:rsid w:val="00120C1D"/>
  </w:style>
  <w:style w:type="paragraph" w:customStyle="1" w:styleId="A0AF4A47F7F7463EA7812B68A534EA6E">
    <w:name w:val="A0AF4A47F7F7463EA7812B68A534EA6E"/>
    <w:rsid w:val="00120C1D"/>
  </w:style>
  <w:style w:type="paragraph" w:customStyle="1" w:styleId="7584961C6B4D45A6B203136447265F05">
    <w:name w:val="7584961C6B4D45A6B203136447265F05"/>
    <w:rsid w:val="00120C1D"/>
  </w:style>
  <w:style w:type="paragraph" w:customStyle="1" w:styleId="B64AA791CF9042E7AA99DDCE2F8E9A38">
    <w:name w:val="B64AA791CF9042E7AA99DDCE2F8E9A38"/>
    <w:rsid w:val="00120C1D"/>
  </w:style>
  <w:style w:type="paragraph" w:customStyle="1" w:styleId="BDDC24742632422C9D18F3A269714DA8">
    <w:name w:val="BDDC24742632422C9D18F3A269714DA8"/>
    <w:rsid w:val="00120C1D"/>
  </w:style>
  <w:style w:type="paragraph" w:customStyle="1" w:styleId="F191A3A019E24F0F89205B8101C7F3A7">
    <w:name w:val="F191A3A019E24F0F89205B8101C7F3A7"/>
    <w:rsid w:val="00120C1D"/>
  </w:style>
  <w:style w:type="paragraph" w:customStyle="1" w:styleId="18073E27BF244301B09941DF3334AB27">
    <w:name w:val="18073E27BF244301B09941DF3334AB27"/>
    <w:rsid w:val="00120C1D"/>
  </w:style>
  <w:style w:type="paragraph" w:customStyle="1" w:styleId="78CDD67E06894A3F9E531DA8ACCE0684">
    <w:name w:val="78CDD67E06894A3F9E531DA8ACCE0684"/>
    <w:rsid w:val="00120C1D"/>
  </w:style>
  <w:style w:type="paragraph" w:customStyle="1" w:styleId="20C788AA308E405EBEED888196FAB718">
    <w:name w:val="20C788AA308E405EBEED888196FAB718"/>
    <w:rsid w:val="00120C1D"/>
  </w:style>
  <w:style w:type="paragraph" w:customStyle="1" w:styleId="FA67B8448E414EAFBA6FE1A1C11AC5B4">
    <w:name w:val="FA67B8448E414EAFBA6FE1A1C11AC5B4"/>
    <w:rsid w:val="00120C1D"/>
  </w:style>
  <w:style w:type="paragraph" w:customStyle="1" w:styleId="D869F4828EAD45339A397D2FF1867DED">
    <w:name w:val="D869F4828EAD45339A397D2FF1867DED"/>
    <w:rsid w:val="00120C1D"/>
  </w:style>
  <w:style w:type="paragraph" w:customStyle="1" w:styleId="7A600BE0F40A403296ECDC4DF3B97D19">
    <w:name w:val="7A600BE0F40A403296ECDC4DF3B97D19"/>
    <w:rsid w:val="00120C1D"/>
  </w:style>
  <w:style w:type="paragraph" w:customStyle="1" w:styleId="48B01CAC34524C90AC2D75C2B7A43942">
    <w:name w:val="48B01CAC34524C90AC2D75C2B7A43942"/>
    <w:rsid w:val="00120C1D"/>
  </w:style>
  <w:style w:type="paragraph" w:customStyle="1" w:styleId="098F047F05004899AB591798BBE0D7E2">
    <w:name w:val="098F047F05004899AB591798BBE0D7E2"/>
    <w:rsid w:val="00120C1D"/>
  </w:style>
  <w:style w:type="paragraph" w:customStyle="1" w:styleId="CB12AF8A10EC4C299E17C036C21CEB51">
    <w:name w:val="CB12AF8A10EC4C299E17C036C21CEB51"/>
    <w:rsid w:val="00120C1D"/>
  </w:style>
  <w:style w:type="paragraph" w:customStyle="1" w:styleId="CA074D75FA214BBC9BD2923B74D572AF">
    <w:name w:val="CA074D75FA214BBC9BD2923B74D572AF"/>
    <w:rsid w:val="00120C1D"/>
  </w:style>
  <w:style w:type="paragraph" w:customStyle="1" w:styleId="504566EF881D4147B0B30A4ACDF33270">
    <w:name w:val="504566EF881D4147B0B30A4ACDF33270"/>
    <w:rsid w:val="00120C1D"/>
  </w:style>
  <w:style w:type="paragraph" w:customStyle="1" w:styleId="7BC42EF84AA9482ABC0A60B41FBEEC90">
    <w:name w:val="7BC42EF84AA9482ABC0A60B41FBEEC90"/>
    <w:rsid w:val="00120C1D"/>
  </w:style>
  <w:style w:type="paragraph" w:customStyle="1" w:styleId="BAEF7B31AD164020AEEFE090B34BA0E1">
    <w:name w:val="BAEF7B31AD164020AEEFE090B34BA0E1"/>
    <w:rsid w:val="00120C1D"/>
  </w:style>
  <w:style w:type="paragraph" w:customStyle="1" w:styleId="91AE1FF65AB94BA9A49CE7BDA240F0CE">
    <w:name w:val="91AE1FF65AB94BA9A49CE7BDA240F0CE"/>
    <w:rsid w:val="00120C1D"/>
  </w:style>
  <w:style w:type="paragraph" w:customStyle="1" w:styleId="2EA8EFA2C3DB4C2F91AE14BD7DAB035B">
    <w:name w:val="2EA8EFA2C3DB4C2F91AE14BD7DAB035B"/>
    <w:rsid w:val="00120C1D"/>
  </w:style>
  <w:style w:type="paragraph" w:customStyle="1" w:styleId="DB334420663144B789E52C438F8D17CD">
    <w:name w:val="DB334420663144B789E52C438F8D17CD"/>
    <w:rsid w:val="00120C1D"/>
  </w:style>
  <w:style w:type="paragraph" w:customStyle="1" w:styleId="40F91A46A0EA48ECAB4C109B9752D533">
    <w:name w:val="40F91A46A0EA48ECAB4C109B9752D533"/>
    <w:rsid w:val="00120C1D"/>
  </w:style>
  <w:style w:type="paragraph" w:customStyle="1" w:styleId="B99C6AB85E0B4801933B8C56F9EE1D2E">
    <w:name w:val="B99C6AB85E0B4801933B8C56F9EE1D2E"/>
    <w:rsid w:val="00120C1D"/>
  </w:style>
  <w:style w:type="paragraph" w:customStyle="1" w:styleId="D1E4C152B7B34C39AFD92B4C6F18152E">
    <w:name w:val="D1E4C152B7B34C39AFD92B4C6F18152E"/>
    <w:rsid w:val="00120C1D"/>
  </w:style>
  <w:style w:type="paragraph" w:customStyle="1" w:styleId="7BA356EA9AD74C1A9A808165939FF6F1">
    <w:name w:val="7BA356EA9AD74C1A9A808165939FF6F1"/>
    <w:rsid w:val="00120C1D"/>
  </w:style>
  <w:style w:type="paragraph" w:customStyle="1" w:styleId="ABA9582FDED340D58CD0126A8F39461E">
    <w:name w:val="ABA9582FDED340D58CD0126A8F39461E"/>
    <w:rsid w:val="00120C1D"/>
  </w:style>
  <w:style w:type="paragraph" w:customStyle="1" w:styleId="B1FCE8ACB5D849D1810B54E2D4D98629">
    <w:name w:val="B1FCE8ACB5D849D1810B54E2D4D98629"/>
    <w:rsid w:val="00120C1D"/>
  </w:style>
  <w:style w:type="paragraph" w:customStyle="1" w:styleId="743CC39764D44D85A650E67604FD058A">
    <w:name w:val="743CC39764D44D85A650E67604FD058A"/>
    <w:rsid w:val="00120C1D"/>
  </w:style>
  <w:style w:type="paragraph" w:customStyle="1" w:styleId="489673BCF57B48F18FD9E14FB158DA0D">
    <w:name w:val="489673BCF57B48F18FD9E14FB158DA0D"/>
    <w:rsid w:val="00120C1D"/>
  </w:style>
  <w:style w:type="paragraph" w:customStyle="1" w:styleId="0224C9A3E70149EBB438AB429D2E1DAA">
    <w:name w:val="0224C9A3E70149EBB438AB429D2E1DAA"/>
    <w:rsid w:val="00120C1D"/>
  </w:style>
  <w:style w:type="paragraph" w:customStyle="1" w:styleId="AF407B439A6346FBBC4FD03F4E311848">
    <w:name w:val="AF407B439A6346FBBC4FD03F4E311848"/>
    <w:rsid w:val="00120C1D"/>
  </w:style>
  <w:style w:type="paragraph" w:customStyle="1" w:styleId="F34E3A240D7B432BA9E6C2AA4911770A">
    <w:name w:val="F34E3A240D7B432BA9E6C2AA4911770A"/>
    <w:rsid w:val="00120C1D"/>
  </w:style>
  <w:style w:type="paragraph" w:customStyle="1" w:styleId="DA18F03CC01845BFB2A91F543FCDD457">
    <w:name w:val="DA18F03CC01845BFB2A91F543FCDD457"/>
    <w:rsid w:val="00120C1D"/>
  </w:style>
  <w:style w:type="paragraph" w:customStyle="1" w:styleId="605590354330455BA03D32EE49F96139">
    <w:name w:val="605590354330455BA03D32EE49F96139"/>
    <w:rsid w:val="00120C1D"/>
  </w:style>
  <w:style w:type="paragraph" w:customStyle="1" w:styleId="F918985ABD0341F790ED1A93E0C9D9D0">
    <w:name w:val="F918985ABD0341F790ED1A93E0C9D9D0"/>
    <w:rsid w:val="00120C1D"/>
  </w:style>
  <w:style w:type="paragraph" w:customStyle="1" w:styleId="5364F8083CBF41718827D8DC10600918">
    <w:name w:val="5364F8083CBF41718827D8DC10600918"/>
    <w:rsid w:val="00120C1D"/>
  </w:style>
  <w:style w:type="paragraph" w:customStyle="1" w:styleId="57C1888375754285932B8771B0DBB165">
    <w:name w:val="57C1888375754285932B8771B0DBB165"/>
    <w:rsid w:val="00120C1D"/>
  </w:style>
  <w:style w:type="paragraph" w:customStyle="1" w:styleId="EFCBFF597204427289BA8420B500CEDF">
    <w:name w:val="EFCBFF597204427289BA8420B500CEDF"/>
    <w:rsid w:val="00120C1D"/>
  </w:style>
  <w:style w:type="paragraph" w:customStyle="1" w:styleId="B37D87A244EA4DB3B4DBCF272DB96442">
    <w:name w:val="B37D87A244EA4DB3B4DBCF272DB96442"/>
    <w:rsid w:val="00120C1D"/>
  </w:style>
  <w:style w:type="paragraph" w:customStyle="1" w:styleId="9E3EFA8F01174B1E94FEA1AC9AD197A1">
    <w:name w:val="9E3EFA8F01174B1E94FEA1AC9AD197A1"/>
    <w:rsid w:val="00120C1D"/>
  </w:style>
  <w:style w:type="paragraph" w:customStyle="1" w:styleId="205F5A31F3AF4F45ABD73A6CB7607FC1">
    <w:name w:val="205F5A31F3AF4F45ABD73A6CB7607FC1"/>
    <w:rsid w:val="00120C1D"/>
  </w:style>
  <w:style w:type="paragraph" w:customStyle="1" w:styleId="911ECCB0A743491F9490A163C5FCFAEC">
    <w:name w:val="911ECCB0A743491F9490A163C5FCFAEC"/>
    <w:rsid w:val="00120C1D"/>
  </w:style>
  <w:style w:type="paragraph" w:customStyle="1" w:styleId="8D345E3F08D14E1EA4968BA381BDB0B1">
    <w:name w:val="8D345E3F08D14E1EA4968BA381BDB0B1"/>
    <w:rsid w:val="00120C1D"/>
  </w:style>
  <w:style w:type="paragraph" w:customStyle="1" w:styleId="1AF483C0FFE742C796FFAA693F407FE9">
    <w:name w:val="1AF483C0FFE742C796FFAA693F407FE9"/>
    <w:rsid w:val="00120C1D"/>
  </w:style>
  <w:style w:type="paragraph" w:customStyle="1" w:styleId="F2DE027CC610468E89D4C9EBCC94287D">
    <w:name w:val="F2DE027CC610468E89D4C9EBCC94287D"/>
    <w:rsid w:val="00120C1D"/>
  </w:style>
  <w:style w:type="paragraph" w:customStyle="1" w:styleId="FDD28FBC90EA418495F3221EE24614DA">
    <w:name w:val="FDD28FBC90EA418495F3221EE24614DA"/>
    <w:rsid w:val="00120C1D"/>
  </w:style>
  <w:style w:type="paragraph" w:customStyle="1" w:styleId="32276F7517CF4795880815B4359BE790">
    <w:name w:val="32276F7517CF4795880815B4359BE790"/>
    <w:rsid w:val="00120C1D"/>
  </w:style>
  <w:style w:type="paragraph" w:customStyle="1" w:styleId="B4870C506D9A4E41976CC037B6EE957F">
    <w:name w:val="B4870C506D9A4E41976CC037B6EE957F"/>
    <w:rsid w:val="00120C1D"/>
  </w:style>
  <w:style w:type="paragraph" w:customStyle="1" w:styleId="CBE1E261417A493FAF70287BC38C84B1">
    <w:name w:val="CBE1E261417A493FAF70287BC38C84B1"/>
    <w:rsid w:val="00120C1D"/>
  </w:style>
  <w:style w:type="paragraph" w:customStyle="1" w:styleId="6E955E02303F4A2E8085E7AB7811D286">
    <w:name w:val="6E955E02303F4A2E8085E7AB7811D286"/>
    <w:rsid w:val="00120C1D"/>
  </w:style>
  <w:style w:type="paragraph" w:customStyle="1" w:styleId="9B682E453025480D9DCFF52300ECA815">
    <w:name w:val="9B682E453025480D9DCFF52300ECA815"/>
    <w:rsid w:val="00120C1D"/>
  </w:style>
  <w:style w:type="paragraph" w:customStyle="1" w:styleId="261A19ADEC5B499F9B408959526A4A6A">
    <w:name w:val="261A19ADEC5B499F9B408959526A4A6A"/>
    <w:rsid w:val="00120C1D"/>
  </w:style>
  <w:style w:type="paragraph" w:customStyle="1" w:styleId="CA540DBC35B54938B6EF37B9FB5DE218">
    <w:name w:val="CA540DBC35B54938B6EF37B9FB5DE218"/>
    <w:rsid w:val="00120C1D"/>
  </w:style>
  <w:style w:type="paragraph" w:customStyle="1" w:styleId="AE66D3F6DF4B41B7B5097B8175DCAF7B">
    <w:name w:val="AE66D3F6DF4B41B7B5097B8175DCAF7B"/>
    <w:rsid w:val="00120C1D"/>
  </w:style>
  <w:style w:type="paragraph" w:customStyle="1" w:styleId="A376460DD7834520AE08A9CBA1529CB0">
    <w:name w:val="A376460DD7834520AE08A9CBA1529CB0"/>
    <w:rsid w:val="00120C1D"/>
  </w:style>
  <w:style w:type="paragraph" w:customStyle="1" w:styleId="578FFDD43B1D42569D0BF909E594C7B2">
    <w:name w:val="578FFDD43B1D42569D0BF909E594C7B2"/>
    <w:rsid w:val="00120C1D"/>
  </w:style>
  <w:style w:type="paragraph" w:customStyle="1" w:styleId="9953BB9B31E24661BDE16DD978AEE3EC">
    <w:name w:val="9953BB9B31E24661BDE16DD978AEE3EC"/>
    <w:rsid w:val="00120C1D"/>
  </w:style>
  <w:style w:type="paragraph" w:customStyle="1" w:styleId="1F7F2F477224425883DA7D3E279326E3">
    <w:name w:val="1F7F2F477224425883DA7D3E279326E3"/>
    <w:rsid w:val="00120C1D"/>
  </w:style>
  <w:style w:type="paragraph" w:customStyle="1" w:styleId="13D5DD24154E49939311D5245EBF5FA3">
    <w:name w:val="13D5DD24154E49939311D5245EBF5FA3"/>
    <w:rsid w:val="00120C1D"/>
  </w:style>
  <w:style w:type="paragraph" w:customStyle="1" w:styleId="736A3161E49F412293DA63845B4ECFF7">
    <w:name w:val="736A3161E49F412293DA63845B4ECFF7"/>
    <w:rsid w:val="00120C1D"/>
  </w:style>
  <w:style w:type="paragraph" w:customStyle="1" w:styleId="2F92DF4530AE4F789339E840861307AD">
    <w:name w:val="2F92DF4530AE4F789339E840861307AD"/>
    <w:rsid w:val="00120C1D"/>
  </w:style>
  <w:style w:type="paragraph" w:customStyle="1" w:styleId="1BF0D03025534B708F7120BC9439C235">
    <w:name w:val="1BF0D03025534B708F7120BC9439C235"/>
    <w:rsid w:val="00120C1D"/>
  </w:style>
  <w:style w:type="paragraph" w:customStyle="1" w:styleId="B03385BD0B3349B790FE378067467BCF">
    <w:name w:val="B03385BD0B3349B790FE378067467BCF"/>
    <w:rsid w:val="00120C1D"/>
  </w:style>
  <w:style w:type="paragraph" w:customStyle="1" w:styleId="90B6514C81C2403480D44F5867385D34">
    <w:name w:val="90B6514C81C2403480D44F5867385D34"/>
    <w:rsid w:val="00120C1D"/>
  </w:style>
  <w:style w:type="paragraph" w:customStyle="1" w:styleId="A7CE8E836C3B44D39286C6F16C4A3840">
    <w:name w:val="A7CE8E836C3B44D39286C6F16C4A3840"/>
    <w:rsid w:val="00120C1D"/>
  </w:style>
  <w:style w:type="paragraph" w:customStyle="1" w:styleId="AE3B68B610894279B07142CE54596A21">
    <w:name w:val="AE3B68B610894279B07142CE54596A21"/>
    <w:rsid w:val="00120C1D"/>
  </w:style>
  <w:style w:type="paragraph" w:customStyle="1" w:styleId="CA7B00962A7F4D31BB81954746CF8AD6">
    <w:name w:val="CA7B00962A7F4D31BB81954746CF8AD6"/>
    <w:rsid w:val="00120C1D"/>
  </w:style>
  <w:style w:type="paragraph" w:customStyle="1" w:styleId="DD7BA24EE800485BBE525D309085D748">
    <w:name w:val="DD7BA24EE800485BBE525D309085D748"/>
    <w:rsid w:val="00120C1D"/>
  </w:style>
  <w:style w:type="paragraph" w:customStyle="1" w:styleId="2EB0FAF99B4544F6A891D9D477E19453">
    <w:name w:val="2EB0FAF99B4544F6A891D9D477E19453"/>
    <w:rsid w:val="00120C1D"/>
  </w:style>
  <w:style w:type="paragraph" w:customStyle="1" w:styleId="D6C4902B7D4F42718F3B0740F6BCA645">
    <w:name w:val="D6C4902B7D4F42718F3B0740F6BCA645"/>
    <w:rsid w:val="00120C1D"/>
  </w:style>
  <w:style w:type="paragraph" w:customStyle="1" w:styleId="A420016A741F4459B62068D7732A1A51">
    <w:name w:val="A420016A741F4459B62068D7732A1A51"/>
    <w:rsid w:val="00120C1D"/>
  </w:style>
  <w:style w:type="paragraph" w:customStyle="1" w:styleId="EA081443AD654D59A7D70E5C6E89FDB1">
    <w:name w:val="EA081443AD654D59A7D70E5C6E89FDB1"/>
    <w:rsid w:val="00120C1D"/>
  </w:style>
  <w:style w:type="paragraph" w:customStyle="1" w:styleId="9417DEECC14440D891774EA7254ABFF9">
    <w:name w:val="9417DEECC14440D891774EA7254ABFF9"/>
    <w:rsid w:val="00120C1D"/>
  </w:style>
  <w:style w:type="paragraph" w:customStyle="1" w:styleId="B92737E790EF480095914B7D1742E174">
    <w:name w:val="B92737E790EF480095914B7D1742E174"/>
    <w:rsid w:val="00120C1D"/>
  </w:style>
  <w:style w:type="paragraph" w:customStyle="1" w:styleId="004142D0B6594CB980913C54403BAD9B">
    <w:name w:val="004142D0B6594CB980913C54403BAD9B"/>
    <w:rsid w:val="00120C1D"/>
  </w:style>
  <w:style w:type="paragraph" w:customStyle="1" w:styleId="312B36BED50B4F49A6AF10FAF9B62EB2">
    <w:name w:val="312B36BED50B4F49A6AF10FAF9B62EB2"/>
    <w:rsid w:val="00120C1D"/>
  </w:style>
  <w:style w:type="paragraph" w:customStyle="1" w:styleId="11C53B8B191F489AAA046F87A2139452">
    <w:name w:val="11C53B8B191F489AAA046F87A2139452"/>
    <w:rsid w:val="00120C1D"/>
  </w:style>
  <w:style w:type="paragraph" w:customStyle="1" w:styleId="6FE0CCCC7894401BA28E7B2B55665ACD">
    <w:name w:val="6FE0CCCC7894401BA28E7B2B55665ACD"/>
    <w:rsid w:val="00120C1D"/>
  </w:style>
  <w:style w:type="paragraph" w:customStyle="1" w:styleId="E7710657204C4AEBB3AD7F99A66DAA1D">
    <w:name w:val="E7710657204C4AEBB3AD7F99A66DAA1D"/>
    <w:rsid w:val="00120C1D"/>
  </w:style>
  <w:style w:type="paragraph" w:customStyle="1" w:styleId="FE2FC3EED0E14D3E8FBFB9ED1BD458DC">
    <w:name w:val="FE2FC3EED0E14D3E8FBFB9ED1BD458DC"/>
    <w:rsid w:val="00120C1D"/>
  </w:style>
  <w:style w:type="paragraph" w:customStyle="1" w:styleId="61E14B628A3A41C1833FF524E3FAE641">
    <w:name w:val="61E14B628A3A41C1833FF524E3FAE641"/>
    <w:rsid w:val="00120C1D"/>
  </w:style>
  <w:style w:type="paragraph" w:customStyle="1" w:styleId="E98602D91F744017A8323C80540CE4F5">
    <w:name w:val="E98602D91F744017A8323C80540CE4F5"/>
    <w:rsid w:val="00120C1D"/>
  </w:style>
  <w:style w:type="paragraph" w:customStyle="1" w:styleId="F1FE91F63E9C447E902BFF89E4DDC13E">
    <w:name w:val="F1FE91F63E9C447E902BFF89E4DDC13E"/>
    <w:rsid w:val="00120C1D"/>
  </w:style>
  <w:style w:type="paragraph" w:customStyle="1" w:styleId="5203F85828854087A516169AB6095090">
    <w:name w:val="5203F85828854087A516169AB6095090"/>
    <w:rsid w:val="00120C1D"/>
  </w:style>
  <w:style w:type="paragraph" w:customStyle="1" w:styleId="39A9B87E6FDC4B059689829BF959DF73">
    <w:name w:val="39A9B87E6FDC4B059689829BF959DF73"/>
    <w:rsid w:val="00120C1D"/>
  </w:style>
  <w:style w:type="paragraph" w:customStyle="1" w:styleId="7495D2FCAE6B4D07BBC6F31FC6521E14">
    <w:name w:val="7495D2FCAE6B4D07BBC6F31FC6521E14"/>
    <w:rsid w:val="00120C1D"/>
  </w:style>
  <w:style w:type="paragraph" w:customStyle="1" w:styleId="6E42F83E2A294FB7B2D0468461AFF00A">
    <w:name w:val="6E42F83E2A294FB7B2D0468461AFF00A"/>
    <w:rsid w:val="00120C1D"/>
  </w:style>
  <w:style w:type="paragraph" w:customStyle="1" w:styleId="9E9978C60A554184B5523EF512F076D0">
    <w:name w:val="9E9978C60A554184B5523EF512F076D0"/>
    <w:rsid w:val="00120C1D"/>
  </w:style>
  <w:style w:type="paragraph" w:customStyle="1" w:styleId="AD022F7404964865A9AC3B45785C8DAA">
    <w:name w:val="AD022F7404964865A9AC3B45785C8DAA"/>
    <w:rsid w:val="00120C1D"/>
  </w:style>
  <w:style w:type="paragraph" w:customStyle="1" w:styleId="0AC0D4F2611D4BD996616CF4ABBF334A">
    <w:name w:val="0AC0D4F2611D4BD996616CF4ABBF334A"/>
    <w:rsid w:val="00120C1D"/>
  </w:style>
  <w:style w:type="paragraph" w:customStyle="1" w:styleId="7BC03C4E1A884065992C9A34B8261A24">
    <w:name w:val="7BC03C4E1A884065992C9A34B8261A24"/>
    <w:rsid w:val="00120C1D"/>
  </w:style>
  <w:style w:type="paragraph" w:customStyle="1" w:styleId="65C2DBD66C06459396DC8204DE5813A1">
    <w:name w:val="65C2DBD66C06459396DC8204DE5813A1"/>
    <w:rsid w:val="00120C1D"/>
  </w:style>
  <w:style w:type="paragraph" w:customStyle="1" w:styleId="496E195E6CFC46AE836EADB09FA2C91F">
    <w:name w:val="496E195E6CFC46AE836EADB09FA2C91F"/>
    <w:rsid w:val="00120C1D"/>
  </w:style>
  <w:style w:type="paragraph" w:customStyle="1" w:styleId="E3C7D622008640C8907807F47F04876A">
    <w:name w:val="E3C7D622008640C8907807F47F04876A"/>
    <w:rsid w:val="00120C1D"/>
  </w:style>
  <w:style w:type="paragraph" w:customStyle="1" w:styleId="B8AD6416F7B44BC2961DE61EA1C57B7F">
    <w:name w:val="B8AD6416F7B44BC2961DE61EA1C57B7F"/>
    <w:rsid w:val="00120C1D"/>
  </w:style>
  <w:style w:type="paragraph" w:customStyle="1" w:styleId="F4EAED20CD734A56A04048669D00FE27">
    <w:name w:val="F4EAED20CD734A56A04048669D00FE27"/>
    <w:rsid w:val="00120C1D"/>
  </w:style>
  <w:style w:type="paragraph" w:customStyle="1" w:styleId="12E97D9F305644539D483C1F39CC3A8A">
    <w:name w:val="12E97D9F305644539D483C1F39CC3A8A"/>
    <w:rsid w:val="00120C1D"/>
  </w:style>
  <w:style w:type="paragraph" w:customStyle="1" w:styleId="BBE8599661AD40EF9070DD8368B5FA54">
    <w:name w:val="BBE8599661AD40EF9070DD8368B5FA54"/>
    <w:rsid w:val="00120C1D"/>
  </w:style>
  <w:style w:type="paragraph" w:customStyle="1" w:styleId="A2835D1A3FCC4E8B81E4CAAC828A352B">
    <w:name w:val="A2835D1A3FCC4E8B81E4CAAC828A352B"/>
    <w:rsid w:val="00120C1D"/>
  </w:style>
  <w:style w:type="paragraph" w:customStyle="1" w:styleId="FA102BAF1C084D3185400A3D915EC3FC">
    <w:name w:val="FA102BAF1C084D3185400A3D915EC3FC"/>
    <w:rsid w:val="00120C1D"/>
  </w:style>
  <w:style w:type="paragraph" w:customStyle="1" w:styleId="D31A707E2F4F444FA27F1A9A52FAD679">
    <w:name w:val="D31A707E2F4F444FA27F1A9A52FAD679"/>
    <w:rsid w:val="00120C1D"/>
  </w:style>
  <w:style w:type="paragraph" w:customStyle="1" w:styleId="CBF0208CA9C04D69B83ED0883E6D963A">
    <w:name w:val="CBF0208CA9C04D69B83ED0883E6D963A"/>
    <w:rsid w:val="00120C1D"/>
  </w:style>
  <w:style w:type="paragraph" w:customStyle="1" w:styleId="31A84C57F3F04115AD109E175D03B0C7">
    <w:name w:val="31A84C57F3F04115AD109E175D03B0C7"/>
    <w:rsid w:val="00120C1D"/>
  </w:style>
  <w:style w:type="paragraph" w:customStyle="1" w:styleId="66C045B6CA1546DCBEEF78A706309D2F">
    <w:name w:val="66C045B6CA1546DCBEEF78A706309D2F"/>
    <w:rsid w:val="00120C1D"/>
  </w:style>
  <w:style w:type="paragraph" w:customStyle="1" w:styleId="CA5CA258636044FC8234C7778F2946E4">
    <w:name w:val="CA5CA258636044FC8234C7778F2946E4"/>
    <w:rsid w:val="00120C1D"/>
  </w:style>
  <w:style w:type="paragraph" w:customStyle="1" w:styleId="30B218DDAD85427B99035D4D3FC6C8BA">
    <w:name w:val="30B218DDAD85427B99035D4D3FC6C8BA"/>
    <w:rsid w:val="00120C1D"/>
  </w:style>
  <w:style w:type="paragraph" w:customStyle="1" w:styleId="777CD4BBBF004F41BED58F35DF35CBE7">
    <w:name w:val="777CD4BBBF004F41BED58F35DF35CBE7"/>
    <w:rsid w:val="00120C1D"/>
  </w:style>
  <w:style w:type="paragraph" w:customStyle="1" w:styleId="436F9530044544A293848808FF4C710B">
    <w:name w:val="436F9530044544A293848808FF4C710B"/>
    <w:rsid w:val="00120C1D"/>
  </w:style>
  <w:style w:type="paragraph" w:customStyle="1" w:styleId="899A720D917F4A2FB09D7EE345D8C991">
    <w:name w:val="899A720D917F4A2FB09D7EE345D8C991"/>
    <w:rsid w:val="00120C1D"/>
  </w:style>
  <w:style w:type="paragraph" w:customStyle="1" w:styleId="4F4FA6AB64FB4832A8D8559B7EC03289">
    <w:name w:val="4F4FA6AB64FB4832A8D8559B7EC03289"/>
    <w:rsid w:val="00120C1D"/>
  </w:style>
  <w:style w:type="paragraph" w:customStyle="1" w:styleId="B7E59E29BE014C55A998BEAF644A8016">
    <w:name w:val="B7E59E29BE014C55A998BEAF644A8016"/>
    <w:rsid w:val="00120C1D"/>
  </w:style>
  <w:style w:type="paragraph" w:customStyle="1" w:styleId="16AFFB8815FA4CB6ACFAAAE103DDC7EE">
    <w:name w:val="16AFFB8815FA4CB6ACFAAAE103DDC7EE"/>
    <w:rsid w:val="00120C1D"/>
  </w:style>
  <w:style w:type="paragraph" w:customStyle="1" w:styleId="F04ACF32C4254F16A4D05B30A11DB73A">
    <w:name w:val="F04ACF32C4254F16A4D05B30A11DB73A"/>
    <w:rsid w:val="00120C1D"/>
  </w:style>
  <w:style w:type="paragraph" w:customStyle="1" w:styleId="D6B324EE8AB24E80A5F08CE0008E6330">
    <w:name w:val="D6B324EE8AB24E80A5F08CE0008E6330"/>
    <w:rsid w:val="00120C1D"/>
  </w:style>
  <w:style w:type="paragraph" w:customStyle="1" w:styleId="1E85FD46B17C45389942ADE741D9C535">
    <w:name w:val="1E85FD46B17C45389942ADE741D9C535"/>
    <w:rsid w:val="00120C1D"/>
  </w:style>
  <w:style w:type="paragraph" w:customStyle="1" w:styleId="1DBCD182C3A84E03883B55311DAEFEAD">
    <w:name w:val="1DBCD182C3A84E03883B55311DAEFEAD"/>
    <w:rsid w:val="00120C1D"/>
  </w:style>
  <w:style w:type="paragraph" w:customStyle="1" w:styleId="04F1C32D6B7A45908E14523259A1CD77">
    <w:name w:val="04F1C32D6B7A45908E14523259A1CD77"/>
    <w:rsid w:val="00120C1D"/>
  </w:style>
  <w:style w:type="paragraph" w:customStyle="1" w:styleId="BE71A4CFD57A42E7AC1C879D08353D50">
    <w:name w:val="BE71A4CFD57A42E7AC1C879D08353D50"/>
    <w:rsid w:val="00120C1D"/>
  </w:style>
  <w:style w:type="paragraph" w:customStyle="1" w:styleId="4D22CD1863B0450EA69A613D0234EFE6">
    <w:name w:val="4D22CD1863B0450EA69A613D0234EFE6"/>
    <w:rsid w:val="00120C1D"/>
  </w:style>
  <w:style w:type="paragraph" w:customStyle="1" w:styleId="6C51FE07C5A44A40B1D6DAC538A2F2CA">
    <w:name w:val="6C51FE07C5A44A40B1D6DAC538A2F2CA"/>
    <w:rsid w:val="00120C1D"/>
  </w:style>
  <w:style w:type="paragraph" w:customStyle="1" w:styleId="4123EFEAB93F4EB7B339D13CE56D51CA">
    <w:name w:val="4123EFEAB93F4EB7B339D13CE56D51CA"/>
    <w:rsid w:val="00120C1D"/>
  </w:style>
  <w:style w:type="paragraph" w:customStyle="1" w:styleId="62A325CE80BA4BD0B9C83D550B2BA9AD">
    <w:name w:val="62A325CE80BA4BD0B9C83D550B2BA9AD"/>
    <w:rsid w:val="00120C1D"/>
  </w:style>
  <w:style w:type="paragraph" w:customStyle="1" w:styleId="63C49D2D28374DE4A9E57FEA901E3841">
    <w:name w:val="63C49D2D28374DE4A9E57FEA901E3841"/>
    <w:rsid w:val="00120C1D"/>
  </w:style>
  <w:style w:type="paragraph" w:customStyle="1" w:styleId="13CFCF83A31C4E0EA8F6012AA1F54E41">
    <w:name w:val="13CFCF83A31C4E0EA8F6012AA1F54E41"/>
    <w:rsid w:val="00120C1D"/>
  </w:style>
  <w:style w:type="paragraph" w:customStyle="1" w:styleId="59B662D245F04A5B9333959E040EBA7E">
    <w:name w:val="59B662D245F04A5B9333959E040EBA7E"/>
    <w:rsid w:val="00120C1D"/>
  </w:style>
  <w:style w:type="paragraph" w:customStyle="1" w:styleId="96900E4EF2AC452EA27E2E1781E6B167">
    <w:name w:val="96900E4EF2AC452EA27E2E1781E6B167"/>
    <w:rsid w:val="00120C1D"/>
  </w:style>
  <w:style w:type="paragraph" w:customStyle="1" w:styleId="E0267EC5AC344944B5C32E35EBBD9B6D">
    <w:name w:val="E0267EC5AC344944B5C32E35EBBD9B6D"/>
    <w:rsid w:val="00120C1D"/>
  </w:style>
  <w:style w:type="paragraph" w:customStyle="1" w:styleId="4950DF9CB37848DB9F94A226F802A553">
    <w:name w:val="4950DF9CB37848DB9F94A226F802A553"/>
    <w:rsid w:val="00120C1D"/>
  </w:style>
  <w:style w:type="paragraph" w:customStyle="1" w:styleId="4B1CAA82206F450DABF0910908E048F1">
    <w:name w:val="4B1CAA82206F450DABF0910908E048F1"/>
    <w:rsid w:val="00120C1D"/>
  </w:style>
  <w:style w:type="paragraph" w:customStyle="1" w:styleId="DEF8102AE98B4E85A4B88818681E24D0">
    <w:name w:val="DEF8102AE98B4E85A4B88818681E24D0"/>
    <w:rsid w:val="00120C1D"/>
  </w:style>
  <w:style w:type="paragraph" w:customStyle="1" w:styleId="4DF90A6C60A4430C9373FA3FCA1ADC2E">
    <w:name w:val="4DF90A6C60A4430C9373FA3FCA1ADC2E"/>
    <w:rsid w:val="00120C1D"/>
  </w:style>
  <w:style w:type="paragraph" w:customStyle="1" w:styleId="60B04E72CDE242FA9B403C5DE208A3E3">
    <w:name w:val="60B04E72CDE242FA9B403C5DE208A3E3"/>
    <w:rsid w:val="00120C1D"/>
  </w:style>
  <w:style w:type="paragraph" w:customStyle="1" w:styleId="F5B80C1E20FE4AC5A935B65D627144E2">
    <w:name w:val="F5B80C1E20FE4AC5A935B65D627144E2"/>
    <w:rsid w:val="00120C1D"/>
  </w:style>
  <w:style w:type="paragraph" w:customStyle="1" w:styleId="EEF830323D0C431A88E4004D3D49B55E">
    <w:name w:val="EEF830323D0C431A88E4004D3D49B55E"/>
    <w:rsid w:val="00120C1D"/>
  </w:style>
  <w:style w:type="paragraph" w:customStyle="1" w:styleId="A081783864F24A3A8786E3E76E30E160">
    <w:name w:val="A081783864F24A3A8786E3E76E30E160"/>
    <w:rsid w:val="00120C1D"/>
  </w:style>
  <w:style w:type="paragraph" w:customStyle="1" w:styleId="965A062C1E224769981DFE0C5F320210">
    <w:name w:val="965A062C1E224769981DFE0C5F320210"/>
    <w:rsid w:val="00120C1D"/>
  </w:style>
  <w:style w:type="paragraph" w:customStyle="1" w:styleId="1FA30DA690CD4687BE1A4FC83EAB9779">
    <w:name w:val="1FA30DA690CD4687BE1A4FC83EAB9779"/>
    <w:rsid w:val="00120C1D"/>
  </w:style>
  <w:style w:type="paragraph" w:customStyle="1" w:styleId="774395AAC0204668B6A7E4D4F3BE6A98">
    <w:name w:val="774395AAC0204668B6A7E4D4F3BE6A98"/>
    <w:rsid w:val="00120C1D"/>
  </w:style>
  <w:style w:type="paragraph" w:customStyle="1" w:styleId="342D14C62E33467EA5FDF24588AF0604">
    <w:name w:val="342D14C62E33467EA5FDF24588AF0604"/>
    <w:rsid w:val="00120C1D"/>
  </w:style>
  <w:style w:type="paragraph" w:customStyle="1" w:styleId="A0C6EAA1C2484C998F5DD7FD1819951C">
    <w:name w:val="A0C6EAA1C2484C998F5DD7FD1819951C"/>
    <w:rsid w:val="00120C1D"/>
  </w:style>
  <w:style w:type="paragraph" w:customStyle="1" w:styleId="342093562D43423682757D75E43E1762">
    <w:name w:val="342093562D43423682757D75E43E1762"/>
    <w:rsid w:val="00120C1D"/>
  </w:style>
  <w:style w:type="paragraph" w:customStyle="1" w:styleId="3AFFC8A80ED542A1B5F2FE27BD655731">
    <w:name w:val="3AFFC8A80ED542A1B5F2FE27BD655731"/>
    <w:rsid w:val="00120C1D"/>
  </w:style>
  <w:style w:type="paragraph" w:customStyle="1" w:styleId="6CC50BDA9CE44E30B54B6F935200538A">
    <w:name w:val="6CC50BDA9CE44E30B54B6F935200538A"/>
    <w:rsid w:val="00120C1D"/>
  </w:style>
  <w:style w:type="paragraph" w:customStyle="1" w:styleId="9542F8E6F17A4628BE3BC0469C149347">
    <w:name w:val="9542F8E6F17A4628BE3BC0469C149347"/>
    <w:rsid w:val="00120C1D"/>
  </w:style>
  <w:style w:type="paragraph" w:customStyle="1" w:styleId="5A69A3DF8F34433A9431BA721536898B">
    <w:name w:val="5A69A3DF8F34433A9431BA721536898B"/>
    <w:rsid w:val="00120C1D"/>
  </w:style>
  <w:style w:type="paragraph" w:customStyle="1" w:styleId="B7D1F9C36EA24AAFA201E8C468E41AA1">
    <w:name w:val="B7D1F9C36EA24AAFA201E8C468E41AA1"/>
    <w:rsid w:val="00120C1D"/>
  </w:style>
  <w:style w:type="paragraph" w:customStyle="1" w:styleId="97AA16281E3B417EA601A63F27750B37">
    <w:name w:val="97AA16281E3B417EA601A63F27750B37"/>
    <w:rsid w:val="00120C1D"/>
  </w:style>
  <w:style w:type="paragraph" w:customStyle="1" w:styleId="DBE25A56BA6F437995EE3C79BB34F1A8">
    <w:name w:val="DBE25A56BA6F437995EE3C79BB34F1A8"/>
    <w:rsid w:val="00120C1D"/>
  </w:style>
  <w:style w:type="paragraph" w:customStyle="1" w:styleId="BEFDD8E4B8244EA08349EE368EF0C43F">
    <w:name w:val="BEFDD8E4B8244EA08349EE368EF0C43F"/>
    <w:rsid w:val="00120C1D"/>
  </w:style>
  <w:style w:type="paragraph" w:customStyle="1" w:styleId="5BDB21A7B7C34195A26F7AF3EE1EA061">
    <w:name w:val="5BDB21A7B7C34195A26F7AF3EE1EA061"/>
    <w:rsid w:val="00120C1D"/>
  </w:style>
  <w:style w:type="paragraph" w:customStyle="1" w:styleId="6CD86AF37A3C4BCC83FCDE7BECE80970">
    <w:name w:val="6CD86AF37A3C4BCC83FCDE7BECE80970"/>
    <w:rsid w:val="00120C1D"/>
  </w:style>
  <w:style w:type="paragraph" w:customStyle="1" w:styleId="F4A8F2093D94407B8138DD1548EF783B">
    <w:name w:val="F4A8F2093D94407B8138DD1548EF783B"/>
    <w:rsid w:val="00120C1D"/>
  </w:style>
  <w:style w:type="paragraph" w:customStyle="1" w:styleId="ED4AEC48BB2A4CE89C7C409A7E9BB283">
    <w:name w:val="ED4AEC48BB2A4CE89C7C409A7E9BB283"/>
    <w:rsid w:val="00120C1D"/>
  </w:style>
  <w:style w:type="paragraph" w:customStyle="1" w:styleId="BAE007621D1D4C96A26C6BDC7221AB24">
    <w:name w:val="BAE007621D1D4C96A26C6BDC7221AB24"/>
    <w:rsid w:val="00120C1D"/>
  </w:style>
  <w:style w:type="paragraph" w:customStyle="1" w:styleId="D78F461E1EE64CB9B74BCD1489D138C4">
    <w:name w:val="D78F461E1EE64CB9B74BCD1489D138C4"/>
    <w:rsid w:val="00AA0DE1"/>
  </w:style>
  <w:style w:type="paragraph" w:customStyle="1" w:styleId="ACCC14470494469DBA9CDD63220A3614">
    <w:name w:val="ACCC14470494469DBA9CDD63220A3614"/>
    <w:rsid w:val="00AA0DE1"/>
  </w:style>
  <w:style w:type="paragraph" w:customStyle="1" w:styleId="D8F26627B84649C9997C67CE3ECC8F4F">
    <w:name w:val="D8F26627B84649C9997C67CE3ECC8F4F"/>
    <w:rsid w:val="00AA0DE1"/>
  </w:style>
  <w:style w:type="paragraph" w:customStyle="1" w:styleId="7219D6DFA3014E119B4469D5BE9BC52E">
    <w:name w:val="7219D6DFA3014E119B4469D5BE9BC52E"/>
    <w:rsid w:val="00AA0DE1"/>
  </w:style>
  <w:style w:type="paragraph" w:customStyle="1" w:styleId="A4CDB15E47324682BF426BA842DADAE4">
    <w:name w:val="A4CDB15E47324682BF426BA842DADAE4"/>
    <w:rsid w:val="00AA0DE1"/>
  </w:style>
  <w:style w:type="paragraph" w:customStyle="1" w:styleId="FF29CB36147A44CE91386DC02F21210E">
    <w:name w:val="FF29CB36147A44CE91386DC02F21210E"/>
    <w:rsid w:val="00AA0DE1"/>
  </w:style>
  <w:style w:type="paragraph" w:customStyle="1" w:styleId="6563F57EEBBA45EC9DD783BB4C97F24F">
    <w:name w:val="6563F57EEBBA45EC9DD783BB4C97F24F"/>
    <w:rsid w:val="00AA0DE1"/>
  </w:style>
  <w:style w:type="paragraph" w:customStyle="1" w:styleId="A18F942A6FCC4FBEA41D89E9FF5F32A8">
    <w:name w:val="A18F942A6FCC4FBEA41D89E9FF5F32A8"/>
    <w:rsid w:val="00AA0DE1"/>
  </w:style>
  <w:style w:type="paragraph" w:customStyle="1" w:styleId="347E776418354444A303E117710D83FC">
    <w:name w:val="347E776418354444A303E117710D83FC"/>
    <w:rsid w:val="00AA0DE1"/>
  </w:style>
  <w:style w:type="paragraph" w:customStyle="1" w:styleId="7EBB33E14C21431FA308278AB7986A3E">
    <w:name w:val="7EBB33E14C21431FA308278AB7986A3E"/>
    <w:rsid w:val="00AA0DE1"/>
  </w:style>
  <w:style w:type="paragraph" w:customStyle="1" w:styleId="A3536CD150AD45C79110815D49D43C07">
    <w:name w:val="A3536CD150AD45C79110815D49D43C07"/>
    <w:rsid w:val="00AA0DE1"/>
  </w:style>
  <w:style w:type="paragraph" w:customStyle="1" w:styleId="2701743F47A141888557A1C8F9AE9FC4">
    <w:name w:val="2701743F47A141888557A1C8F9AE9FC4"/>
    <w:rsid w:val="00AA0DE1"/>
  </w:style>
  <w:style w:type="paragraph" w:customStyle="1" w:styleId="6BEEF3CF2CE145C5BBAB0F06303C1C4A">
    <w:name w:val="6BEEF3CF2CE145C5BBAB0F06303C1C4A"/>
    <w:rsid w:val="00AA0DE1"/>
  </w:style>
  <w:style w:type="paragraph" w:customStyle="1" w:styleId="935DC67FF64A414B9C62BF758CA8F94D">
    <w:name w:val="935DC67FF64A414B9C62BF758CA8F94D"/>
    <w:rsid w:val="00AA0DE1"/>
  </w:style>
  <w:style w:type="paragraph" w:customStyle="1" w:styleId="08508716A38E4800AFDB422E4DCFC743">
    <w:name w:val="08508716A38E4800AFDB422E4DCFC743"/>
    <w:rsid w:val="00AA0DE1"/>
  </w:style>
  <w:style w:type="paragraph" w:customStyle="1" w:styleId="D5477D2194C749B8B92E508CF7FBCDAA">
    <w:name w:val="D5477D2194C749B8B92E508CF7FBCDAA"/>
    <w:rsid w:val="00AA0DE1"/>
  </w:style>
  <w:style w:type="paragraph" w:customStyle="1" w:styleId="935DC67FF64A414B9C62BF758CA8F94D1">
    <w:name w:val="935DC67FF64A414B9C62BF758CA8F94D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8508716A38E4800AFDB422E4DCFC7431">
    <w:name w:val="08508716A38E4800AFDB422E4DCFC743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2701743F47A141888557A1C8F9AE9FC41">
    <w:name w:val="2701743F47A141888557A1C8F9AE9FC4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BEEF3CF2CE145C5BBAB0F06303C1C4A1">
    <w:name w:val="6BEEF3CF2CE145C5BBAB0F06303C1C4A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563F57EEBBA45EC9DD783BB4C97F24F1">
    <w:name w:val="6563F57EEBBA45EC9DD783BB4C97F24F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D77EBD1ADD1D45C89726AC2336CD347D">
    <w:name w:val="D77EBD1ADD1D45C89726AC2336CD347D"/>
    <w:rsid w:val="00BC34B2"/>
  </w:style>
  <w:style w:type="paragraph" w:customStyle="1" w:styleId="4E7BE771B3D24CEC897E3A8B862DC27B">
    <w:name w:val="4E7BE771B3D24CEC897E3A8B862DC27B"/>
    <w:rsid w:val="00BC34B2"/>
  </w:style>
  <w:style w:type="paragraph" w:customStyle="1" w:styleId="DD0CD5214FBC4AAB9D6BC7D0FF6E6181">
    <w:name w:val="DD0CD5214FBC4AAB9D6BC7D0FF6E6181"/>
    <w:rsid w:val="00BC34B2"/>
  </w:style>
  <w:style w:type="paragraph" w:customStyle="1" w:styleId="DBDA045D30E144698334AC383764D698">
    <w:name w:val="DBDA045D30E144698334AC383764D698"/>
    <w:rsid w:val="00BC34B2"/>
  </w:style>
  <w:style w:type="paragraph" w:customStyle="1" w:styleId="7100D6F7A8494847824531645F35BC5A">
    <w:name w:val="7100D6F7A8494847824531645F35BC5A"/>
    <w:rsid w:val="00BC34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021576-9C84-4045-9023-D5171CFB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tf22781456_win32 Atas de reunião de esferas</Template>
  <TotalTime>0</TotalTime>
  <Pages>2</Pages>
  <Words>1186</Words>
  <Characters>6405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UNIFAP;IFAP</cp:keywords>
  <dc:description/>
  <cp:lastModifiedBy/>
  <cp:revision>1</cp:revision>
  <dcterms:created xsi:type="dcterms:W3CDTF">2021-06-01T01:45:00Z</dcterms:created>
  <dcterms:modified xsi:type="dcterms:W3CDTF">2021-06-01T01:48:00Z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