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0653D" w14:textId="77777777" w:rsidR="006E1F4B" w:rsidRDefault="006E1F4B" w:rsidP="002B11C5">
      <w:pPr>
        <w:pStyle w:val="Ttulo1"/>
        <w:jc w:val="left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14:paraId="0AE0BF5F" w14:textId="2A3B520D" w:rsidR="00FE3852" w:rsidRPr="002B11C5" w:rsidRDefault="0073307F" w:rsidP="002B11C5">
      <w:pPr>
        <w:pStyle w:val="Ttulo1"/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 w:rsidRPr="002B11C5">
        <w:rPr>
          <w:rFonts w:ascii="Times New Roman" w:hAnsi="Times New Roman" w:cs="Times New Roman"/>
          <w:b w:val="0"/>
          <w:bCs w:val="0"/>
          <w:sz w:val="20"/>
          <w:szCs w:val="20"/>
        </w:rPr>
        <w:t>Tipo de Atendimento</w:t>
      </w:r>
      <w:r w:rsidR="00FE0C74">
        <w:rPr>
          <w:rFonts w:ascii="Times New Roman" w:hAnsi="Times New Roman" w:cs="Times New Roman"/>
          <w:b w:val="0"/>
          <w:bCs w:val="0"/>
          <w:sz w:val="20"/>
          <w:szCs w:val="20"/>
        </w:rPr>
        <w:t>/</w:t>
      </w:r>
      <w:r w:rsidR="00FE0C74" w:rsidRPr="00FE0C74">
        <w:t xml:space="preserve"> </w:t>
      </w:r>
      <w:r w:rsidR="00FE0C74" w:rsidRPr="00FE0C74">
        <w:rPr>
          <w:rFonts w:ascii="Times New Roman" w:hAnsi="Times New Roman" w:cs="Times New Roman"/>
          <w:b w:val="0"/>
          <w:bCs w:val="0"/>
          <w:sz w:val="20"/>
          <w:szCs w:val="20"/>
        </w:rPr>
        <w:t>Unidade de Origem</w:t>
      </w:r>
      <w:r w:rsidR="002B11C5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:  </w:t>
      </w:r>
      <w:sdt>
        <w:sdtPr>
          <w:rPr>
            <w:rFonts w:ascii="Times New Roman" w:hAnsi="Times New Roman" w:cs="Times New Roman"/>
            <w:sz w:val="20"/>
            <w:szCs w:val="20"/>
            <w:lang w:val="pt-BR"/>
          </w:rPr>
          <w:alias w:val="Tipo de Atendimento"/>
          <w:tag w:val="Quórum/Membros"/>
          <w:id w:val="-255672878"/>
          <w:placeholder>
            <w:docPart w:val="D78F461E1EE64CB9B74BCD1489D138C4"/>
          </w:placeholder>
          <w15:color w:val="FF0000"/>
          <w:dropDownList>
            <w:listItem w:value="Escolher um item."/>
            <w:listItem w:displayText="UNIFAP - SIGAA" w:value="UNIFAP - SIGAA"/>
            <w:listItem w:displayText="UNIFAP - SIPAC" w:value="UNIFAP - SIPAC"/>
            <w:listItem w:displayText="UNIFAP - SIGRH" w:value="UNIFAP - SIGRH"/>
            <w:listItem w:displayText="prosear.com.br/atendimento" w:value="prosear.com.br/atendimento"/>
            <w:listItem w:displayText="whatsapp / telefone " w:value="whatsapp / telefone "/>
            <w:listItem w:displayText="Protocolo Geral UNIFAP" w:value="Protocolo Geral UNIFAP"/>
            <w:listItem w:displayText="COORDENAÇÃO DO CURSO DE HISTÓRIA LICENCIATURA - CCHL (11.02.25.13.01)" w:value="COORDENAÇÃO DO CURSO DE HISTÓRIA LICENCIATURA - CCHL (11.02.25.13.01)"/>
            <w:listItem w:displayText="DIVISÃO DE CONTROLE E ACOMPANHAMENTO - DICA (11.02.25.15.02)" w:value="DIVISÃO DE CONTROLE E ACOMPANHAMENTO - DICA (11.02.25.15.02)"/>
            <w:listItem w:displayText="DEPARTAMENTO DE REGISTRO E CONTROLE ACADÊMICO - DERCA (11.02.25.15)" w:value="DEPARTAMENTO DE REGISTRO E CONTROLE ACADÊMICO - DERCA (11.02.25.15)"/>
            <w:listItem w:displayText="DEPARTAMENTO DE FILOSOFIA E CIÊNCIAS HUMANAS - DFCH (11.02.25.13)" w:value="DEPARTAMENTO DE FILOSOFIA E CIÊNCIAS HUMANAS - DFCH (11.02.25.13)"/>
            <w:listItem w:displayText="DEPARTAMENTO DE LETRAS E ARTES - DEPLA (11.02.25.17)" w:value="DEPARTAMENTO DE LETRAS E ARTES - DEPLA (11.02.25.17)"/>
            <w:listItem w:displayText="COORDENADORIA DE ENSINO DE GRADUAÇÃO - COEG (11.02.25.06)" w:value="COORDENADORIA DE ENSINO DE GRADUAÇÃO - COEG (11.02.25.06)"/>
            <w:listItem w:displayText="COORDENAÇÃO GERAL DA PLATAFORMA FREIRE - CGPARFOR (11.02.25.05)" w:value="COORDENAÇÃO GERAL DA PLATAFORMA FREIRE - CGPARFOR (11.02.25.05)"/>
            <w:listItem w:displayText="SERVIÇO DE INFORMAÇÕES AO CIDADÃO - SIC (11.02.15)" w:value="SERVIÇO DE INFORMAÇÕES AO CIDADÃO - SIC (11.02.15)"/>
            <w:listItem w:displayText="UNIDADE DE CONTROLE INTERNO (11.02.34)" w:value="UNIDADE DE CONTROLE INTERNO (11.02.34)"/>
            <w:listItem w:displayText="VICE-REITORIA (11.02.16)" w:value="VICE-REITORIA (11.02.16)"/>
            <w:listItem w:displayText="PRÓ-REITORIA EXTENSÃO AÇÕES COMUNITÁRIAS - PROEAC (11.02.30)" w:value="PRÓ-REITORIA EXTENSÃO AÇÕES COMUNITÁRIAS - PROEAC (11.02.30)"/>
            <w:listItem w:displayText="PRO-REITORIA DE PLANEJAMENTO - PROPLAN (11.02.29)" w:value="PRO-REITORIA DE PLANEJAMENTO - PROPLAN (11.02.29)"/>
            <w:listItem w:displayText="PRO-REITORIA DE GESTÃO DE PESSOAS - PROGEP (11.02.26)" w:value="PRO-REITORIA DE GESTÃO DE PESSOAS - PROGEP (11.02.26)"/>
            <w:listItem w:displayText="SECRETARIA DA PROGRAD - SECPROGRAD (11.02.25.08)" w:value="SECRETARIA DA PROGRAD - SECPROGRAD (11.02.25.08)"/>
            <w:listItem w:displayText="ESCOLA DE APLICAÇÃO DA UNIVERSIDADE FEDERAL DO AMAPÁ - EAP/UNIFAP (11.02.25.20)" w:value="ESCOLA DE APLICAÇÃO DA UNIVERSIDADE FEDERAL DO AMAPÁ - EAP/UNIFAP (11.02.25.20)"/>
            <w:listItem w:displayText="DIVISÃO DE REGISTRO DE DIPLOMA - DIRD (11.02.25.15.04)" w:value="DIVISÃO DE REGISTRO DE DIPLOMA - DIRD (11.02.25.15.04)"/>
            <w:listItem w:displayText="DEPARTAMENTO DE PROCESSOS SELETIVOS E CONCURSOS - DEPSEC (11.02.25.14)" w:value="DEPARTAMENTO DE PROCESSOS SELETIVOS E CONCURSOS - DEPSEC (11.02.25.14)"/>
            <w:listItem w:displayText="DEPARTAMENTO DE INTERIORIZAÇÃO - DINT (11.02.25.21)" w:value="DEPARTAMENTO DE INTERIORIZAÇÃO - DINT (11.02.25.21)"/>
            <w:listItem w:displayText="CAMPUS SANTANA - CAMPSTN (11.02.25.18)" w:value="CAMPUS SANTANA - CAMPSTN (11.02.25.18)"/>
            <w:listItem w:displayText="COORDENAÇÃO DO CURSO DE LICENCIATURA EM LETRAS PORTUGUÊS CAMPUS SANTANA - CCLLP/CSTN (11.02.25.18.02)" w:value="COORDENAÇÃO DO CURSO DE LICENCIATURA EM LETRAS PORTUGUÊS CAMPUS SANTANA - CCLLP/CSTN (11.02.25.18.02)"/>
            <w:listItem w:displayText="COORDENAÇÃO DO CURSO DE LICENCIATURA EM PEDAGOGIA CAMPUS SANTANA - CCLP/CSTN (11.02.25.18.03)" w:value="COORDENAÇÃO DO CURSO DE LICENCIATURA EM PEDAGOGIA CAMPUS SANTANA - CCLP/CSTN (11.02.25.18.03)"/>
            <w:listItem w:displayText="COORDENAÇÃO DO CURSO DE LICENCIATURA EM FILOSOFIA CAMPUS SANTANA - CCLF/CSTN (11.02.25.18.01)" w:value="COORDENAÇÃO DO CURSO DE LICENCIATURA EM FILOSOFIA CAMPUS SANTANA - CCLF/CSTN (11.02.25.18.01)"/>
            <w:listItem w:displayText="CAMPUS MAZAGÃO - CAMPMZG (11.02.25.19)" w:value="CAMPUS MAZAGÃO - CAMPMZG (11.02.25.19)"/>
            <w:listItem w:displayText="COORDENAÇÃO DO CURSO DE LICENCIATURA EM EDUCAÇÃO DO CAMPO: AGRONOMIA E BIOLOGIA CAMPUS MAZAGÃO - CCLECAGBIO (11.02.25.19.01)" w:value="COORDENAÇÃO DO CURSO DE LICENCIATURA EM EDUCAÇÃO DO CAMPO: AGRONOMIA E BIOLOGIA CAMPUS MAZAGÃO - CCLECAGBIO (11.02.25.19.01)"/>
            <w:listItem w:displayText="ASSESSORIA DA PROGRAD - ASSEPROG (11.02.25.01)" w:value="ASSESSORIA DA PROGRAD - ASSEPROG (11.02.25.01)"/>
            <w:listItem w:displayText="PRÓ-REITORIA DE ENSINO DE GRADUAÇÃO - PROGRAD (11.02.25)" w:value="PRÓ-REITORIA DE ENSINO DE GRADUAÇÃO - PROGRAD (11.02.25)"/>
            <w:listItem w:displayText="PRÓ-REITORIA DE COOPERAÇÕES E RELAÇÕES INTERINSTITUCIONAIS - PROCRI (11.02.27)" w:value="PRÓ-REITORIA DE COOPERAÇÕES E RELAÇÕES INTERINSTITUCIONAIS - PROCRI (11.02.27)"/>
            <w:listItem w:displayText="SECRETARIA DA PROCRI (11.02.27.01)" w:value="SECRETARIA DA PROCRI (11.02.27.01)"/>
            <w:listItem w:displayText="PRÓ-REITORIA DE ADMINISTRAÇÃO - PROAD (11.02.23)" w:value="PRÓ-REITORIA DE ADMINISTRAÇÃO - PROAD (11.02.23)"/>
            <w:listItem w:displayText="ASSESSORIA DA PRÓ-REITORIA DE ADMINISTRAÇÃO - ASSPROAD (11.02.23.01)" w:value="ASSESSORIA DA PRÓ-REITORIA DE ADMINISTRAÇÃO - ASSPROAD (11.02.23.01)"/>
            <w:listItem w:displayText="DEPARTAMENTO DE ADMINISTRAÇÃO GERAL - DEPAG (11.02.23.06)" w:value="DEPARTAMENTO DE ADMINISTRAÇÃO GERAL - DEPAG (11.02.23.06)"/>
            <w:listItem w:displayText="DIVISÃO DE CONTRATOS - DICONT (11.02.23.06.06)" w:value="DIVISÃO DE CONTRATOS - DICONT (11.02.23.06.06)"/>
            <w:listItem w:displayText="DIVISÃO DE DIÁRIAS, PASSAGENS E HOSPEDAGEM - DDPH (11.02.23.06.05)" w:value="DIVISÃO DE DIÁRIAS, PASSAGENS E HOSPEDAGEM - DDPH (11.02.23.06.05)"/>
            <w:listItem w:displayText="SERVIÇO DE PROTOCOLO - SEPRO (11.02.23.06.03)" w:value="SERVIÇO DE PROTOCOLO - SEPRO (11.02.23.06.03)"/>
            <w:listItem w:displayText="SERVIÇO DE TRANSPORTE - SETRANS (11.02.23.06.04)" w:value="SERVIÇO DE TRANSPORTE - SETRANS (11.02.23.06.04)"/>
            <w:listItem w:displayText="DEPARTAMENTO DE FINANÇAS - DEFIN (11.02.23.04)" w:value="DEPARTAMENTO DE FINANÇAS - DEFIN (11.02.23.04)"/>
            <w:listItem w:displayText="DEPARTAMENTO DE INFORMÁTICA (11.02.23.07)" w:value="DEPARTAMENTO DE INFORMÁTICA (11.02.23.07)"/>
            <w:listItem w:displayText="LABORATÓRIO DE INFORMÁTICA (11.02.23.07.01)" w:value="LABORATÓRIO DE INFORMÁTICA (11.02.23.07.01)"/>
            <w:listItem w:displayText="PREFEITURA - PREFEITURA (11.02.23.05)" w:value="PREFEITURA - PREFEITURA (11.02.23.05)"/>
            <w:listItem w:displayText="SECRETARIA EXECUTIVA DA  PRO-REITORIA DE ADMINISTRAÇÃO - SECPROAD (11.02.23.03)" w:value="SECRETARIA EXECUTIVA DA  PRO-REITORIA DE ADMINISTRAÇÃO - SECPROAD (11.02.23.03)"/>
            <w:listItem w:displayText="SECRETARIA DA PREFEITURA - SECPREF (11.02.23.05.05)" w:value="SECRETARIA DA PREFEITURA - SECPREF (11.02.23.05.05)"/>
            <w:listItem w:displayText="DIVISÃO DE SERVIÇOS GERAIS - DSG (11.02.23.05.04)" w:value="DIVISÃO DE SERVIÇOS GERAIS - DSG (11.02.23.05.04)"/>
            <w:listItem w:displayText="SEÇÃO DE LIMPEZA - SL (11.02.23.05.04.01)" w:value="SEÇÃO DE LIMPEZA - SL (11.02.23.05.04.01)"/>
            <w:listItem w:displayText="SEÇÃO DE TELEFONIA -SECTEL (11.02.23.05.04.02)" w:value="SEÇÃO DE TELEFONIA -SECTEL (11.02.23.05.04.02)"/>
            <w:listItem w:displayText="SEÇÃO DE VIGILÂNCIA - SEVIG (11.02.23.05.04.03)" w:value="SEÇÃO DE VIGILÂNCIA - SEVIG (11.02.23.05.04.03)"/>
            <w:listItem w:displayText="PLANO DIRETOR PARTICIPATIVO (68.90.98.00)" w:value="PLANO DIRETOR PARTICIPATIVO (68.90.98.00)"/>
            <w:listItem w:displayText="DIVISÃO DE PROJETO - DIVPROJ (11.02.23.05.03)" w:value="DIVISÃO DE PROJETO - DIVPROJ (11.02.23.05.03)"/>
            <w:listItem w:displayText="DIVISÃO DE MEIO FÍSICO - DMF (11.02.23.05.01)" w:value="DIVISÃO DE MEIO FÍSICO - DMF (11.02.23.05.01)"/>
            <w:listItem w:displayText="DIVISÃO DE MANUTENÇÃO - DIMANUT (11.02.23.05.02)" w:value="DIVISÃO DE MANUTENÇÃO - DIMANUT (11.02.23.05.02)"/>
            <w:listItem w:displayText="DEPARTAMENTO DE PESSOAL (11.02.23.08)" w:value="DEPARTAMENTO DE PESSOAL (11.02.23.08)"/>
            <w:listItem w:displayText="DIVISÃO DE BENEFÍCIOS (11.02.23.08.01)" w:value="DIVISÃO DE BENEFÍCIOS (11.02.23.08.01)"/>
            <w:listItem w:displayText="DIVISÃO DE LEGISLAÇÃO DE PESSOAL (11.02.23.08.03)" w:value="DIVISÃO DE LEGISLAÇÃO DE PESSOAL (11.02.23.08.03)"/>
            <w:listItem w:displayText="DIVISÃO DE REGISTRO CONTRO. DESLOCAMENTO (11.02.23.08.04)" w:value="DIVISÃO DE REGISTRO CONTRO. DESLOCAMENTO (11.02.23.08.04)"/>
            <w:listItem w:displayText="PROCURADORIA JURÍDICA - PROJU (11.02.13)" w:value="PROCURADORIA JURÍDICA - PROJU (11.02.13)"/>
            <w:listItem w:displayText="SECRETARIA DA PROCURADORIA JURÍDICA - SPJ (11.02.13.01)" w:value="SECRETARIA DA PROCURADORIA JURÍDICA - SPJ (11.02.13.01)"/>
            <w:listItem w:displayText="OUVIDORIA (11.02.12)" w:value="OUVIDORIA (11.02.12)"/>
            <w:listItem w:displayText="NÚCLEO DE TECNOLOGIA DE INFORMAÇÃO - NTI (11.02.11)" w:value="NÚCLEO DE TECNOLOGIA DE INFORMAÇÃO - NTI (11.02.11)"/>
            <w:listItem w:displayText="DIVISÃO DE REDES E INFRAESTRUTURA - DRINF (11.02.11.04)" w:value="DIVISÃO DE REDES E INFRAESTRUTURA - DRINF (11.02.11.04)"/>
            <w:listItem w:displayText="DIVISÃO DE MANUTENÇÃO E SUPORTE - DMSUPORT (11.02.11.03)" w:value="DIVISÃO DE MANUTENÇÃO E SUPORTE - DMSUPORT (11.02.11.03)"/>
            <w:listItem w:displayText="DIVISÃO DE DESENVOLVIMENTO DE SISTEMA - DIVSIST (11.02.11.02)" w:value="DIVISÃO DE DESENVOLVIMENTO DE SISTEMA - DIVSIST (11.02.11.02)"/>
            <w:listItem w:displayText="ASSESSORIA DA DIRETORIA DO NÚCLEO DE TECNOLOGIA DA INFORMAÇÃO - ASSNTI (11.02.11.01)" w:value="ASSESSORIA DA DIRETORIA DO NÚCLEO DE TECNOLOGIA DA INFORMAÇÃO - ASSNTI (11.02.11.01)"/>
            <w:listItem w:displayText="GABINETE DA REITORIA (11.02.01)" w:value="GABINETE DA REITORIA (11.02.01)"/>
            <w:listItem w:displayText="SECRETARIA DO GABINETE DA REITORIA (11.02.01.01)" w:value="SECRETARIA DO GABINETE DA REITORIA (11.02.01.01)"/>
            <w:listItem w:displayText="ASSESSORIA ESPECIAL DA REITORIA - ASSESP (11.02.01.02)" w:value="ASSESSORIA ESPECIAL DA REITORIA - ASSESP (11.02.01.02)"/>
            <w:listItem w:displayText="DIREÇÃO GERAL CAMPUS BINACIONAL - DIRG/CAMPUS BINACIONAL (11.02.32)" w:value="DIREÇÃO GERAL CAMPUS BINACIONAL - DIRG/CAMPUS BINACIONAL (11.02.32)"/>
            <w:listItem w:displayText="COORDENAÇÃO DE GRADUAÇÃO - COGRAD (11.02.32.04)" w:value="COORDENAÇÃO DE GRADUAÇÃO - COGRAD (11.02.32.04)"/>
            <w:listItem w:displayText="COORDENAÇÃO DO CURSO DE DIREITO CAMPUS BINACIONAL - CCDCBIN (11.02.32.04.04)" w:value="COORDENAÇÃO DO CURSO DE DIREITO CAMPUS BINACIONAL - CCDCBIN (11.02.32.04.04)"/>
            <w:listItem w:displayText="COORDENAÇÃO DO CURSO DE HISTÓRIA CAMPUS BI NACIONAL - CCHCBIN (11.02.32.04.06)" w:value="COORDENAÇÃO DO CURSO DE HISTÓRIA CAMPUS BI NACIONAL - CCHCBIN (11.02.32.04.06)"/>
            <w:listItem w:displayText="REITORIA (11.02)" w:value="REITORIA (11.02)"/>
            <w:listItem w:displayText="CONSELHO SUPERIOR - CONSU (11.10)" w:value="CONSELHO SUPERIOR - CONSU (11.10)"/>
            <w:listItem w:displayText="SECRETARIA DO CONSELHO SUPERIOR - SCONSU (11.10.40)" w:value="SECRETARIA DO CONSELHO SUPERIOR - SCONSU (11.10.40)"/>
            <w:listItem w:displayText="CÂMARA DE ADMINISTRAÇÃO E PLANEJAMENTO - CAP (11.10.39)" w:value="CÂMARA DE ADMINISTRAÇÃO E PLANEJAMENTO - CAP (11.10.39)"/>
            <w:listItem w:displayText="CAMARA DE ENSINO, EXTENSÃO, INTERIORIZAÇÃO E ASSUNTOS COMUNITÁRIOS - CEEIAC (11.10.37)" w:value="CAMARA DE ENSINO, EXTENSÃO, INTERIORIZAÇÃO E ASSUNTOS COMUNITÁRIOS - CEEIAC (11.10.37)"/>
            <w:listItem w:displayText="CÂMARA DE LEGISLAÇÃO E NORMAS - CLN (11.10.41)" w:value="CÂMARA DE LEGISLAÇÃO E NORMAS - CLN (11.10.41)"/>
            <w:listItem w:displayText="CÂMARA DE PESQUISA E PÓS-GRADUAÇÃO - CPPG (11.10.38)" w:value="CÂMARA DE PESQUISA E PÓS-GRADUAÇÃO - CPPG (11.10.38)"/>
            <w:listItem w:displayText="FUNDAÇÃO DE APOIO E DESENVOLVIMENTO AO ENSINO PESQUISA E EXTENSÃO UNIVERSITÁRIA NO ACRE (11.11)" w:value="FUNDAÇÃO DE APOIO E DESENVOLVIMENTO AO ENSINO PESQUISA E EXTENSÃO UNIVERSITÁRIA NO ACRE (11.11)"/>
            <w:listItem w:displayText="UNIVERSIDADE FEDERAL DO AMAPÁ (11.00)" w:value="UNIVERSIDADE FEDERAL DO AMAPÁ (11.00)"/>
            <w:listItem w:displayText="CONSELHO DIRETOR - CONDIR (11.09)" w:value="CONSELHO DIRETOR - CONDIR (11.09)"/>
            <w:listItem w:displayText="COORDENAÇÃO DO CURSO DE HISTÓRIA/PARFOR - CCHIST/PARFOR (11.02.25.05.06)" w:value="COORDENAÇÃO DO CURSO DE HISTÓRIA/PARFOR - CCHIST/PARFOR (11.02.25.05.06)"/>
            <w:listItem w:displayText="COORDENAÇÃO DO CURSO DE HISTÓRIA BACHARELADO - CCHB (11.02.25.13.07)" w:value="COORDENAÇÃO DO CURSO DE HISTÓRIA BACHARELADO - CCHB (11.02.25.13.07)"/>
            <w:listItem w:displayText="CENTRO DE ESTUDOS E PESQUISAS ARQUEOLÓGICAS DO AMAPÁ - CEPAP/UNIFAP (11.02.25.13.07.01)" w:value="CENTRO DE ESTUDOS E PESQUISAS ARQUEOLÓGICAS DO AMAPÁ - CEPAP/UNIFAP (11.02.25.13.07.01)"/>
            <w:listItem w:displayText="DEPARTAMENTO DE EDUCAÇÃO - DED (11.02.25.12)" w:value="DEPARTAMENTO DE EDUCAÇÃO - DED (11.02.25.12)"/>
            <w:listItem w:displayText="COORDENAÇÃO DO CURSO DE EDUCAÇÃO FÍSICA - CCEF (11.02.25.12.01)" w:value="COORDENAÇÃO DO CURSO DE EDUCAÇÃO FÍSICA - CCEF (11.02.25.12.01)"/>
            <w:listItem w:displayText="DIVISÃO DE ESPORTE - DESPORT (11.02.25.12.01.01)" w:value="DIVISÃO DE ESPORTE - DESPORT (11.02.25.12.01.01)"/>
            <w:listItem w:displayText="COORDENAÇÃO DO CURSO DE PEDAGOGIA- CCPED (11.02.25.12.02)" w:value="COORDENAÇÃO DO CURSO DE PEDAGOGIA- CCPED (11.02.25.12.02)"/>
            <w:listItem w:displayText="LABORATÓRIO DE PEDAGOGIA - LABP (11.02.25.12.02.01)" w:value="LABORATÓRIO DE PEDAGOGIA - LABP (11.02.25.12.02.01)"/>
            <w:listItem w:displayText="DEPARTAMENTO DE AÇÕES COMUNITÁRIAS E ESTUDANTIS - DACE (11.02.30.01)" w:value="DEPARTAMENTO DE AÇÕES COMUNITÁRIAS E ESTUDANTIS - DACE (11.02.30.01)"/>
            <w:listItem w:displayText="DIVISÃO DE ESPORTE E LAZER - DESPL (11.02.30.01.04)" w:value="DIVISÃO DE ESPORTE E LAZER - DESPL (11.02.30.01.04)"/>
            <w:listItem w:displayText="DIVISÃO DE AÇÕES COMUNITÁRIAS - DAC (11.02.30.01.01)" w:value="DIVISÃO DE AÇÕES COMUNITÁRIAS - DAC (11.02.30.01.01)"/>
            <w:listItem w:displayText="DIVISÃO DE AÇÕES ESTUDANTIS - DAE (11.02.30.01.02)" w:value="DIVISÃO DE AÇÕES ESTUDANTIS - DAE (11.02.30.01.02)"/>
            <w:listItem w:displayText="DIVISÃO DE CULTURA E ARTE - DCARTE (11.02.30.01.03)" w:value="DIVISÃO DE CULTURA E ARTE - DCARTE (11.02.30.01.03)"/>
            <w:listItem w:displayText="RESTAURANTE UNIVERSITÁRIO - RU (11.02.30.01.05)" w:value="RESTAURANTE UNIVERSITÁRIO - RU (11.02.30.01.05)"/>
            <w:listItem w:displayText="DEPARTAMENTO DE EXTENSÃO - DEX (11.02.30.02)" w:value="DEPARTAMENTO DE EXTENSÃO - DEX (11.02.30.02)"/>
            <w:listItem w:displayText="DEPARTAMENTO DE SAÚDE - DS (11.02.30.03)" w:value="DEPARTAMENTO DE SAÚDE - DS (11.02.30.03)"/>
            <w:listItem w:displayText="DIVISÃO BÁSICA DE SAÚDE -DBS (11.02.30.03.02)" w:value="DIVISÃO BÁSICA DE SAÚDE -DBS (11.02.30.03.02)"/>
            <w:listItem w:displayText="DIVISÃO DE SERVIÇO PSICOSSOCIAL - DSP (11.02.30.03.01)" w:value="DIVISÃO DE SERVIÇO PSICOSSOCIAL - DSP (11.02.30.03.01)"/>
            <w:listItem w:displayText="NÚCLEO DE ACESSIBILIDADE E INCLUSÃO - NAI (11.02.30.05)" w:value="NÚCLEO DE ACESSIBILIDADE E INCLUSÃO - NAI (11.02.30.05)"/>
            <w:listItem w:displayText="NÚCLEO DE ESTUDOS AFRO-BRASILEIROS - NEAB (11.02.30.07)" w:value="NÚCLEO DE ESTUDOS AFRO-BRASILEIROS - NEAB (11.02.30.07)"/>
            <w:listItem w:displayText="SECRETARIA PRO-REITORIA DE EXTENSÕES E AÇÕES COMUNITÁRIAS - SECPROEAC (11.02.30.06)" w:value="SECRETARIA PRO-REITORIA DE EXTENSÕES E AÇÕES COMUNITÁRIAS - SECPROEAC (11.02.30.06)"/>
            <w:listItem w:displayText="DEPARTAMENTO DE ADMINISTRAÇÃO PESSOAL (11.02.26.04)" w:value="DEPARTAMENTO DE ADMINISTRAÇÃO PESSOAL (11.02.26.04)"/>
            <w:listItem w:displayText="DIVISÃO DE CADASTRO - DIC (11.02.26.04.01)" w:value="DIVISÃO DE CADASTRO - DIC (11.02.26.04.01)"/>
            <w:listItem w:displayText="DIVISÃO DE LEGISLAÇÃO DE PESSOAL - DILEP (11.02.26.04.03)" w:value="DIVISÃO DE LEGISLAÇÃO DE PESSOAL - DILEP (11.02.26.04.03)"/>
            <w:listItem w:displayText="DIVISÃO DE PAGAMENTO DE SERVIDORES ATIVOS - DIPSA (11.02.26.04.05)" w:value="DIVISÃO DE PAGAMENTO DE SERVIDORES ATIVOS - DIPSA (11.02.26.04.05)"/>
            <w:listItem w:displayText="DEPARTAMENTO DESENVOLVIMENTO DE PESSOAS - DDP (11.02.26.05)" w:value="DEPARTAMENTO DESENVOLVIMENTO DE PESSOAS - DDP (11.02.26.05)"/>
            <w:listItem w:displayText="DIVISÃO DE QUALIDADE DE VIDA - DQV (11.02.26.05.03)" w:value="DIVISÃO DE QUALIDADE DE VIDA - DQV (11.02.26.05.03)"/>
            <w:listItem w:displayText="DIVISÃO DE SAÚDE E MEDICINA DO TRABALHO - DSMT (11.02.26.05.04)" w:value="DIVISÃO DE SAÚDE E MEDICINA DO TRABALHO - DSMT (11.02.26.05.04)"/>
            <w:listItem w:displayText="SECRETARIA DA PROGEP - SEPROGEP (11.02.26.06)" w:value="SECRETARIA DA PROGEP - SEPROGEP (11.02.26.06)"/>
            <w:listItem w:displayText="DIVISÃO DE ACOMPANHAMENTO E AVALIAÇÃO - DAA (11.02.26.05.01)" w:value="DIVISÃO DE ACOMPANHAMENTO E AVALIAÇÃO - DAA (11.02.26.05.01)"/>
            <w:listItem w:displayText="DIVISÃO DE CALCULO TRABALHISTA - DCT (11.02.26.04.02)" w:value="DIVISÃO DE CALCULO TRABALHISTA - DCT (11.02.26.04.02)"/>
            <w:listItem w:displayText="SETOR REGISTRO E MOVIMENTAÇÃO SERVIDORES - SRMS (11.02.26.04.01.03)" w:value="SETOR REGISTRO E MOVIMENTAÇÃO SERVIDORES - SRMS (11.02.26.04.01.03)"/>
            <w:listItem w:displayText="SETOR DE ARQUIVO - SEA (11.02.26.04.01.02)" w:value="SETOR DE ARQUIVO - SEA (11.02.26.04.01.02)"/>
            <w:listItem w:displayText="COMISSÃO PERMANENTE DE PESSOAL TÉCNICO ADMINISTRATIVO - CPPTA (11.02.26.03)" w:value="COMISSÃO PERMANENTE DE PESSOAL TÉCNICO ADMINISTRATIVO - CPPTA (11.02.26.03)"/>
            <w:listItem w:displayText="COMISSÃO PERMANENTE DE PESSOAL DOCENTE - CPPD (11.02.26.02)" w:value="COMISSÃO PERMANENTE DE PESSOAL DOCENTE - CPPD (11.02.26.02)"/>
            <w:listItem w:displayText="ASSESSORIA DA PRÓ-REITORIA DE GESTÃO DE PESSOAS - ASSPROGEP (11.02.26.01)" w:value="ASSESSORIA DA PRÓ-REITORIA DE GESTÃO DE PESSOAS - ASSPROGEP (11.02.26.01)"/>
          </w:dropDownList>
        </w:sdtPr>
        <w:sdtEndPr/>
        <w:sdtContent>
          <w:r w:rsidR="006A2121">
            <w:rPr>
              <w:rFonts w:ascii="Times New Roman" w:hAnsi="Times New Roman" w:cs="Times New Roman"/>
              <w:sz w:val="20"/>
              <w:szCs w:val="20"/>
              <w:lang w:val="pt-BR"/>
            </w:rPr>
            <w:t>prosear.com.br/atendimento</w:t>
          </w:r>
        </w:sdtContent>
      </w:sdt>
      <w:r w:rsidR="002B11C5">
        <w:rPr>
          <w:rFonts w:ascii="Times New Roman" w:hAnsi="Times New Roman" w:cs="Times New Roman"/>
          <w:b w:val="0"/>
          <w:bCs w:val="0"/>
          <w:sz w:val="20"/>
          <w:szCs w:val="20"/>
        </w:rPr>
        <w:t>.</w:t>
      </w:r>
    </w:p>
    <w:bookmarkStart w:id="0" w:name="_MON_1678659729"/>
    <w:bookmarkEnd w:id="0"/>
    <w:p w14:paraId="6B1A498B" w14:textId="6AA9EF4B" w:rsidR="00AA1051" w:rsidRPr="002B11C5" w:rsidRDefault="00AB5DF1" w:rsidP="00AF1A52">
      <w:pPr>
        <w:pStyle w:val="Ttulo1"/>
        <w:pBdr>
          <w:bottom w:val="single" w:sz="12" w:space="1" w:color="auto"/>
        </w:pBdr>
        <w:rPr>
          <w:rFonts w:ascii="Times New Roman" w:hAnsi="Times New Roman" w:cs="Times New Roman"/>
          <w:sz w:val="20"/>
          <w:szCs w:val="20"/>
          <w:lang w:val="pt-BR"/>
        </w:rPr>
      </w:pPr>
      <w:r w:rsidRPr="002B11C5">
        <w:rPr>
          <w:rFonts w:ascii="Times New Roman" w:hAnsi="Times New Roman" w:cs="Times New Roman"/>
          <w:sz w:val="20"/>
          <w:szCs w:val="20"/>
          <w:lang w:val="pt-BR"/>
        </w:rPr>
        <w:object w:dxaOrig="10340" w:dyaOrig="629" w14:anchorId="73BDC3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31.5pt" o:ole="">
            <v:imagedata r:id="rId12" o:title=""/>
          </v:shape>
          <o:OLEObject Type="Embed" ProgID="Excel.Sheet.12" ShapeID="_x0000_i1025" DrawAspect="Content" ObjectID="_1685022933" r:id="rId13"/>
        </w:object>
      </w:r>
    </w:p>
    <w:p w14:paraId="6A8455E0" w14:textId="6B3B6F1C" w:rsidR="00275260" w:rsidRPr="002B11C5" w:rsidRDefault="00AA1051" w:rsidP="002B11C5">
      <w:pPr>
        <w:pStyle w:val="Ttulo1"/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0"/>
          <w:szCs w:val="20"/>
          <w:lang w:val="pt-BR"/>
        </w:rPr>
      </w:pPr>
      <w:r w:rsidRPr="002B11C5">
        <w:rPr>
          <w:rFonts w:ascii="Times New Roman" w:hAnsi="Times New Roman" w:cs="Times New Roman"/>
          <w:sz w:val="20"/>
          <w:szCs w:val="20"/>
          <w:lang w:val="pt-BR"/>
        </w:rPr>
        <w:t>Agenda</w:t>
      </w:r>
      <w:r w:rsidR="00B2497F" w:rsidRPr="002B11C5">
        <w:rPr>
          <w:rFonts w:ascii="Times New Roman" w:hAnsi="Times New Roman" w:cs="Times New Roman"/>
          <w:sz w:val="20"/>
          <w:szCs w:val="20"/>
          <w:lang w:val="pt-BR"/>
        </w:rPr>
        <w:t xml:space="preserve"> de trabalho</w:t>
      </w:r>
      <w:r w:rsidR="009B043C" w:rsidRPr="002B11C5">
        <w:rPr>
          <w:rFonts w:ascii="Times New Roman" w:hAnsi="Times New Roman" w:cs="Times New Roman"/>
          <w:sz w:val="20"/>
          <w:szCs w:val="20"/>
          <w:lang w:val="pt-BR"/>
        </w:rPr>
        <w:t xml:space="preserve"> (Relatório do Caso)</w:t>
      </w:r>
    </w:p>
    <w:p w14:paraId="323B8C69" w14:textId="77777777" w:rsidR="002B11C5" w:rsidRPr="002B11C5" w:rsidRDefault="002B11C5" w:rsidP="002B11C5">
      <w:pPr>
        <w:shd w:val="clear" w:color="auto" w:fill="FFFFFF"/>
        <w:spacing w:before="0" w:after="0" w:line="240" w:lineRule="auto"/>
        <w:rPr>
          <w:rFonts w:ascii="Times New Roman" w:hAnsi="Times New Roman" w:cs="Times New Roman"/>
          <w:color w:val="000000"/>
          <w:sz w:val="20"/>
          <w:szCs w:val="20"/>
          <w:lang w:eastAsia="pt-BR"/>
        </w:rPr>
      </w:pPr>
      <w:r w:rsidRPr="002B11C5">
        <w:rPr>
          <w:rFonts w:ascii="Times New Roman" w:hAnsi="Times New Roman" w:cs="Times New Roman"/>
          <w:color w:val="000000"/>
          <w:sz w:val="20"/>
          <w:szCs w:val="20"/>
          <w:lang w:eastAsia="pt-BR"/>
        </w:rPr>
        <w:t>Ilustríssimo(a) senhor(a),</w:t>
      </w:r>
    </w:p>
    <w:p w14:paraId="31866253" w14:textId="7A148817" w:rsidR="002B11C5" w:rsidRDefault="00FE4AD8" w:rsidP="002B11C5">
      <w:pPr>
        <w:shd w:val="clear" w:color="auto" w:fill="FFFFFF"/>
        <w:spacing w:before="0" w:after="0" w:line="240" w:lineRule="auto"/>
        <w:rPr>
          <w:rFonts w:ascii="Times New Roman" w:hAnsi="Times New Roman" w:cs="Times New Roman"/>
          <w:color w:val="000000"/>
          <w:sz w:val="20"/>
          <w:szCs w:val="20"/>
          <w:lang w:eastAsia="pt-BR"/>
        </w:rPr>
      </w:pPr>
      <w:r>
        <w:rPr>
          <w:rFonts w:ascii="Arial" w:hAnsi="Arial" w:cs="Arial"/>
          <w:b/>
          <w:bCs/>
          <w:color w:val="002D73"/>
          <w:spacing w:val="2"/>
          <w:sz w:val="21"/>
          <w:szCs w:val="21"/>
          <w:shd w:val="clear" w:color="auto" w:fill="FFFFFF"/>
        </w:rPr>
        <w:t>Rosicleide Reis Batista da Silva</w:t>
      </w:r>
      <w:r w:rsidR="002B11C5" w:rsidRPr="002B11C5">
        <w:rPr>
          <w:rFonts w:ascii="Times New Roman" w:hAnsi="Times New Roman" w:cs="Times New Roman"/>
          <w:color w:val="000000"/>
          <w:sz w:val="20"/>
          <w:szCs w:val="20"/>
          <w:lang w:eastAsia="pt-BR"/>
        </w:rPr>
        <w:t xml:space="preserve">, Matrícula: </w:t>
      </w:r>
      <w:r w:rsidR="007B0999">
        <w:rPr>
          <w:rFonts w:ascii="Times New Roman" w:hAnsi="Times New Roman" w:cs="Times New Roman"/>
          <w:color w:val="000000"/>
          <w:sz w:val="20"/>
          <w:szCs w:val="20"/>
          <w:lang w:eastAsia="pt-BR"/>
        </w:rPr>
        <w:t xml:space="preserve"> . </w:t>
      </w:r>
    </w:p>
    <w:p w14:paraId="593BEE8D" w14:textId="77777777" w:rsidR="002B11C5" w:rsidRPr="002B11C5" w:rsidRDefault="002B11C5" w:rsidP="002B11C5">
      <w:pPr>
        <w:shd w:val="clear" w:color="auto" w:fill="FFFFFF"/>
        <w:spacing w:before="0" w:after="0" w:line="240" w:lineRule="auto"/>
        <w:rPr>
          <w:rFonts w:ascii="Times New Roman" w:hAnsi="Times New Roman" w:cs="Times New Roman"/>
          <w:color w:val="000000"/>
          <w:sz w:val="20"/>
          <w:szCs w:val="20"/>
          <w:lang w:eastAsia="pt-BR"/>
        </w:rPr>
      </w:pPr>
    </w:p>
    <w:p w14:paraId="71DF604B" w14:textId="42DF4E3A" w:rsidR="00FE3951" w:rsidRPr="002B11C5" w:rsidRDefault="00B2497F" w:rsidP="002B11C5">
      <w:pPr>
        <w:pStyle w:val="Numerada"/>
        <w:spacing w:after="0" w:line="240" w:lineRule="auto"/>
        <w:ind w:left="0"/>
        <w:rPr>
          <w:rFonts w:ascii="Times New Roman" w:hAnsi="Times New Roman" w:cs="Times New Roman"/>
          <w:sz w:val="20"/>
          <w:szCs w:val="20"/>
          <w:lang w:val="pt-BR"/>
        </w:rPr>
      </w:pPr>
      <w:r w:rsidRPr="002B11C5">
        <w:rPr>
          <w:rFonts w:ascii="Times New Roman" w:hAnsi="Times New Roman" w:cs="Times New Roman"/>
          <w:sz w:val="20"/>
          <w:szCs w:val="20"/>
          <w:lang w:val="pt-BR"/>
        </w:rPr>
        <w:t xml:space="preserve">Requisição/Solicitação/petição do(a) cidadão - </w:t>
      </w:r>
      <w:sdt>
        <w:sdtPr>
          <w:rPr>
            <w:rFonts w:ascii="Times New Roman" w:hAnsi="Times New Roman" w:cs="Times New Roman"/>
            <w:sz w:val="20"/>
            <w:szCs w:val="20"/>
            <w:lang w:val="pt-BR"/>
          </w:rPr>
          <w:id w:val="349463133"/>
          <w:placeholder>
            <w:docPart w:val="18073E27BF244301B09941DF3334AB27"/>
          </w:placeholder>
          <w:date w:fullDate="2021-03-16T00:00:00Z"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Pr="002B11C5">
            <w:rPr>
              <w:rFonts w:ascii="Times New Roman" w:hAnsi="Times New Roman" w:cs="Times New Roman"/>
              <w:sz w:val="20"/>
              <w:szCs w:val="20"/>
              <w:lang w:val="pt-BR"/>
            </w:rPr>
            <w:t>16/03/2021</w:t>
          </w:r>
        </w:sdtContent>
      </w:sdt>
    </w:p>
    <w:p w14:paraId="019DD8C5" w14:textId="77777777" w:rsidR="00FE4AD8" w:rsidRPr="00FE4AD8" w:rsidRDefault="00B2497F" w:rsidP="00690DF8">
      <w:pPr>
        <w:pStyle w:val="Numerada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FE4AD8">
        <w:rPr>
          <w:rFonts w:ascii="Times New Roman" w:hAnsi="Times New Roman" w:cs="Times New Roman"/>
          <w:sz w:val="20"/>
          <w:szCs w:val="20"/>
        </w:rPr>
        <w:t>“</w:t>
      </w:r>
      <w:r w:rsidR="00FE4AD8" w:rsidRPr="00FE4AD8">
        <w:rPr>
          <w:rFonts w:ascii="Times New Roman" w:hAnsi="Times New Roman" w:cs="Times New Roman"/>
          <w:b/>
          <w:bCs/>
          <w:i/>
          <w:iCs/>
          <w:sz w:val="20"/>
          <w:szCs w:val="20"/>
        </w:rPr>
        <w:t>Quero saber como faço para realizar a troca de orientador, e fazer com outros dois colegas.</w:t>
      </w:r>
      <w:r w:rsidRPr="00FE4AD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” </w:t>
      </w:r>
      <w:r w:rsidR="00FE4AD8" w:rsidRPr="00FE4AD8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2021-05-06 16:57:50</w:t>
      </w:r>
    </w:p>
    <w:p w14:paraId="7B2BD9E7" w14:textId="76CBC051" w:rsidR="00B2497F" w:rsidRPr="00FE4AD8" w:rsidRDefault="00B2497F" w:rsidP="00690DF8">
      <w:pPr>
        <w:pStyle w:val="Numerada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FE4AD8">
        <w:rPr>
          <w:rFonts w:ascii="Times New Roman" w:hAnsi="Times New Roman" w:cs="Times New Roman"/>
          <w:sz w:val="20"/>
          <w:szCs w:val="20"/>
        </w:rPr>
        <w:t xml:space="preserve">Triagem </w:t>
      </w:r>
      <w:r w:rsidR="003622FB" w:rsidRPr="00FE4AD8">
        <w:rPr>
          <w:rFonts w:ascii="Times New Roman" w:hAnsi="Times New Roman" w:cs="Times New Roman"/>
          <w:sz w:val="20"/>
          <w:szCs w:val="20"/>
        </w:rPr>
        <w:t xml:space="preserve">– mapeamento do caso - </w:t>
      </w:r>
    </w:p>
    <w:tbl>
      <w:tblPr>
        <w:tblStyle w:val="Tabeladasatasdereunio"/>
        <w:tblW w:w="5410" w:type="pct"/>
        <w:tblInd w:w="-403" w:type="dxa"/>
        <w:tblBorders>
          <w:top w:val="single" w:sz="18" w:space="0" w:color="2C567A" w:themeColor="accent1"/>
          <w:left w:val="single" w:sz="18" w:space="0" w:color="2C567A" w:themeColor="accent1"/>
          <w:bottom w:val="single" w:sz="18" w:space="0" w:color="2C567A" w:themeColor="accent1"/>
          <w:right w:val="single" w:sz="18" w:space="0" w:color="2C567A" w:themeColor="accent1"/>
          <w:insideH w:val="single" w:sz="6" w:space="0" w:color="2C567A" w:themeColor="accent1"/>
          <w:insideV w:val="single" w:sz="6" w:space="0" w:color="2C567A" w:themeColor="accent1"/>
        </w:tblBorders>
        <w:tblLook w:val="0620" w:firstRow="1" w:lastRow="0" w:firstColumn="0" w:lastColumn="0" w:noHBand="1" w:noVBand="1"/>
      </w:tblPr>
      <w:tblGrid>
        <w:gridCol w:w="576"/>
        <w:gridCol w:w="3655"/>
        <w:gridCol w:w="1984"/>
        <w:gridCol w:w="4337"/>
      </w:tblGrid>
      <w:tr w:rsidR="00E12B66" w:rsidRPr="002B11C5" w14:paraId="30149487" w14:textId="77777777" w:rsidTr="00D250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5"/>
        </w:trPr>
        <w:tc>
          <w:tcPr>
            <w:tcW w:w="273" w:type="pct"/>
          </w:tcPr>
          <w:p w14:paraId="5C5366C1" w14:textId="77777777" w:rsidR="00E12B66" w:rsidRPr="002B11C5" w:rsidRDefault="00E12B66" w:rsidP="00890F3B">
            <w:pPr>
              <w:rPr>
                <w:rFonts w:ascii="Times New Roman" w:hAnsi="Times New Roman" w:cs="Times New Roman"/>
                <w:sz w:val="20"/>
                <w:szCs w:val="20"/>
                <w:lang w:val="pt-BR" w:bidi="pt-BR"/>
              </w:rPr>
            </w:pPr>
            <w:proofErr w:type="spellStart"/>
            <w:r w:rsidRPr="002B11C5">
              <w:rPr>
                <w:rFonts w:ascii="Times New Roman" w:hAnsi="Times New Roman" w:cs="Times New Roman"/>
                <w:sz w:val="20"/>
                <w:szCs w:val="20"/>
                <w:lang w:val="pt-BR" w:bidi="pt-BR"/>
              </w:rPr>
              <w:t>Ord</w:t>
            </w:r>
            <w:proofErr w:type="spellEnd"/>
          </w:p>
        </w:tc>
        <w:tc>
          <w:tcPr>
            <w:tcW w:w="1732" w:type="pct"/>
          </w:tcPr>
          <w:p w14:paraId="0699F36D" w14:textId="77777777" w:rsidR="00E12B66" w:rsidRPr="002B11C5" w:rsidRDefault="00E12B66" w:rsidP="00890F3B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2B11C5">
              <w:rPr>
                <w:rFonts w:ascii="Times New Roman" w:hAnsi="Times New Roman" w:cs="Times New Roman"/>
                <w:sz w:val="20"/>
                <w:szCs w:val="20"/>
                <w:lang w:val="pt-BR" w:bidi="pt-BR"/>
              </w:rPr>
              <w:t>Caso/Demanda</w:t>
            </w:r>
          </w:p>
        </w:tc>
        <w:tc>
          <w:tcPr>
            <w:tcW w:w="940" w:type="pct"/>
          </w:tcPr>
          <w:p w14:paraId="5B1C52FF" w14:textId="77777777" w:rsidR="00E12B66" w:rsidRPr="002B11C5" w:rsidRDefault="00E12B66" w:rsidP="00890F3B">
            <w:pPr>
              <w:ind w:firstLine="44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2B11C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Resposta</w:t>
            </w:r>
          </w:p>
        </w:tc>
        <w:tc>
          <w:tcPr>
            <w:tcW w:w="2055" w:type="pct"/>
          </w:tcPr>
          <w:p w14:paraId="68A8D587" w14:textId="77777777" w:rsidR="00E12B66" w:rsidRPr="002B11C5" w:rsidRDefault="00E12B66" w:rsidP="00890F3B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2B11C5">
              <w:rPr>
                <w:rFonts w:ascii="Times New Roman" w:hAnsi="Times New Roman" w:cs="Times New Roman"/>
                <w:sz w:val="20"/>
                <w:szCs w:val="20"/>
                <w:lang w:val="pt-BR" w:bidi="pt-BR"/>
              </w:rPr>
              <w:t>Observação</w:t>
            </w:r>
          </w:p>
        </w:tc>
      </w:tr>
      <w:tr w:rsidR="00E12B66" w:rsidRPr="002B11C5" w14:paraId="13DBF3F8" w14:textId="77777777" w:rsidTr="00D2509A">
        <w:trPr>
          <w:trHeight w:val="210"/>
        </w:trPr>
        <w:tc>
          <w:tcPr>
            <w:tcW w:w="273" w:type="pct"/>
          </w:tcPr>
          <w:p w14:paraId="2092DBE2" w14:textId="77777777" w:rsidR="00E12B66" w:rsidRPr="002B11C5" w:rsidRDefault="00E12B66" w:rsidP="00890F3B">
            <w:pPr>
              <w:pStyle w:val="PargrafodaLista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20"/>
              <w:lang w:val="pt-BR"/>
            </w:rPr>
            <w:alias w:val="Caso"/>
            <w:tag w:val="Caso"/>
            <w:id w:val="1291092051"/>
            <w:placeholder>
              <w:docPart w:val="DefaultPlaceholder_-1854013438"/>
            </w:placeholder>
            <w:dropDownList>
              <w:listItem w:value="Escolher um item."/>
              <w:listItem w:displayText="Aluno está matriculado?" w:value="Aluno está matriculado?"/>
              <w:listItem w:displayText="Tentou se matricular?" w:value="Tentou se matricular?"/>
              <w:listItem w:displayText="Verificou Histórico Escolar?" w:value="Verificou Histórico Escolar?"/>
              <w:listItem w:displayText="Deu entrada na Requisição?" w:value="Deu entrada na Requisição?"/>
              <w:listItem w:displayText="Informou código do CC - componente curricular?" w:value="Informou código do CC - componente curricular?"/>
            </w:dropDownList>
          </w:sdtPr>
          <w:sdtEndPr/>
          <w:sdtContent>
            <w:tc>
              <w:tcPr>
                <w:tcW w:w="1732" w:type="pct"/>
              </w:tcPr>
              <w:p w14:paraId="3D0A229A" w14:textId="77777777" w:rsidR="00E12B66" w:rsidRPr="002B11C5" w:rsidRDefault="00952E86" w:rsidP="00890F3B">
                <w:pPr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</w:pPr>
                <w:r w:rsidRPr="002B11C5"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  <w:t>Aluno está matriculado?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0"/>
              <w:szCs w:val="20"/>
              <w:lang w:val="pt-BR"/>
            </w:rPr>
            <w:alias w:val="Resposta"/>
            <w:tag w:val="Resposta"/>
            <w:id w:val="-1241717010"/>
            <w:placeholder>
              <w:docPart w:val="DefaultPlaceholder_-1854013438"/>
            </w:placeholder>
            <w15:color w:val="FF9900"/>
            <w:dropDownList>
              <w:listItem w:value="Escolher um item."/>
              <w:listItem w:displayText="Sim" w:value="Sim"/>
              <w:listItem w:displayText="Não " w:value="Não "/>
              <w:listItem w:displayText="faltou informação para dar prosseguimento" w:value="faltou informação para dar prosseguimento"/>
              <w:listItem w:displayText="prosseguimento do feito" w:value="prosseguimento do feito"/>
              <w:listItem w:displayText="Devolver para ajuste" w:value="Devolver para ajuste"/>
              <w:listItem w:displayText="Pendente informações " w:value="Pendente informações "/>
            </w:dropDownList>
          </w:sdtPr>
          <w:sdtEndPr/>
          <w:sdtContent>
            <w:tc>
              <w:tcPr>
                <w:tcW w:w="940" w:type="pct"/>
              </w:tcPr>
              <w:p w14:paraId="48DE3BF2" w14:textId="77777777" w:rsidR="00E12B66" w:rsidRPr="002B11C5" w:rsidRDefault="00952E86" w:rsidP="00952E86">
                <w:pPr>
                  <w:jc w:val="center"/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</w:pPr>
                <w:r w:rsidRPr="002B11C5"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  <w:t>Sim</w:t>
                </w:r>
              </w:p>
            </w:tc>
          </w:sdtContent>
        </w:sdt>
        <w:tc>
          <w:tcPr>
            <w:tcW w:w="2055" w:type="pct"/>
          </w:tcPr>
          <w:p w14:paraId="10AE9021" w14:textId="77777777" w:rsidR="00E12B66" w:rsidRPr="002B11C5" w:rsidRDefault="00952E86" w:rsidP="00952E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2B11C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-</w:t>
            </w:r>
          </w:p>
        </w:tc>
      </w:tr>
      <w:tr w:rsidR="00E12B66" w:rsidRPr="002B11C5" w14:paraId="1C6CC7F0" w14:textId="77777777" w:rsidTr="00D2509A">
        <w:trPr>
          <w:trHeight w:val="210"/>
        </w:trPr>
        <w:tc>
          <w:tcPr>
            <w:tcW w:w="273" w:type="pct"/>
          </w:tcPr>
          <w:p w14:paraId="782B2A7C" w14:textId="77777777" w:rsidR="00E12B66" w:rsidRPr="002B11C5" w:rsidRDefault="00E12B66" w:rsidP="00890F3B">
            <w:pPr>
              <w:pStyle w:val="PargrafodaLista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20"/>
              <w:lang w:val="pt-BR"/>
            </w:rPr>
            <w:alias w:val="Caso"/>
            <w:tag w:val="Caso"/>
            <w:id w:val="-1212653355"/>
            <w:placeholder>
              <w:docPart w:val="DBE25A56BA6F437995EE3C79BB34F1A8"/>
            </w:placeholder>
            <w:dropDownList>
              <w:listItem w:value="Escolher um item."/>
              <w:listItem w:displayText="Aluno está matriculado?" w:value="Aluno está matriculado?"/>
              <w:listItem w:displayText="Tentou se matricular?" w:value="Tentou se matricular?"/>
              <w:listItem w:displayText="Verificou Histórico Escolar?" w:value="Verificou Histórico Escolar?"/>
              <w:listItem w:displayText="Deu entrada na Requisição?" w:value="Deu entrada na Requisição?"/>
              <w:listItem w:displayText="Informou código do CC - componente curricular?" w:value="Informou código do CC - componente curricular?"/>
            </w:dropDownList>
          </w:sdtPr>
          <w:sdtEndPr/>
          <w:sdtContent>
            <w:tc>
              <w:tcPr>
                <w:tcW w:w="1732" w:type="pct"/>
              </w:tcPr>
              <w:p w14:paraId="2B09DC7F" w14:textId="77777777" w:rsidR="00E12B66" w:rsidRPr="002B11C5" w:rsidRDefault="00952E86" w:rsidP="00890F3B">
                <w:pPr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</w:pPr>
                <w:r w:rsidRPr="002B11C5"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  <w:t>Verificou Histórico Escolar?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0"/>
              <w:szCs w:val="20"/>
              <w:lang w:val="pt-BR"/>
            </w:rPr>
            <w:alias w:val="Resposta"/>
            <w:tag w:val="Resposta"/>
            <w:id w:val="-1352636756"/>
            <w:placeholder>
              <w:docPart w:val="97AA16281E3B417EA601A63F27750B37"/>
            </w:placeholder>
            <w15:color w:val="FF9900"/>
            <w:dropDownList>
              <w:listItem w:value="Escolher um item."/>
              <w:listItem w:displayText="Sim" w:value="Sim"/>
              <w:listItem w:displayText="Não " w:value="Não "/>
              <w:listItem w:displayText="faltou informação para dar prosseguimento" w:value="faltou informação para dar prosseguimento"/>
              <w:listItem w:displayText="prosseguimento do feito" w:value="prosseguimento do feito"/>
              <w:listItem w:displayText="Devolver para ajuste" w:value="Devolver para ajuste"/>
              <w:listItem w:displayText="Pendente informações " w:value="Pendente informações "/>
            </w:dropDownList>
          </w:sdtPr>
          <w:sdtEndPr/>
          <w:sdtContent>
            <w:tc>
              <w:tcPr>
                <w:tcW w:w="940" w:type="pct"/>
              </w:tcPr>
              <w:p w14:paraId="345CBAF2" w14:textId="77777777" w:rsidR="00E12B66" w:rsidRPr="002B11C5" w:rsidRDefault="00E12B66" w:rsidP="00952E86">
                <w:pPr>
                  <w:jc w:val="center"/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</w:pPr>
                <w:r w:rsidRPr="002B11C5"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  <w:t>Sim</w:t>
                </w:r>
              </w:p>
            </w:tc>
          </w:sdtContent>
        </w:sdt>
        <w:tc>
          <w:tcPr>
            <w:tcW w:w="2055" w:type="pct"/>
          </w:tcPr>
          <w:p w14:paraId="647CA257" w14:textId="77777777" w:rsidR="00E12B66" w:rsidRPr="002B11C5" w:rsidRDefault="00952E86" w:rsidP="00952E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2B11C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-</w:t>
            </w:r>
          </w:p>
        </w:tc>
      </w:tr>
      <w:tr w:rsidR="00952E86" w:rsidRPr="002B11C5" w14:paraId="568FA672" w14:textId="77777777" w:rsidTr="00D2509A">
        <w:trPr>
          <w:trHeight w:val="210"/>
        </w:trPr>
        <w:tc>
          <w:tcPr>
            <w:tcW w:w="273" w:type="pct"/>
          </w:tcPr>
          <w:p w14:paraId="143EFDFC" w14:textId="77777777" w:rsidR="00952E86" w:rsidRPr="002B11C5" w:rsidRDefault="00952E86" w:rsidP="00952E86">
            <w:pPr>
              <w:pStyle w:val="PargrafodaLista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20"/>
              <w:lang w:val="pt-BR"/>
            </w:rPr>
            <w:alias w:val="Caso I"/>
            <w:tag w:val="Caso"/>
            <w:id w:val="-974369497"/>
            <w:placeholder>
              <w:docPart w:val="BEFDD8E4B8244EA08349EE368EF0C43F"/>
            </w:placeholder>
            <w15:color w:val="33CCCC"/>
            <w:dropDownList>
              <w:listItem w:value="Escolher um item."/>
              <w:listItem w:displayText="Aluno está matriculado?" w:value="Aluno está matriculado?"/>
              <w:listItem w:displayText="Tentou se matricular?" w:value="Tentou se matricular?"/>
              <w:listItem w:displayText="Verificou Histórico Escolar?" w:value="Verificou Histórico Escolar?"/>
              <w:listItem w:displayText="Deu entrada na Requisição?" w:value="Deu entrada na Requisição?"/>
              <w:listItem w:displayText="Informou código do CC - componente curricular?" w:value="Informou código do CC - componente curricular?"/>
              <w:listItem w:displayText="Graduação Discente (PRAZO DEFESA TCC II)" w:value="Graduação Discente (PRAZO DEFESA TCC II)"/>
              <w:listItem w:displayText="SIGAA - Discente Atualizou Dados Pessoais?" w:value="SIGAA - Discente Atualizou Dados Pessoais?"/>
              <w:listItem w:displayText="Discente Enviou Doc. SIGAA (Atividade Autônoma)?" w:value="Discente Enviou Doc. SIGAA (Atividade Autônoma)?"/>
              <w:listItem w:displayText="Apto Colar Grau?" w:value="Apto Colar Grau?"/>
              <w:listItem w:displayText="Informou Orientador(a)?" w:value="Informou Orientador(a)?"/>
              <w:listItem w:displayText="POP – Matrícula, registro de BANCA e DEFESA TCC II" w:value="POP – Matrícula, registro de BANCA e DEFESA TCC II"/>
              <w:listItem w:displayText="Registro de BANCA de TCC (Orientador)" w:value="Registro de BANCA de TCC (Orientador)"/>
              <w:listItem w:displayText="Agendar data de DEFESA TCC II?" w:value="Agendar data de DEFESA TCC II?"/>
              <w:listItem w:displayText="TERMO DE COMPROMISSO DO PROFESSOR(A) ORIENTADOR(A)?" w:value="TERMO DE COMPROMISSO DO PROFESSOR(A) ORIENTADOR(A)?"/>
              <w:listItem w:displayText="Ano-Período (calendário vigente)" w:value="Ano-Período (calendário vigente)"/>
              <w:listItem w:displayText="Orientador(a)" w:value="Orientador(a)"/>
              <w:listItem w:displayText="Orientador(a) Externo (Cadastrou SIG)?" w:value="Orientador(a) Externo (Cadastrou SIG)?"/>
              <w:listItem w:displayText="Matrícula em Atividade (Estágio ou TCC2)?" w:value="Matrícula em Atividade (Estágio ou TCC2)?"/>
              <w:listItem w:displayText="APRESENTOU TERMO DE VOLUNTÁRIO?" w:value="APRESENTOU TERMO DE VOLUNTÁRIO?"/>
              <w:listItem w:displayText="Membro da Banca externa (Cad. SIG)?" w:value="Membro da Banca externa (Cad. SIG)?"/>
            </w:dropDownList>
          </w:sdtPr>
          <w:sdtEndPr/>
          <w:sdtContent>
            <w:tc>
              <w:tcPr>
                <w:tcW w:w="1732" w:type="pct"/>
              </w:tcPr>
              <w:p w14:paraId="4FA25E13" w14:textId="77777777" w:rsidR="00952E86" w:rsidRPr="002B11C5" w:rsidRDefault="00952E86" w:rsidP="00952E86">
                <w:pPr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</w:pPr>
                <w:r w:rsidRPr="002B11C5"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  <w:t>Graduação Discente (PRAZO DEFESA TCC II)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0"/>
              <w:szCs w:val="20"/>
              <w:lang w:val="pt-BR"/>
            </w:rPr>
            <w:alias w:val="SEMESTRE LETIVO"/>
            <w:tag w:val="SEMESTRE LETIVO"/>
            <w:id w:val="1198587961"/>
            <w:placeholder>
              <w:docPart w:val="DefaultPlaceholder_-1854013438"/>
            </w:placeholder>
            <w15:color w:val="3366FF"/>
            <w:dropDownList>
              <w:listItem w:value="Escolher um item."/>
              <w:listItem w:displayText="Semestre atual: 2020.1" w:value="Semestre atual: 2020.1"/>
              <w:listItem w:displayText="Semestre atual: 2020.2" w:value="Semestre atual: 2020.2"/>
              <w:listItem w:displayText="Semestre atual: 2021.1" w:value="Semestre atual: 2021.1"/>
              <w:listItem w:displayText="Semestre atual: 2021.2" w:value="Semestre atual: 2021.2"/>
            </w:dropDownList>
          </w:sdtPr>
          <w:sdtEndPr/>
          <w:sdtContent>
            <w:tc>
              <w:tcPr>
                <w:tcW w:w="940" w:type="pct"/>
              </w:tcPr>
              <w:p w14:paraId="22FFDB37" w14:textId="77777777" w:rsidR="00952E86" w:rsidRPr="002B11C5" w:rsidRDefault="009E712D" w:rsidP="00952E86">
                <w:pPr>
                  <w:jc w:val="center"/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</w:pPr>
                <w:r w:rsidRPr="002B11C5"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  <w:t>Semestre atual: 2020.1</w:t>
                </w:r>
              </w:p>
            </w:tc>
          </w:sdtContent>
        </w:sdt>
        <w:tc>
          <w:tcPr>
            <w:tcW w:w="2055" w:type="pct"/>
          </w:tcPr>
          <w:p w14:paraId="4C899E6D" w14:textId="77777777" w:rsidR="009E712D" w:rsidRPr="002B11C5" w:rsidRDefault="002F0791" w:rsidP="009E712D">
            <w:pPr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sdt>
              <w:sdtPr>
                <w:rPr>
                  <w:rFonts w:ascii="Times New Roman" w:hAnsi="Times New Roman" w:cs="Times New Roman"/>
                  <w:sz w:val="20"/>
                  <w:szCs w:val="20"/>
                  <w:lang w:val="pt-BR"/>
                </w:rPr>
                <w:alias w:val="Início e Término (Interstício)"/>
                <w:tag w:val="Início e Término (Interstício)"/>
                <w:id w:val="-463190795"/>
                <w:placeholder>
                  <w:docPart w:val="DefaultPlaceholder_-1854013438"/>
                </w:placeholder>
                <w15:color w:val="FF6600"/>
                <w:dropDownList>
                  <w:listItem w:value="Escolher um item."/>
                  <w:listItem w:displayText="Início: 12/04/2021 - Término: 15/06/2021" w:value="Início: 12/04/2021 - Término: 15/06/2021"/>
                  <w:listItem w:displayText="Início: 05/07/2021 - Término: 28/09/2021" w:value="Início: 05/07/2021 - Término: 28/09/2021"/>
                  <w:listItem w:displayText="Início: 18/10/2021 - Término: 15/02/2022" w:value="Início: 18/10/2021 - Término: 15/02/2022"/>
                </w:dropDownList>
              </w:sdtPr>
              <w:sdtEndPr/>
              <w:sdtContent>
                <w:r w:rsidR="009E712D" w:rsidRPr="002B11C5"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  <w:t>Início: 12/04/2021 - Término: 15/06/2021</w:t>
                </w:r>
              </w:sdtContent>
            </w:sdt>
            <w:r w:rsidR="009E712D" w:rsidRPr="002B11C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</w:t>
            </w:r>
          </w:p>
        </w:tc>
      </w:tr>
      <w:tr w:rsidR="00952E86" w:rsidRPr="002B11C5" w14:paraId="4FDA033F" w14:textId="77777777" w:rsidTr="00D2509A">
        <w:trPr>
          <w:trHeight w:val="210"/>
        </w:trPr>
        <w:tc>
          <w:tcPr>
            <w:tcW w:w="273" w:type="pct"/>
          </w:tcPr>
          <w:p w14:paraId="5FF13E00" w14:textId="77777777" w:rsidR="00952E86" w:rsidRPr="002B11C5" w:rsidRDefault="00952E86" w:rsidP="00952E86">
            <w:pPr>
              <w:pStyle w:val="PargrafodaLista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20"/>
              <w:lang w:val="pt-BR"/>
            </w:rPr>
            <w:alias w:val="Caso I"/>
            <w:tag w:val="Caso"/>
            <w:id w:val="-1288732274"/>
            <w:placeholder>
              <w:docPart w:val="F4A8F2093D94407B8138DD1548EF783B"/>
            </w:placeholder>
            <w15:color w:val="33CCCC"/>
            <w:dropDownList>
              <w:listItem w:value="Escolher um item."/>
              <w:listItem w:displayText="Aluno está matriculado?" w:value="Aluno está matriculado?"/>
              <w:listItem w:displayText="Tentou se matricular?" w:value="Tentou se matricular?"/>
              <w:listItem w:displayText="Verificou Histórico Escolar?" w:value="Verificou Histórico Escolar?"/>
              <w:listItem w:displayText="Deu entrada na Requisição?" w:value="Deu entrada na Requisição?"/>
              <w:listItem w:displayText="Informou código do CC - componente curricular?" w:value="Informou código do CC - componente curricular?"/>
              <w:listItem w:displayText="Graduação Discente (PRAZO DEFESA TCC II)" w:value="Graduação Discente (PRAZO DEFESA TCC II)"/>
              <w:listItem w:displayText="SIGAA - Discente Atualizou Dados Pessoais?" w:value="SIGAA - Discente Atualizou Dados Pessoais?"/>
              <w:listItem w:displayText="Discente Enviou Doc. SIGAA (Atividade Autônoma)?" w:value="Discente Enviou Doc. SIGAA (Atividade Autônoma)?"/>
              <w:listItem w:displayText="Apto Colar Grau?" w:value="Apto Colar Grau?"/>
              <w:listItem w:displayText="Informou Orientador(a)?" w:value="Informou Orientador(a)?"/>
              <w:listItem w:displayText="POP – Matrícula, registro de BANCA e DEFESA TCC II" w:value="POP – Matrícula, registro de BANCA e DEFESA TCC II"/>
              <w:listItem w:displayText="Registro de BANCA de TCC (Orientador)" w:value="Registro de BANCA de TCC (Orientador)"/>
              <w:listItem w:displayText="Agendar data de DEFESA TCC II?" w:value="Agendar data de DEFESA TCC II?"/>
              <w:listItem w:displayText="TERMO DE COMPROMISSO DO PROFESSOR(A) ORIENTADOR(A)?" w:value="TERMO DE COMPROMISSO DO PROFESSOR(A) ORIENTADOR(A)?"/>
              <w:listItem w:displayText="Ano-Período (calendário vigente)" w:value="Ano-Período (calendário vigente)"/>
              <w:listItem w:displayText="Orientador(a)" w:value="Orientador(a)"/>
              <w:listItem w:displayText="Orientador(a) Externo (Cadastrou SIG)?" w:value="Orientador(a) Externo (Cadastrou SIG)?"/>
              <w:listItem w:displayText="Matrícula em Atividade (Estágio ou TCC2)?" w:value="Matrícula em Atividade (Estágio ou TCC2)?"/>
              <w:listItem w:displayText="APRESENTOU TERMO DE VOLUNTÁRIO?" w:value="APRESENTOU TERMO DE VOLUNTÁRIO?"/>
              <w:listItem w:displayText="Membro da Banca externa (Cad. SIG)?" w:value="Membro da Banca externa (Cad. SIG)?"/>
            </w:dropDownList>
          </w:sdtPr>
          <w:sdtEndPr/>
          <w:sdtContent>
            <w:tc>
              <w:tcPr>
                <w:tcW w:w="1732" w:type="pct"/>
              </w:tcPr>
              <w:p w14:paraId="44E476FE" w14:textId="77777777" w:rsidR="00952E86" w:rsidRPr="002B11C5" w:rsidRDefault="009E712D" w:rsidP="00952E86">
                <w:pPr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</w:pPr>
                <w:r w:rsidRPr="002B11C5"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  <w:t>Agendar data de DEFESA TCC II?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0"/>
              <w:szCs w:val="20"/>
              <w:lang w:val="pt-BR"/>
            </w:rPr>
            <w:alias w:val="Resposta"/>
            <w:tag w:val="Resposta"/>
            <w:id w:val="-496658866"/>
            <w:placeholder>
              <w:docPart w:val="ED4AEC48BB2A4CE89C7C409A7E9BB283"/>
            </w:placeholder>
            <w15:color w:val="FF9900"/>
            <w:dropDownList>
              <w:listItem w:value="Escolher um item."/>
              <w:listItem w:displayText="Sim" w:value="Sim"/>
              <w:listItem w:displayText="Não " w:value="Não "/>
              <w:listItem w:displayText="faltou informação para dar prosseguimento" w:value="faltou informação para dar prosseguimento"/>
              <w:listItem w:displayText="prosseguimento do feito" w:value="prosseguimento do feito"/>
              <w:listItem w:displayText="Devolver para ajuste" w:value="Devolver para ajuste"/>
              <w:listItem w:displayText="Pendente informações " w:value="Pendente informações "/>
            </w:dropDownList>
          </w:sdtPr>
          <w:sdtEndPr/>
          <w:sdtContent>
            <w:tc>
              <w:tcPr>
                <w:tcW w:w="940" w:type="pct"/>
              </w:tcPr>
              <w:p w14:paraId="0BB5C4D2" w14:textId="77777777" w:rsidR="00952E86" w:rsidRPr="002B11C5" w:rsidRDefault="009E712D" w:rsidP="00952E86">
                <w:pPr>
                  <w:jc w:val="center"/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</w:pPr>
                <w:r w:rsidRPr="002B11C5"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  <w:t xml:space="preserve">Não </w:t>
                </w:r>
              </w:p>
            </w:tc>
          </w:sdtContent>
        </w:sdt>
        <w:tc>
          <w:tcPr>
            <w:tcW w:w="2055" w:type="pct"/>
          </w:tcPr>
          <w:p w14:paraId="574C57E5" w14:textId="77777777" w:rsidR="00952E86" w:rsidRPr="002B11C5" w:rsidRDefault="009E712D" w:rsidP="00952E86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2B11C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Siga o POP TCC II (disponível no site)</w:t>
            </w:r>
          </w:p>
          <w:p w14:paraId="26D4E175" w14:textId="77777777" w:rsidR="009E712D" w:rsidRPr="002B11C5" w:rsidRDefault="002F0791" w:rsidP="00952E86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hyperlink r:id="rId14" w:history="1">
              <w:r w:rsidR="007F4F40" w:rsidRPr="002B11C5">
                <w:rPr>
                  <w:rStyle w:val="Hyperlink"/>
                  <w:sz w:val="20"/>
                  <w:szCs w:val="20"/>
                  <w:lang w:val="pt-BR"/>
                </w:rPr>
                <w:t>https://www2.unifap.br/historia/l</w:t>
              </w:r>
            </w:hyperlink>
          </w:p>
        </w:tc>
      </w:tr>
    </w:tbl>
    <w:p w14:paraId="70D53383" w14:textId="19FA9187" w:rsidR="00890F3B" w:rsidRDefault="00890F3B" w:rsidP="00C37440">
      <w:pPr>
        <w:pStyle w:val="Numerada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i/>
          <w:iCs/>
          <w:color w:val="FF0000"/>
          <w:sz w:val="20"/>
          <w:szCs w:val="20"/>
          <w:lang w:val="pt-BR"/>
        </w:rPr>
      </w:pPr>
      <w:r w:rsidRPr="00C37440">
        <w:rPr>
          <w:rFonts w:ascii="Times New Roman" w:hAnsi="Times New Roman" w:cs="Times New Roman"/>
          <w:b/>
          <w:bCs/>
          <w:sz w:val="20"/>
          <w:szCs w:val="20"/>
          <w:lang w:val="pt-BR"/>
        </w:rPr>
        <w:t>Motivo da Urgência:</w:t>
      </w:r>
      <w:r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sdt>
        <w:sdtPr>
          <w:rPr>
            <w:rFonts w:ascii="Times New Roman" w:hAnsi="Times New Roman" w:cs="Times New Roman"/>
            <w:i/>
            <w:iCs/>
            <w:color w:val="FF0000"/>
            <w:sz w:val="20"/>
            <w:szCs w:val="20"/>
            <w:lang w:val="pt-BR"/>
          </w:rPr>
          <w:id w:val="-500429284"/>
          <w:placeholder>
            <w:docPart w:val="DefaultPlaceholder_-1854013438"/>
          </w:placeholder>
          <w15:color w:val="FF0000"/>
          <w:dropDownList>
            <w:listItem w:value="Escolher um item."/>
            <w:listItem w:displayText="Hipótese de prioridade prevista em lei" w:value="Hipótese de prioridade prevista em lei"/>
            <w:listItem w:displayText="Assunto relativo ao cumprimento de decisão judicial" w:value="Assunto relativo ao cumprimento de decisão judicial"/>
            <w:listItem w:displayText="Risco de perecimento de direito do(a) interessado(a)" w:value="Risco de perecimento de direito do(a) interessado(a)"/>
            <w:listItem w:displayText="Risco de prescrição ou decadência de pretensão da Administração Pública" w:value="Risco de prescrição ou decadência de pretensão da Administração Pública"/>
            <w:listItem w:displayText="Relevante interesse público" w:value="Relevante interesse público"/>
            <w:listItem w:displayText="Pagamento de Servidor(a) e/ou Bolsista" w:value="Pagamento de Servidor(a) e/ou Bolsista"/>
            <w:listItem w:displayText="Gestante" w:value="Gestante"/>
            <w:listItem w:displayText="Campo obrigatório não informado." w:value="Campo obrigatório não informado."/>
            <w:listItem w:displayText="Portal Administrativo &gt; Enviar Processos" w:value="Portal Administrativo &gt; Enviar Processos"/>
            <w:listItem w:displayText="Processo Detalhado" w:value="Processo Detalhado"/>
            <w:listItem w:displayText="Cadastrar Despacho" w:value="Cadastrar Despacho"/>
            <w:listItem w:displayText=" Lei 10.048/2000 - PcD - Atendimento prioritário às pessoas com deficiência física" w:value=" Lei 10.048/2000 - PcD - Atendimento prioritário às pessoas com deficiência física"/>
            <w:listItem w:displayText=" Lei 10.048/2000 - Atendimento prioritário (Lactantes)" w:value=" Lei 10.048/2000 - Atendimento prioritário (Lactantes)"/>
            <w:listItem w:displayText=" Lei 10.048/2000 - Atendimento prioritário (pessoas acompanhadas por crianças de colo)" w:value=" Lei 10.048/2000 - Atendimento prioritário (pessoas acompanhadas por crianças de colo)"/>
            <w:listItem w:displayText=" Lei 10.048/2000 - Atendimento prioritário (os idosos com idade = ou &gt; 60 Anos)" w:value=" Lei 10.048/2000 - Atendimento prioritário (os idosos com idade = ou &gt; 60 Anos)"/>
          </w:dropDownList>
        </w:sdtPr>
        <w:sdtEndPr/>
        <w:sdtContent>
          <w:r w:rsidRPr="00890F3B">
            <w:rPr>
              <w:rFonts w:ascii="Times New Roman" w:hAnsi="Times New Roman" w:cs="Times New Roman"/>
              <w:i/>
              <w:iCs/>
              <w:color w:val="FF0000"/>
              <w:sz w:val="20"/>
              <w:szCs w:val="20"/>
              <w:lang w:val="pt-BR"/>
            </w:rPr>
            <w:t>Hipótese de prioridade prevista em lei</w:t>
          </w:r>
        </w:sdtContent>
      </w:sdt>
      <w:r>
        <w:rPr>
          <w:rFonts w:ascii="Times New Roman" w:hAnsi="Times New Roman" w:cs="Times New Roman"/>
          <w:i/>
          <w:iCs/>
          <w:color w:val="FF0000"/>
          <w:sz w:val="20"/>
          <w:szCs w:val="20"/>
          <w:lang w:val="pt-BR"/>
        </w:rPr>
        <w:t>.</w:t>
      </w:r>
    </w:p>
    <w:p w14:paraId="3CADAE54" w14:textId="7F8DDA0C" w:rsidR="00C37440" w:rsidRPr="00C37440" w:rsidRDefault="00C37440" w:rsidP="00C37440">
      <w:pPr>
        <w:pStyle w:val="Numerada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i/>
          <w:iCs/>
          <w:color w:val="002060"/>
          <w:sz w:val="20"/>
          <w:szCs w:val="20"/>
          <w:lang w:val="pt-BR"/>
        </w:rPr>
      </w:pPr>
      <w:r w:rsidRPr="00C37440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  <w:lang w:val="pt-BR"/>
        </w:rPr>
        <w:t>Observações:</w:t>
      </w:r>
      <w:r w:rsidRPr="00C37440">
        <w:rPr>
          <w:rFonts w:ascii="Times New Roman" w:hAnsi="Times New Roman" w:cs="Times New Roman"/>
          <w:i/>
          <w:iCs/>
          <w:color w:val="002060"/>
          <w:sz w:val="20"/>
          <w:szCs w:val="20"/>
          <w:lang w:val="pt-BR"/>
        </w:rPr>
        <w:t xml:space="preserve">  </w:t>
      </w:r>
      <w:r>
        <w:rPr>
          <w:rFonts w:ascii="Times New Roman" w:hAnsi="Times New Roman" w:cs="Times New Roman"/>
          <w:i/>
          <w:iCs/>
          <w:color w:val="FF0000"/>
          <w:sz w:val="20"/>
          <w:szCs w:val="20"/>
          <w:lang w:val="pt-BR"/>
        </w:rPr>
        <w:t>CASO TENHA, NFORMAR</w:t>
      </w:r>
    </w:p>
    <w:p w14:paraId="22BE03F9" w14:textId="77777777" w:rsidR="00B2497F" w:rsidRPr="002B11C5" w:rsidRDefault="00B2497F" w:rsidP="00BD1B3B">
      <w:pPr>
        <w:pStyle w:val="Numerada"/>
        <w:rPr>
          <w:rFonts w:ascii="Times New Roman" w:hAnsi="Times New Roman" w:cs="Times New Roman"/>
          <w:sz w:val="20"/>
          <w:szCs w:val="20"/>
          <w:lang w:val="pt-BR"/>
        </w:rPr>
      </w:pPr>
      <w:r w:rsidRPr="002B11C5">
        <w:rPr>
          <w:rFonts w:ascii="Times New Roman" w:hAnsi="Times New Roman" w:cs="Times New Roman"/>
          <w:sz w:val="20"/>
          <w:szCs w:val="20"/>
          <w:lang w:val="pt-BR"/>
        </w:rPr>
        <w:t xml:space="preserve">Encaminhamento </w:t>
      </w:r>
    </w:p>
    <w:tbl>
      <w:tblPr>
        <w:tblStyle w:val="Tabeladasatasdereunio"/>
        <w:tblW w:w="5385" w:type="pct"/>
        <w:tblInd w:w="-380" w:type="dxa"/>
        <w:tblBorders>
          <w:top w:val="single" w:sz="18" w:space="0" w:color="2C567A" w:themeColor="accent1"/>
          <w:left w:val="single" w:sz="18" w:space="0" w:color="2C567A" w:themeColor="accent1"/>
          <w:bottom w:val="single" w:sz="18" w:space="0" w:color="2C567A" w:themeColor="accent1"/>
          <w:right w:val="single" w:sz="18" w:space="0" w:color="2C567A" w:themeColor="accent1"/>
          <w:insideH w:val="single" w:sz="6" w:space="0" w:color="2C567A" w:themeColor="accent1"/>
          <w:insideV w:val="single" w:sz="6" w:space="0" w:color="2C567A" w:themeColor="accent1"/>
        </w:tblBorders>
        <w:tblLook w:val="0620" w:firstRow="1" w:lastRow="0" w:firstColumn="0" w:lastColumn="0" w:noHBand="1" w:noVBand="1"/>
      </w:tblPr>
      <w:tblGrid>
        <w:gridCol w:w="591"/>
        <w:gridCol w:w="3340"/>
        <w:gridCol w:w="4373"/>
        <w:gridCol w:w="2199"/>
      </w:tblGrid>
      <w:tr w:rsidR="007D307A" w:rsidRPr="002B11C5" w14:paraId="70591C21" w14:textId="77777777" w:rsidTr="005F78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5"/>
        </w:trPr>
        <w:tc>
          <w:tcPr>
            <w:tcW w:w="281" w:type="pct"/>
          </w:tcPr>
          <w:p w14:paraId="6EAB1C6E" w14:textId="77777777" w:rsidR="00B2497F" w:rsidRPr="002B11C5" w:rsidRDefault="00B2497F" w:rsidP="00890F3B">
            <w:pPr>
              <w:rPr>
                <w:rFonts w:ascii="Times New Roman" w:hAnsi="Times New Roman" w:cs="Times New Roman"/>
                <w:sz w:val="20"/>
                <w:szCs w:val="20"/>
                <w:lang w:val="pt-BR" w:bidi="pt-BR"/>
              </w:rPr>
            </w:pPr>
            <w:proofErr w:type="spellStart"/>
            <w:r w:rsidRPr="002B11C5">
              <w:rPr>
                <w:rFonts w:ascii="Times New Roman" w:hAnsi="Times New Roman" w:cs="Times New Roman"/>
                <w:sz w:val="20"/>
                <w:szCs w:val="20"/>
                <w:lang w:val="pt-BR" w:bidi="pt-BR"/>
              </w:rPr>
              <w:t>Ord</w:t>
            </w:r>
            <w:proofErr w:type="spellEnd"/>
          </w:p>
        </w:tc>
        <w:tc>
          <w:tcPr>
            <w:tcW w:w="1590" w:type="pct"/>
          </w:tcPr>
          <w:p w14:paraId="356E91E9" w14:textId="77777777" w:rsidR="00B2497F" w:rsidRPr="002B11C5" w:rsidRDefault="00B2497F" w:rsidP="00890F3B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2B11C5">
              <w:rPr>
                <w:rFonts w:ascii="Times New Roman" w:hAnsi="Times New Roman" w:cs="Times New Roman"/>
                <w:sz w:val="20"/>
                <w:szCs w:val="20"/>
                <w:lang w:val="pt-BR" w:bidi="pt-BR"/>
              </w:rPr>
              <w:t>Membro(a)</w:t>
            </w:r>
          </w:p>
        </w:tc>
        <w:tc>
          <w:tcPr>
            <w:tcW w:w="2082" w:type="pct"/>
          </w:tcPr>
          <w:p w14:paraId="6DE06B7D" w14:textId="77777777" w:rsidR="00B2497F" w:rsidRPr="002B11C5" w:rsidRDefault="00B2497F" w:rsidP="00890F3B">
            <w:pPr>
              <w:ind w:firstLine="44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2B11C5">
              <w:rPr>
                <w:rFonts w:ascii="Times New Roman" w:hAnsi="Times New Roman" w:cs="Times New Roman"/>
                <w:sz w:val="20"/>
                <w:szCs w:val="20"/>
                <w:lang w:val="pt-BR" w:bidi="pt-BR"/>
              </w:rPr>
              <w:t>E-mail</w:t>
            </w:r>
          </w:p>
        </w:tc>
        <w:tc>
          <w:tcPr>
            <w:tcW w:w="1047" w:type="pct"/>
          </w:tcPr>
          <w:p w14:paraId="55887E10" w14:textId="77777777" w:rsidR="00B2497F" w:rsidRPr="002B11C5" w:rsidRDefault="00B2497F" w:rsidP="00890F3B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2B11C5">
              <w:rPr>
                <w:rFonts w:ascii="Times New Roman" w:hAnsi="Times New Roman" w:cs="Times New Roman"/>
                <w:sz w:val="20"/>
                <w:szCs w:val="20"/>
                <w:lang w:val="pt-BR" w:bidi="pt-BR"/>
              </w:rPr>
              <w:t>Status</w:t>
            </w:r>
          </w:p>
        </w:tc>
      </w:tr>
      <w:tr w:rsidR="000F559F" w:rsidRPr="002B11C5" w14:paraId="5CE39CC3" w14:textId="77777777" w:rsidTr="005F7809">
        <w:trPr>
          <w:trHeight w:val="210"/>
        </w:trPr>
        <w:tc>
          <w:tcPr>
            <w:tcW w:w="281" w:type="pct"/>
          </w:tcPr>
          <w:p w14:paraId="2599028B" w14:textId="77777777" w:rsidR="000F559F" w:rsidRPr="002B11C5" w:rsidRDefault="000F559F" w:rsidP="000F559F">
            <w:pPr>
              <w:pStyle w:val="PargrafodaLista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  <w:tc>
          <w:tcPr>
            <w:tcW w:w="1590" w:type="pct"/>
          </w:tcPr>
          <w:p w14:paraId="7A035F57" w14:textId="479B4C04" w:rsidR="000F559F" w:rsidRPr="002B11C5" w:rsidRDefault="002F0791" w:rsidP="000F559F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sdt>
              <w:sdtPr>
                <w:rPr>
                  <w:rFonts w:ascii="Times New Roman" w:hAnsi="Times New Roman" w:cs="Times New Roman"/>
                  <w:b/>
                  <w:color w:val="2C567A" w:themeColor="accent1"/>
                  <w:sz w:val="20"/>
                  <w:szCs w:val="20"/>
                  <w:lang w:val="pt-BR"/>
                </w:rPr>
                <w:alias w:val="Membro (atualizado 02/06/2021)"/>
                <w:tag w:val="Membro"/>
                <w:id w:val="-1490175318"/>
                <w:placeholder>
                  <w:docPart w:val="CD6B1A68E9C14A7EA20D458C575FC73D"/>
                </w:placeholder>
                <w:showingPlcHdr/>
                <w15:color w:val="008000"/>
                <w:dropDownList>
                  <w:listItem w:value="Escolher um item."/>
                  <w:listItem w:displayText="ADALBERTO JUNIOR FERREIRA PAZ - 2882787" w:value="ADALBERTO JUNIOR FERREIRA PAZ - 2882787"/>
                  <w:listItem w:displayText="ALEXANDRE GUILHERME DA CRUZ ALVES JUNIOR - 2103399 (Afastado)" w:value="ALEXANDRE GUILHERME DA CRUZ ALVES JUNIOR - 2103399 (Afastado)"/>
                  <w:listItem w:displayText="ANDRIUS ESTEVAM NORONHA - 1991147" w:value="ANDRIUS ESTEVAM NORONHA - 1991147"/>
                  <w:listItem w:displayText="CARLOS ALBERTO VIANA MARQUES - 1170783" w:value="CARLOS ALBERTO VIANA MARQUES - 1170783"/>
                  <w:listItem w:displayText="CARMENTILLA DAS CHAGAS MARTINS - 2361764" w:value="CARMENTILLA DAS CHAGAS MARTINS - 2361764"/>
                  <w:listItem w:displayText="CECILIA MARIA CHAVES BRITO BASTOS - 1170582" w:value="CECILIA MARIA CHAVES BRITO BASTOS - 1170582"/>
                  <w:listItem w:displayText="DORIVAL DA COSTA DOS SANTOS - 1170824" w:value="DORIVAL DA COSTA DOS SANTOS - 1170824"/>
                  <w:listItem w:displayText="EDINALDO PINHEIRO NUNES FILHO - 2206662" w:value="EDINALDO PINHEIRO NUNES FILHO - 2206662"/>
                  <w:listItem w:displayText="ELKE DANIELA ROCHA NUNES - 2885014" w:value="ELKE DANIELA ROCHA NUNES - 2885014"/>
                  <w:listItem w:displayText="GIOVANI JOSE DA SILVA - 1570252" w:value="GIOVANI JOSE DA SILVA - 1570252"/>
                  <w:listItem w:displayText="IRISLANE PEREIRA DE MORAES - 2031290" w:value="IRISLANE PEREIRA DE MORAES - 2031290"/>
                  <w:listItem w:displayText="IZA VANESA PEDROSO DE FREITAS GUIMARAES - 2572020" w:value="IZA VANESA PEDROSO DE FREITAS GUIMARAES - 2572020"/>
                  <w:listItem w:displayText="JULIA MONNERAT BARBOSA - 2120653" w:value="JULIA MONNERAT BARBOSA - 2120653"/>
                  <w:listItem w:displayText="LARA VANESSA DE CASTRO FERREIRA - 1266224" w:value="LARA VANESSA DE CASTRO FERREIRA - 1266224"/>
                  <w:listItem w:displayText="MARCOS SILVA ALBUQUERQUE - 3961971" w:value="MARCOS SILVA ALBUQUERQUE - 3961971"/>
                  <w:listItem w:displayText="MARIANA DE ARAUJO GONCALVES - 1015600" w:value="MARIANA DE ARAUJO GONCALVES - 1015600"/>
                  <w:listItem w:displayText="MAURA LEAL DA SILVA - 3356167" w:value="MAURA LEAL DA SILVA - 3356167"/>
                  <w:listItem w:displayText="MEIRE ADRIANA DA SILVA - 1659117" w:value="MEIRE ADRIANA DA SILVA - 1659117"/>
                  <w:listItem w:displayText="PAULO MARCELO CAMBRAIA DA COSTA - 3372864" w:value="PAULO MARCELO CAMBRAIA DA COSTA - 3372864"/>
                  <w:listItem w:displayText="SIDNEY DA SILVA LOBATO - 2364584" w:value="SIDNEY DA SILVA LOBATO - 2364584"/>
                  <w:listItem w:displayText="SIMONE GARCIA ALMEIDA - 1121379" w:value="SIMONE GARCIA ALMEIDA - 1121379"/>
                  <w:listItem w:displayText="VERONICA XAVIER LUNA - 3176083" w:value="VERONICA XAVIER LUNA - 3176083"/>
                  <w:listItem w:displayText="DANIEL SANTIAGO CHAVES RIBEIRO - 1935495" w:value="DANIEL SANTIAGO CHAVES RIBEIRO - 1935495"/>
                  <w:listItem w:displayText="GABRIEL BARROS DE MIRANDA - 2020006060 (Rep. 2020.1)" w:value="GABRIEL BARROS DE MIRANDA - 2020006060 (Rep. 2020.1)"/>
                  <w:listItem w:displayText="INGRID GABRIELLE PASTANA PEREIRA - 035.722.322-52 - 2017006907 (Rep. 2017.1)" w:value="INGRID GABRIELLE PASTANA PEREIRA - 035.722.322-52 - 2017006907 (Rep. 2017.1)"/>
                  <w:listItem w:displayText="JOSIAS SOUSA DA SILVA JUNIOR - 2019006601 (Rep. 2019.1)" w:value="JOSIAS SOUSA DA SILVA JUNIOR - 2019006601 (Rep. 2019.1)"/>
                  <w:listItem w:displayText="BEATRIZ BARROS VIEIRA - 2020005859 (Vice Rep. 2020.1)" w:value="BEATRIZ BARROS VIEIRA - 2020005859 (Vice Rep. 2020.1)"/>
                  <w:listItem w:displayText="DANIEL GOMES DE SOUZA - 2019006497 (Vice Rep. 2019.1)" w:value="DANIEL GOMES DE SOUZA - 2019006497 (Vice Rep. 2019.1)"/>
                  <w:listItem w:displayText="Jamayra Marques da Silva De Lima - 201621580018 (Rep. 2016.2)" w:value="Jamayra Marques da Silva De Lima - 201621580018 (Rep. 2016.2)"/>
                  <w:listItem w:displayText="Mario Charles Tavares - 2017011451 (Vice Rep 2017.1)" w:value="Mario Charles Tavares - 2017011451 (Vice Rep 2017.1)"/>
                  <w:listItem w:displayText="Carlos Eduardo dos Santos Barbosa - 2017007252 (Rep. 2017.2)" w:value="Carlos Eduardo dos Santos Barbosa - 2017007252 (Rep. 2017.2)"/>
                  <w:listItem w:displayText="Fernando Danilo de Morais de Oliveira - 2017001858 (Vice Rep. 2017.2)" w:value="Fernando Danilo de Morais de Oliveira - 2017001858 (Vice Rep. 2017.2)"/>
                  <w:listItem w:displayText="DIANA KAMILA SILVA DA SILVA - 2018024730 (Vice Rep. 2018.1)" w:value="DIANA KAMILA SILVA DA SILVA - 2018024730 (Vice Rep. 2018.1)"/>
                  <w:listItem w:displayText="ESTELA VITÓRIA SANTOS - 2018027008 (Rep. 2018.1)" w:value="ESTELA VITÓRIA SANTOS - 2018027008 (Rep. 2018.1)"/>
                  <w:listItem w:displayText="GABRIELA BALIEIRO SANCHES - 024.727.492-52 / 99157-1576" w:value="GABRIELA BALIEIRO SANCHES - 024.727.492-52 / 99157-1576"/>
                  <w:listItem w:displayText="ANDREZA SANTOS DA SILVA - 037.022.222-94" w:value="ANDREZA SANTOS DA SILVA - 037.022.222-94"/>
                  <w:listItem w:displayText="BRUNO MARKUS DOS SANTOS DE SÁ - 899.254.082-53" w:value="BRUNO MARKUS DOS SANTOS DE SÁ - 899.254.082-53"/>
                  <w:listItem w:displayText="DAIANA RODRIGUES DE SOUZA - 037.330.402-10" w:value="DAIANA RODRIGUES DE SOUZA - 037.330.402-10"/>
                  <w:listItem w:displayText="JOSÉ WILLIAN DA SILVA FEITOSA - 877.670.582-04" w:value="JOSÉ WILLIAN DA SILVA FEITOSA - 877.670.582-04"/>
                  <w:listItem w:displayText="LUAN FARIAS DE ALMEIDA - 007.615.842-00" w:value="LUAN FARIAS DE ALMEIDA - 007.615.842-00"/>
                  <w:listItem w:displayText="POLIANE CONRADO DE LIMA - 036.896.402-70" w:value="POLIANE CONRADO DE LIMA - 036.896.402-70"/>
                  <w:listItem w:displayText="SABRINA DE SOUZA RODRIGUES - 023.132.642-46" w:value="SABRINA DE SOUZA RODRIGUES - 023.132.642-46"/>
                  <w:listItem w:displayText="SARA DE CARVALHO COSTA - 037.031.282-16" w:value="SARA DE CARVALHO COSTA - 037.031.282-16"/>
                </w:dropDownList>
              </w:sdtPr>
              <w:sdtEndPr/>
              <w:sdtContent>
                <w:r w:rsidR="007A4768">
                  <w:rPr>
                    <w:rStyle w:val="TextodoEspaoReservado"/>
                  </w:rPr>
                  <w:t>Escolher um item.</w:t>
                </w:r>
              </w:sdtContent>
            </w:sdt>
          </w:p>
        </w:tc>
        <w:tc>
          <w:tcPr>
            <w:tcW w:w="2082" w:type="pct"/>
          </w:tcPr>
          <w:p w14:paraId="6E6D8C6E" w14:textId="6F40B430" w:rsidR="000F559F" w:rsidRPr="002B11C5" w:rsidRDefault="002F0791" w:rsidP="000F559F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sdt>
              <w:sdtPr>
                <w:rPr>
                  <w:rFonts w:ascii="Times New Roman" w:hAnsi="Times New Roman" w:cs="Times New Roman"/>
                  <w:b/>
                  <w:color w:val="2C567A" w:themeColor="accent1"/>
                  <w:sz w:val="20"/>
                  <w:szCs w:val="20"/>
                  <w:lang w:val="pt-BR"/>
                </w:rPr>
                <w:alias w:val="E-mail Membro (Atualizado 02/06/2021)"/>
                <w:tag w:val="Membro"/>
                <w:id w:val="763041673"/>
                <w:placeholder>
                  <w:docPart w:val="B4460621587441EB8441F2005390F6EA"/>
                </w:placeholder>
                <w:showingPlcHdr/>
                <w15:color w:val="FF6600"/>
                <w:dropDownList>
                  <w:listItem w:value="Escolher um item."/>
                  <w:listItem w:displayText="adalbertojrpaz@gmail.com" w:value="adalbertojrpaz@gmail.com"/>
                  <w:listItem w:displayText="alexandrecruzunifap@gmail.com" w:value="alexandrecruzunifap@gmail.com"/>
                  <w:listItem w:displayText="ANDRIUSDS@HOTMAIL.COM" w:value="ANDRIUSDS@HOTMAIL.COM"/>
                  <w:listItem w:displayText="carlos_albertomarques@live.com" w:value="carlos_albertomarques@live.com"/>
                  <w:listItem w:displayText="CARMENTILLA@UNIFAP.BR" w:value="CARMENTILLA@UNIFAP.BR"/>
                  <w:listItem w:displayText="CC.BASTOS@UOL.COM.BR" w:value="CC.BASTOS@UOL.COM.BR"/>
                  <w:listItem w:displayText="NEI.AP@BOL.COM.BR" w:value="NEI.AP@BOL.COM.BR"/>
                  <w:listItem w:displayText="edinaldonunes@unifap.br" w:value="edinaldonunes@unifap.br"/>
                  <w:listItem w:displayText="elkedani@hotmail.com" w:value="elkedani@hotmail.com"/>
                  <w:listItem w:displayText="giovanijsilva@hotmail.com" w:value="giovanijsilva@hotmail.com"/>
                  <w:listItem w:displayText="irislane_moraes@yahoo.com.br" w:value="irislane_moraes@yahoo.com.br"/>
                  <w:listItem w:displayText="izavangui@hotmail.com" w:value="izavangui@hotmail.com"/>
                  <w:listItem w:displayText="juliambarbosa@hotmail.com" w:value="juliambarbosa@hotmail.com"/>
                  <w:listItem w:displayText="LARAVCF@GMAIL.COM" w:value="LARAVCF@GMAIL.COM"/>
                  <w:listItem w:displayText="MARCOSALBUQUERQUE@LIVE.COM" w:value="MARCOSALBUQUERQUE@LIVE.COM"/>
                  <w:listItem w:displayText="nanamaragon@gmail.com" w:value="nanamaragon@gmail.com"/>
                  <w:listItem w:displayText="mauraleal.ap@gmail.com" w:value="mauraleal.ap@gmail.com"/>
                  <w:listItem w:displayText="meireas@outlook.com" w:value="meireas@outlook.com"/>
                  <w:listItem w:displayText="paulo77cambraia@gmail.com" w:value="paulo77cambraia@gmail.com"/>
                  <w:listItem w:displayText="lobato.sidney@yahoo.com.br" w:value="lobato.sidney@yahoo.com.br"/>
                  <w:listItem w:displayText="simonepgarcia@uol.com.br" w:value="simonepgarcia@uol.com.br"/>
                  <w:listItem w:displayText="xavierlunav@gmail.com" w:value="xavierlunav@gmail.com"/>
                  <w:listItem w:displayText="daniel.s.chaves@gmail.com" w:value="daniel.s.chaves@gmail.com"/>
                  <w:listItem w:displayText="gabriel.miranda.13.gm@gmail.com" w:value="gabriel.miranda.13.gm@gmail.com"/>
                  <w:listItem w:displayText="ingridgabriellyferreira26@gmail.com" w:value="ingridgabriellyferreira26@gmail.com"/>
                  <w:listItem w:displayText="josias.junior91@hotmail.com" w:value="josias.junior91@hotmail.com"/>
                  <w:listItem w:displayText="beatriz.historiaoficial@gmail.com" w:value="beatriz.historiaoficial@gmail.com"/>
                  <w:listItem w:displayText="danielgomes2111.dg@gmail.com" w:value="danielgomes2111.dg@gmail.com"/>
                  <w:listItem w:displayText="jamayramarques2015@gmail.com" w:value="jamayramarques2015@gmail.com"/>
                  <w:listItem w:displayText="marioideia.fort@gmail.com" w:value="marioideia.fort@gmail.com"/>
                  <w:listItem w:displayText="edusaint05@hotmail.com" w:value="edusaint05@hotmail.com"/>
                  <w:listItem w:displayText="domfernando@gmail.com" w:value="domfernando@gmail.com"/>
                  <w:listItem w:displayText="dinoumila@gmail.com" w:value="dinoumila@gmail.com"/>
                  <w:listItem w:displayText="vitoriaap80@hotmail.com" w:value="vitoriaap80@hotmail.com"/>
                  <w:listItem w:displayText="gabriella.snchs12@gmail.com" w:value="gabriella.snchs12@gmail.com"/>
                  <w:listItem w:displayText="andrezasnts05@gmail.com" w:value="andrezasnts05@gmail.com"/>
                  <w:listItem w:displayText="bruno_markus.sakub@hotmail.com" w:value="bruno_markus.sakub@hotmail.com"/>
                  <w:listItem w:displayText="daianarodrigues972.z@gmail.com" w:value="daianarodrigues972.z@gmail.com"/>
                  <w:listItem w:displayText="feitosajws@gmail.com" w:value="feitosajws@gmail.com"/>
                  <w:listItem w:displayText="luanfarias.de.a@gmail.com" w:value="luanfarias.de.a@gmail.com"/>
                  <w:listItem w:displayText="polianeconradodelima10032000@gmail.com" w:value="polianeconradodelima10032000@gmail.com"/>
                  <w:listItem w:displayText="sabrinarodrigues1804@gmail.com" w:value="sabrinarodrigues1804@gmail.com"/>
                  <w:listItem w:displayText="saraccosta7@gmail.com" w:value="saraccosta7@gmail.com"/>
                </w:dropDownList>
              </w:sdtPr>
              <w:sdtEndPr/>
              <w:sdtContent>
                <w:r w:rsidR="002070A3">
                  <w:rPr>
                    <w:rStyle w:val="TextodoEspaoReservado"/>
                  </w:rPr>
                  <w:t>Escolher um item.</w:t>
                </w:r>
              </w:sdtContent>
            </w:sdt>
          </w:p>
        </w:tc>
        <w:tc>
          <w:tcPr>
            <w:tcW w:w="1047" w:type="pct"/>
          </w:tcPr>
          <w:sdt>
            <w:sdtP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alias w:val="Status da Votação (deliberações)"/>
              <w:tag w:val="Status da Votação (deliberações)"/>
              <w:id w:val="124583022"/>
              <w:placeholder>
                <w:docPart w:val="D5477D2194C749B8B92E508CF7FBCDAA"/>
              </w:placeholder>
              <w15:color w:val="00FFFF"/>
              <w:dropDownList>
                <w:listItem w:value="Escolher um item."/>
                <w:listItem w:displayText="Aprovado" w:value="Aprovado"/>
                <w:listItem w:displayText="Não aprovado" w:value="Não aprovado"/>
                <w:listItem w:displayText="Abstenção" w:value="Abstenção"/>
                <w:listItem w:displayText="Resolvido" w:value="Resolvido"/>
                <w:listItem w:displayText="Em progresso" w:value="Em progresso"/>
                <w:listItem w:displayText="Respondido" w:value="Respondido"/>
                <w:listItem w:displayText="Aguardando resposta" w:value="Aguardando resposta"/>
                <w:listItem w:displayText="Em espera" w:value="Em espera"/>
                <w:listItem w:displayText="Em análise" w:value="Em análise"/>
                <w:listItem w:displayText="Lead Time - Em andamento" w:value="Lead Time - Em andamento"/>
                <w:listItem w:displayText="Para análise e providências" w:value="Para análise e providências"/>
                <w:listItem w:displayText="Emissão do PARECER" w:value="Emissão do PARECER"/>
                <w:listItem w:displayText="Em Apreciação - Assinatura" w:value="Em Apreciação - Assinatura"/>
                <w:listItem w:displayText="DEFERIDO" w:value="DEFERIDO"/>
                <w:listItem w:displayText="INDEFERIDO" w:value="INDEFERIDO"/>
              </w:dropDownList>
            </w:sdtPr>
            <w:sdtEndPr/>
            <w:sdtContent>
              <w:p w14:paraId="7BB153AA" w14:textId="77777777" w:rsidR="000F559F" w:rsidRPr="002B11C5" w:rsidRDefault="000F559F" w:rsidP="000F559F">
                <w:pPr>
                  <w:jc w:val="center"/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</w:pPr>
                <w:r w:rsidRPr="002B11C5"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  <w:t>Respondido</w:t>
                </w:r>
              </w:p>
            </w:sdtContent>
          </w:sdt>
        </w:tc>
      </w:tr>
      <w:tr w:rsidR="00FE5D40" w:rsidRPr="002B11C5" w14:paraId="13C2D55C" w14:textId="77777777" w:rsidTr="005F7809">
        <w:trPr>
          <w:trHeight w:val="210"/>
        </w:trPr>
        <w:tc>
          <w:tcPr>
            <w:tcW w:w="281" w:type="pct"/>
          </w:tcPr>
          <w:p w14:paraId="2301D65C" w14:textId="77777777" w:rsidR="00FE5D40" w:rsidRPr="002B11C5" w:rsidRDefault="00FE5D40" w:rsidP="00FE5D40">
            <w:pPr>
              <w:pStyle w:val="PargrafodaLista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  <w:sdt>
          <w:sdtPr>
            <w:rPr>
              <w:rFonts w:ascii="Times New Roman" w:hAnsi="Times New Roman" w:cs="Times New Roman"/>
              <w:b/>
              <w:color w:val="2C567A" w:themeColor="accent1"/>
              <w:sz w:val="20"/>
              <w:szCs w:val="20"/>
              <w:lang w:val="pt-BR"/>
            </w:rPr>
            <w:alias w:val="Membro (atualizado 01/06/2021)"/>
            <w:tag w:val="Membro"/>
            <w:id w:val="-2127921969"/>
            <w:placeholder>
              <w:docPart w:val="F1828A1B531B4755BAE8B485BE07BDE7"/>
            </w:placeholder>
            <w:showingPlcHdr/>
            <w15:color w:val="008000"/>
            <w:dropDownList>
              <w:listItem w:value="Escolher um item."/>
              <w:listItem w:displayText="ADALBERTO JUNIOR FERREIRA PAZ - 2882787" w:value="ADALBERTO JUNIOR FERREIRA PAZ - 2882787"/>
              <w:listItem w:displayText="ALEXANDRE GUILHERME DA CRUZ ALVES JUNIOR - 2103399 (Afastado)" w:value="ALEXANDRE GUILHERME DA CRUZ ALVES JUNIOR - 2103399 (Afastado)"/>
              <w:listItem w:displayText="ANDRIUS ESTEVAM NORONHA - 1991147" w:value="ANDRIUS ESTEVAM NORONHA - 1991147"/>
              <w:listItem w:displayText="CARLOS ALBERTO VIANA MARQUES - 1170783" w:value="CARLOS ALBERTO VIANA MARQUES - 1170783"/>
              <w:listItem w:displayText="CARMENTILLA DAS CHAGAS MARTINS - 2361764" w:value="CARMENTILLA DAS CHAGAS MARTINS - 2361764"/>
              <w:listItem w:displayText="CECILIA MARIA CHAVES BRITO BASTOS - 1170582" w:value="CECILIA MARIA CHAVES BRITO BASTOS - 1170582"/>
              <w:listItem w:displayText="DORIVAL DA COSTA DOS SANTOS - 1170824" w:value="DORIVAL DA COSTA DOS SANTOS - 1170824"/>
              <w:listItem w:displayText="EDINALDO PINHEIRO NUNES FILHO - 2206662" w:value="EDINALDO PINHEIRO NUNES FILHO - 2206662"/>
              <w:listItem w:displayText="ELKE DANIELA ROCHA NUNES - 2885014" w:value="ELKE DANIELA ROCHA NUNES - 2885014"/>
              <w:listItem w:displayText="GIOVANI JOSE DA SILVA - 1570252" w:value="GIOVANI JOSE DA SILVA - 1570252"/>
              <w:listItem w:displayText="IRISLANE PEREIRA DE MORAES - 2031290" w:value="IRISLANE PEREIRA DE MORAES - 2031290"/>
              <w:listItem w:displayText="IZA VANESA PEDROSO DE FREITAS GUIMARAES - 2572020" w:value="IZA VANESA PEDROSO DE FREITAS GUIMARAES - 2572020"/>
              <w:listItem w:displayText="JULIA MONNERAT BARBOSA - 2120653" w:value="JULIA MONNERAT BARBOSA - 2120653"/>
              <w:listItem w:displayText="LARA VANESSA DE CASTRO FERREIRA - 1266224" w:value="LARA VANESSA DE CASTRO FERREIRA - 1266224"/>
              <w:listItem w:displayText="MARCOS SILVA ALBUQUERQUE - 3961971" w:value="MARCOS SILVA ALBUQUERQUE - 3961971"/>
              <w:listItem w:displayText="MARIANA DE ARAUJO GONCALVES - 1015600" w:value="MARIANA DE ARAUJO GONCALVES - 1015600"/>
              <w:listItem w:displayText="MAURA LEAL DA SILVA - 3356167" w:value="MAURA LEAL DA SILVA - 3356167"/>
              <w:listItem w:displayText="MEIRE ADRIANA DA SILVA - 1659117" w:value="MEIRE ADRIANA DA SILVA - 1659117"/>
              <w:listItem w:displayText="PAULO MARCELO CAMBRAIA DA COSTA - 3372864" w:value="PAULO MARCELO CAMBRAIA DA COSTA - 3372864"/>
              <w:listItem w:displayText="SIDNEY DA SILVA LOBATO - 2364584" w:value="SIDNEY DA SILVA LOBATO - 2364584"/>
              <w:listItem w:displayText="SIMONE GARCIA ALMEIDA - 1121379" w:value="SIMONE GARCIA ALMEIDA - 1121379"/>
              <w:listItem w:displayText="VERONICA XAVIER LUNA - 3176083" w:value="VERONICA XAVIER LUNA - 3176083"/>
              <w:listItem w:displayText="DANIEL SANTIAGO CHAVES RIBEIRO - 1935495" w:value="DANIEL SANTIAGO CHAVES RIBEIRO - 1935495"/>
              <w:listItem w:displayText="GABRIEL BARROS DE MIRANDA - 2020006060 (Rep. 2020.1)" w:value="GABRIEL BARROS DE MIRANDA - 2020006060 (Rep. 2020.1)"/>
              <w:listItem w:displayText="INGRID GABRIELLE PASTANA PEREIRA - 2017006907 (Rep. 2017.1)" w:value="INGRID GABRIELLE PASTANA PEREIRA - 2017006907 (Rep. 2017.1)"/>
              <w:listItem w:displayText="JOSIAS SOUSA DA SILVA JUNIOR - 2019006601 (Rep. 2019.1)" w:value="JOSIAS SOUSA DA SILVA JUNIOR - 2019006601 (Rep. 2019.1)"/>
              <w:listItem w:displayText="BEATRIZ BARROS VIEIRA - 2020005859 (Vice Rep. 2020.1)" w:value="BEATRIZ BARROS VIEIRA - 2020005859 (Vice Rep. 2020.1)"/>
              <w:listItem w:displayText="DANIEL GOMES DE SOUZA - 2019006497 (Vice Rep. 2019.1)" w:value="DANIEL GOMES DE SOUZA - 2019006497 (Vice Rep. 2019.1)"/>
              <w:listItem w:displayText="Jamayra Marques da Silva De Lima - 201621580018 (Rep. 2016.2)" w:value="Jamayra Marques da Silva De Lima - 201621580018 (Rep. 2016.2)"/>
              <w:listItem w:displayText="Mario Charles Tavares - 2017011451 (Vice Rep 2017.1)" w:value="Mario Charles Tavares - 2017011451 (Vice Rep 2017.1)"/>
              <w:listItem w:displayText="Carlos Eduardo dos Santos Barbosa - 2017007252 (Rep. 2017.2)" w:value="Carlos Eduardo dos Santos Barbosa - 2017007252 (Rep. 2017.2)"/>
              <w:listItem w:displayText="Fernando Danilo de Morais de Oliveira - 2017001858 (Vice Rep. 2017.2)" w:value="Fernando Danilo de Morais de Oliveira - 2017001858 (Vice Rep. 2017.2)"/>
              <w:listItem w:displayText="DIANA KAMILA SILVA DA SILVA - 2018024730 (Vice Rep. 2018.1)" w:value="DIANA KAMILA SILVA DA SILVA - 2018024730 (Vice Rep. 2018.1)"/>
              <w:listItem w:displayText="ESTELA VITÓRIA SANTOS - 2018027008 (Rep. 2018.1)" w:value="ESTELA VITÓRIA SANTOS - 2018027008 (Rep. 2018.1)"/>
              <w:listItem w:displayText="GABRIELA BALIEIRO SANCHES - 024.727.492-52 / 99157-1576" w:value="GABRIELA BALIEIRO SANCHES - 024.727.492-52 / 99157-1576"/>
            </w:dropDownList>
          </w:sdtPr>
          <w:sdtEndPr/>
          <w:sdtContent>
            <w:tc>
              <w:tcPr>
                <w:tcW w:w="1590" w:type="pct"/>
              </w:tcPr>
              <w:p w14:paraId="18894205" w14:textId="496D81C7" w:rsidR="00FE5D40" w:rsidRPr="002B11C5" w:rsidRDefault="00FE5D40" w:rsidP="00FE5D40">
                <w:pPr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</w:pPr>
                <w:r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color w:val="2C567A" w:themeColor="accent1"/>
              <w:sz w:val="20"/>
              <w:szCs w:val="20"/>
              <w:lang w:val="pt-BR"/>
            </w:rPr>
            <w:alias w:val="E-mail Membro (Atualizado 01/06/2021)"/>
            <w:tag w:val="Membro"/>
            <w:id w:val="1772969185"/>
            <w:placeholder>
              <w:docPart w:val="128C545F17E342F080946B035FD27382"/>
            </w:placeholder>
            <w:showingPlcHdr/>
            <w15:color w:val="FF6600"/>
            <w:dropDownList>
              <w:listItem w:value="Escolher um item."/>
              <w:listItem w:displayText="adalbertojrpaz@gmail.com" w:value="adalbertojrpaz@gmail.com"/>
              <w:listItem w:displayText="alexandrecruzunifap@gmail.com" w:value="alexandrecruzunifap@gmail.com"/>
              <w:listItem w:displayText="ANDRIUSDS@HOTMAIL.COM" w:value="ANDRIUSDS@HOTMAIL.COM"/>
              <w:listItem w:displayText="carlos_albertomarques@live.com" w:value="carlos_albertomarques@live.com"/>
              <w:listItem w:displayText="CARMENTILLA@UNIFAP.BR" w:value="CARMENTILLA@UNIFAP.BR"/>
              <w:listItem w:displayText="CC.BASTOS@UOL.COM.BR" w:value="CC.BASTOS@UOL.COM.BR"/>
              <w:listItem w:displayText="NEI.AP@BOL.COM.BR" w:value="NEI.AP@BOL.COM.BR"/>
              <w:listItem w:displayText="edinaldonunes@unifap.br" w:value="edinaldonunes@unifap.br"/>
              <w:listItem w:displayText="elkedani@hotmail.com" w:value="elkedani@hotmail.com"/>
              <w:listItem w:displayText="giovanijsilva@hotmail.com" w:value="giovanijsilva@hotmail.com"/>
              <w:listItem w:displayText="irislane_moraes@yahoo.com.br" w:value="irislane_moraes@yahoo.com.br"/>
              <w:listItem w:displayText="izavangui@hotmail.com" w:value="izavangui@hotmail.com"/>
              <w:listItem w:displayText="juliambarbosa@hotmail.com" w:value="juliambarbosa@hotmail.com"/>
              <w:listItem w:displayText="LARAVCF@GMAIL.COM" w:value="LARAVCF@GMAIL.COM"/>
              <w:listItem w:displayText="MARCOSALBUQUERQUE@LIVE.COM" w:value="MARCOSALBUQUERQUE@LIVE.COM"/>
              <w:listItem w:displayText="nanamaragon@gmail.com" w:value="nanamaragon@gmail.com"/>
              <w:listItem w:displayText="mauraleal.ap@gmail.com" w:value="mauraleal.ap@gmail.com"/>
              <w:listItem w:displayText="meireas@outlook.com" w:value="meireas@outlook.com"/>
              <w:listItem w:displayText="paulo77cambraia@gmail.com" w:value="paulo77cambraia@gmail.com"/>
              <w:listItem w:displayText="lobato.sidney@yahoo.com.br" w:value="lobato.sidney@yahoo.com.br"/>
              <w:listItem w:displayText="simonepgarcia@uol.com.br" w:value="simonepgarcia@uol.com.br"/>
              <w:listItem w:displayText="xavierlunav@gmail.com" w:value="xavierlunav@gmail.com"/>
              <w:listItem w:displayText="daniel.s.chaves@gmail.com" w:value="daniel.s.chaves@gmail.com"/>
              <w:listItem w:displayText="gabriel.miranda.13.gm@gmail.com" w:value="gabriel.miranda.13.gm@gmail.com"/>
              <w:listItem w:displayText="ingridgabriellyferreira26@gmail.com" w:value="ingridgabriellyferreira26@gmail.com"/>
              <w:listItem w:displayText="josias.junior91@hotmail.com" w:value="josias.junior91@hotmail.com"/>
              <w:listItem w:displayText="beatriz.historiaoficial@gmail.com" w:value="beatriz.historiaoficial@gmail.com"/>
              <w:listItem w:displayText="danielgomes2111.dg@gmail.com" w:value="danielgomes2111.dg@gmail.com"/>
              <w:listItem w:displayText="jamayramarques2015@gmail.com" w:value="jamayramarques2015@gmail.com"/>
              <w:listItem w:displayText="marioideia.fort@gmail.com" w:value="marioideia.fort@gmail.com"/>
              <w:listItem w:displayText="edusaint05@hotmail.com" w:value="edusaint05@hotmail.com"/>
              <w:listItem w:displayText="domfernando@gmail.com" w:value="domfernando@gmail.com"/>
              <w:listItem w:displayText="dinoumila@gmail.com" w:value="dinoumila@gmail.com"/>
              <w:listItem w:displayText="vitoriaap80@hotmail.com" w:value="vitoriaap80@hotmail.com"/>
              <w:listItem w:displayText="gabriella.snchs12@gmail.com" w:value="gabriella.snchs12@gmail.com"/>
            </w:dropDownList>
          </w:sdtPr>
          <w:sdtEndPr/>
          <w:sdtContent>
            <w:tc>
              <w:tcPr>
                <w:tcW w:w="2082" w:type="pct"/>
              </w:tcPr>
              <w:p w14:paraId="64B66EF0" w14:textId="4CE11B9C" w:rsidR="00FE5D40" w:rsidRPr="002B11C5" w:rsidRDefault="00FE5D40" w:rsidP="00FE5D40">
                <w:pPr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</w:pPr>
                <w:r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tc>
          <w:tcPr>
            <w:tcW w:w="1047" w:type="pct"/>
          </w:tcPr>
          <w:sdt>
            <w:sdtP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alias w:val="Status da Votação (deliberações)"/>
              <w:tag w:val="Status da Votação (deliberações)"/>
              <w:id w:val="1121652719"/>
              <w:placeholder>
                <w:docPart w:val="D1D10858CB78487F8ABBC023B9A4A3D1"/>
              </w:placeholder>
              <w:showingPlcHdr/>
              <w15:color w:val="00FFFF"/>
              <w:dropDownList>
                <w:listItem w:value="Escolher um item."/>
                <w:listItem w:displayText="Aprovado" w:value="Aprovado"/>
                <w:listItem w:displayText="Não aprovado" w:value="Não aprovado"/>
                <w:listItem w:displayText="Abstenção" w:value="Abstenção"/>
                <w:listItem w:displayText="Resolvido" w:value="Resolvido"/>
                <w:listItem w:displayText="Em progresso" w:value="Em progresso"/>
                <w:listItem w:displayText="Respondido" w:value="Respondido"/>
                <w:listItem w:displayText="Aguardando resposta" w:value="Aguardando resposta"/>
                <w:listItem w:displayText="Em espera" w:value="Em espera"/>
                <w:listItem w:displayText="Em análise" w:value="Em análise"/>
                <w:listItem w:displayText="Lead Time - Em andamento" w:value="Lead Time - Em andamento"/>
                <w:listItem w:displayText="Para análise e providências" w:value="Para análise e providências"/>
                <w:listItem w:displayText="Emissão do PARECER" w:value="Emissão do PARECER"/>
                <w:listItem w:displayText="Em Apreciação - Assinatura" w:value="Em Apreciação - Assinatura"/>
                <w:listItem w:displayText="DEFERIDO" w:value="DEFERIDO"/>
                <w:listItem w:displayText="INDEFERIDO" w:value="INDEFERIDO"/>
              </w:dropDownList>
            </w:sdtPr>
            <w:sdtEndPr/>
            <w:sdtContent>
              <w:p w14:paraId="45CAE513" w14:textId="77777777" w:rsidR="00FE5D40" w:rsidRPr="002B11C5" w:rsidRDefault="00FE5D40" w:rsidP="00FE5D40">
                <w:pPr>
                  <w:jc w:val="center"/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</w:pPr>
                <w:r w:rsidRPr="002B11C5">
                  <w:rPr>
                    <w:rStyle w:val="TextodoEspaoReservado"/>
                    <w:color w:val="auto"/>
                    <w:sz w:val="20"/>
                    <w:szCs w:val="20"/>
                  </w:rPr>
                  <w:t>Escolher um item.</w:t>
                </w:r>
              </w:p>
            </w:sdtContent>
          </w:sdt>
        </w:tc>
      </w:tr>
    </w:tbl>
    <w:p w14:paraId="5DCFEA31" w14:textId="77777777" w:rsidR="005F7809" w:rsidRPr="002B11C5" w:rsidRDefault="005F7809" w:rsidP="00AB5DF1">
      <w:pPr>
        <w:pStyle w:val="Numerada"/>
        <w:numPr>
          <w:ilvl w:val="0"/>
          <w:numId w:val="0"/>
        </w:numPr>
        <w:spacing w:after="0" w:line="240" w:lineRule="auto"/>
        <w:ind w:left="173"/>
        <w:rPr>
          <w:rFonts w:ascii="Times New Roman" w:hAnsi="Times New Roman" w:cs="Times New Roman"/>
          <w:sz w:val="20"/>
          <w:szCs w:val="20"/>
          <w:lang w:val="pt-BR"/>
        </w:rPr>
      </w:pPr>
    </w:p>
    <w:p w14:paraId="27EF380C" w14:textId="77777777" w:rsidR="00FE3951" w:rsidRPr="002B11C5" w:rsidRDefault="00B2497F" w:rsidP="00AB5DF1">
      <w:pPr>
        <w:pStyle w:val="Numerada"/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 w:rsidRPr="002B11C5">
        <w:rPr>
          <w:rFonts w:ascii="Times New Roman" w:hAnsi="Times New Roman" w:cs="Times New Roman"/>
          <w:sz w:val="20"/>
          <w:szCs w:val="20"/>
          <w:lang w:val="pt-BR"/>
        </w:rPr>
        <w:t xml:space="preserve">Conclusão </w:t>
      </w:r>
    </w:p>
    <w:tbl>
      <w:tblPr>
        <w:tblStyle w:val="Tabeladasatasdereunio"/>
        <w:tblW w:w="5447" w:type="pct"/>
        <w:tblInd w:w="-426" w:type="dxa"/>
        <w:tblLook w:val="0620" w:firstRow="1" w:lastRow="0" w:firstColumn="0" w:lastColumn="0" w:noHBand="1" w:noVBand="1"/>
      </w:tblPr>
      <w:tblGrid>
        <w:gridCol w:w="4558"/>
        <w:gridCol w:w="1245"/>
        <w:gridCol w:w="1515"/>
        <w:gridCol w:w="1243"/>
        <w:gridCol w:w="2063"/>
      </w:tblGrid>
      <w:tr w:rsidR="003622FB" w:rsidRPr="002B11C5" w14:paraId="3525F5BC" w14:textId="77777777" w:rsidTr="00AB5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tcW w:w="2145" w:type="pct"/>
          </w:tcPr>
          <w:p w14:paraId="1F45F762" w14:textId="77777777" w:rsidR="002C114C" w:rsidRPr="002B11C5" w:rsidRDefault="002C114C" w:rsidP="00AB5DF1">
            <w:pPr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2B11C5">
              <w:rPr>
                <w:rFonts w:ascii="Times New Roman" w:hAnsi="Times New Roman" w:cs="Times New Roman"/>
                <w:sz w:val="20"/>
                <w:szCs w:val="20"/>
                <w:lang w:val="pt-BR" w:bidi="pt-BR"/>
              </w:rPr>
              <w:t>Itens de ação</w:t>
            </w:r>
          </w:p>
        </w:tc>
        <w:tc>
          <w:tcPr>
            <w:tcW w:w="586" w:type="pct"/>
          </w:tcPr>
          <w:p w14:paraId="5A3027F7" w14:textId="77777777" w:rsidR="002C114C" w:rsidRPr="002B11C5" w:rsidRDefault="002C114C" w:rsidP="00AB5DF1">
            <w:pPr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2B11C5">
              <w:rPr>
                <w:rFonts w:ascii="Times New Roman" w:hAnsi="Times New Roman" w:cs="Times New Roman"/>
                <w:sz w:val="20"/>
                <w:szCs w:val="20"/>
                <w:lang w:val="pt-BR" w:bidi="pt-BR"/>
              </w:rPr>
              <w:t>Proposta</w:t>
            </w:r>
          </w:p>
        </w:tc>
        <w:tc>
          <w:tcPr>
            <w:tcW w:w="713" w:type="pct"/>
          </w:tcPr>
          <w:p w14:paraId="047A25DF" w14:textId="77777777" w:rsidR="002C114C" w:rsidRPr="002B11C5" w:rsidRDefault="002C114C" w:rsidP="00AB5DF1">
            <w:pPr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2B11C5">
              <w:rPr>
                <w:rFonts w:ascii="Times New Roman" w:hAnsi="Times New Roman" w:cs="Times New Roman"/>
                <w:sz w:val="20"/>
                <w:szCs w:val="20"/>
                <w:lang w:val="pt-BR" w:bidi="pt-BR"/>
              </w:rPr>
              <w:t>Prazo</w:t>
            </w:r>
          </w:p>
        </w:tc>
        <w:tc>
          <w:tcPr>
            <w:tcW w:w="585" w:type="pct"/>
          </w:tcPr>
          <w:p w14:paraId="5D0B8825" w14:textId="77777777" w:rsidR="002C114C" w:rsidRPr="002B11C5" w:rsidRDefault="002C114C" w:rsidP="00AB5DF1">
            <w:pPr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2B11C5">
              <w:rPr>
                <w:rFonts w:ascii="Times New Roman" w:hAnsi="Times New Roman" w:cs="Times New Roman"/>
                <w:sz w:val="20"/>
                <w:szCs w:val="20"/>
                <w:lang w:val="pt-BR" w:bidi="pt-BR"/>
              </w:rPr>
              <w:t>Status</w:t>
            </w:r>
          </w:p>
        </w:tc>
        <w:tc>
          <w:tcPr>
            <w:tcW w:w="972" w:type="pct"/>
          </w:tcPr>
          <w:p w14:paraId="1E72CCC2" w14:textId="77777777" w:rsidR="002C114C" w:rsidRPr="002B11C5" w:rsidRDefault="00524B60" w:rsidP="00AB5DF1">
            <w:pPr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t-BR" w:bidi="pt-BR"/>
              </w:rPr>
            </w:pPr>
            <w:r w:rsidRPr="002B11C5">
              <w:rPr>
                <w:rFonts w:ascii="Times New Roman" w:hAnsi="Times New Roman" w:cs="Times New Roman"/>
                <w:sz w:val="20"/>
                <w:szCs w:val="20"/>
                <w:lang w:val="pt-BR" w:bidi="pt-BR"/>
              </w:rPr>
              <w:t>Situação do atendimento</w:t>
            </w:r>
          </w:p>
        </w:tc>
      </w:tr>
      <w:tr w:rsidR="003622FB" w:rsidRPr="002B11C5" w14:paraId="654681D9" w14:textId="77777777" w:rsidTr="00AB5DF1">
        <w:trPr>
          <w:trHeight w:val="224"/>
        </w:trPr>
        <w:sdt>
          <w:sdtPr>
            <w:rPr>
              <w:rFonts w:ascii="Times New Roman" w:hAnsi="Times New Roman" w:cs="Times New Roman"/>
              <w:sz w:val="20"/>
              <w:szCs w:val="20"/>
              <w:lang w:val="pt-BR"/>
            </w:rPr>
            <w:alias w:val="Requisição/Atendimento"/>
            <w:tag w:val="Requisição/Atendimento"/>
            <w:id w:val="1314921062"/>
            <w:placeholder>
              <w:docPart w:val="DefaultPlaceholder_-1854013438"/>
            </w:placeholder>
            <w15:color w:val="FF6600"/>
            <w:dropDownList>
              <w:listItem w:value="Escolher um item."/>
              <w:listItem w:displayText="Atendimento Eletrônico On-line" w:value="Atendimento Eletrônico On-line"/>
              <w:listItem w:displayText="Requerimento Geral " w:value="Requerimento Geral "/>
              <w:listItem w:displayText="Crédito de Disciplina – (Aproveitamento de Estudos)" w:value="Crédito de Disciplina – (Aproveitamento de Estudos)"/>
              <w:listItem w:displayText="Representante de Classe" w:value="Representante de Classe"/>
              <w:listItem w:displayText="Matrícula Compulsória" w:value="Matrícula Compulsória"/>
              <w:listItem w:displayText="Recebimento de PAID 2020.3" w:value="Recebimento de PAID 2020.3"/>
              <w:listItem w:displayText="Attendan tira-dúvidas, imediato zap/tel" w:value="Attendan tira-dúvidas, imediato zap/tel"/>
            </w:dropDownList>
          </w:sdtPr>
          <w:sdtEndPr/>
          <w:sdtContent>
            <w:tc>
              <w:tcPr>
                <w:tcW w:w="2145" w:type="pct"/>
              </w:tcPr>
              <w:p w14:paraId="0C50FD2D" w14:textId="77777777" w:rsidR="002C114C" w:rsidRPr="002B11C5" w:rsidRDefault="00524B60" w:rsidP="00AB5DF1">
                <w:pPr>
                  <w:spacing w:before="0" w:after="0"/>
                  <w:jc w:val="center"/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</w:pPr>
                <w:r w:rsidRPr="002B11C5"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  <w:t>Attendan tira-dúvidas, imediato zap/tel</w:t>
                </w:r>
              </w:p>
            </w:tc>
          </w:sdtContent>
        </w:sdt>
        <w:tc>
          <w:tcPr>
            <w:tcW w:w="586" w:type="pct"/>
          </w:tcPr>
          <w:p w14:paraId="1A0D4C97" w14:textId="77777777" w:rsidR="002C114C" w:rsidRPr="002B11C5" w:rsidRDefault="00524B60" w:rsidP="00AB5DF1">
            <w:pPr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2B11C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Não há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  <w:lang w:val="pt-BR"/>
            </w:rPr>
            <w:id w:val="1420370027"/>
            <w:placeholder>
              <w:docPart w:val="66C045B6CA1546DCBEEF78A706309D2F"/>
            </w:placeholder>
            <w15:color w:val="0000FF"/>
            <w:date w:fullDate="2021-04-01T00:00:00Z">
              <w:dateFormat w:val="dd/MM/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713" w:type="pct"/>
              </w:tcPr>
              <w:p w14:paraId="0B3FFAE6" w14:textId="77777777" w:rsidR="002C114C" w:rsidRPr="002B11C5" w:rsidRDefault="002C114C" w:rsidP="00AB5DF1">
                <w:pPr>
                  <w:spacing w:before="0" w:after="0"/>
                  <w:jc w:val="center"/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</w:pPr>
                <w:r w:rsidRPr="002B11C5"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  <w:t>01/04/2021</w:t>
                </w:r>
              </w:p>
            </w:tc>
          </w:sdtContent>
        </w:sdt>
        <w:tc>
          <w:tcPr>
            <w:tcW w:w="585" w:type="pct"/>
          </w:tcPr>
          <w:sdt>
            <w:sdtP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alias w:val="Status da Votação (deliberações)"/>
              <w:tag w:val="Status da Votação (deliberações)"/>
              <w:id w:val="892696009"/>
              <w:placeholder>
                <w:docPart w:val="CA5CA258636044FC8234C7778F2946E4"/>
              </w:placeholder>
              <w15:color w:val="008000"/>
              <w:dropDownList>
                <w:listItem w:value="Escolher um item."/>
                <w:listItem w:displayText="Aprovado" w:value="Aprovado"/>
                <w:listItem w:displayText="Não aprovado" w:value="Não aprovado"/>
                <w:listItem w:displayText="Abstenção" w:value="Abstenção"/>
              </w:dropDownList>
            </w:sdtPr>
            <w:sdtEndPr/>
            <w:sdtContent>
              <w:p w14:paraId="30890C51" w14:textId="77777777" w:rsidR="002C114C" w:rsidRPr="002B11C5" w:rsidRDefault="00524B60" w:rsidP="00AB5DF1">
                <w:pPr>
                  <w:spacing w:before="0" w:after="0"/>
                  <w:jc w:val="center"/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</w:pPr>
                <w:r w:rsidRPr="002B11C5"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  <w:t>Aprovado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  <w:sz w:val="20"/>
              <w:szCs w:val="20"/>
              <w:lang w:val="pt-BR"/>
            </w:rPr>
            <w:alias w:val="Quórum/Membros"/>
            <w:tag w:val="Quórum/Membros"/>
            <w:id w:val="-1254811358"/>
            <w:placeholder>
              <w:docPart w:val="30B218DDAD85427B99035D4D3FC6C8BA"/>
            </w:placeholder>
            <w15:color w:val="FF0000"/>
            <w:dropDownList>
              <w:listItem w:value="Escolher um item."/>
              <w:listItem w:displayText="Providenciado" w:value="Providenciado"/>
              <w:listItem w:displayText="Encaminhado" w:value="Encaminhado"/>
              <w:listItem w:displayText="Resolvido parte da Coordenação" w:value="Resolvido parte da Coordenação"/>
              <w:listItem w:displayText="PENDENTE (por parte do requerente)" w:value="PENDENTE (por parte do requerente)"/>
              <w:listItem w:displayText="Em Análise" w:value="Em Análise"/>
              <w:listItem w:displayText="Situação alterado(a) com sucesso." w:value="Situação alterado(a) com sucesso."/>
              <w:listItem w:displayText="Memorandos Eletrônicos Recebidos" w:value="Memorandos Eletrônicos Recebidos"/>
              <w:listItem w:displayText="Memorandos Eletrônico/s Expedido/s" w:value="Memorandos Eletrônico/s Expedido/s"/>
              <w:listItem w:displayText="Documento/s Eletrônicos Recebidos" w:value="Documento/s Eletrônicos Recebidos"/>
              <w:listItem w:displayText="Documento Eletrônico Expedido" w:value="Documento Eletrônico Expedido"/>
              <w:listItem w:displayText="Processo Eletrônico Recebido" w:value="Processo Eletrônico Recebido"/>
              <w:listItem w:displayText="Processo Eletrônico Expedido" w:value="Processo Eletrônico Expedido"/>
              <w:listItem w:displayText="Processo Eletrônico Em Andamento" w:value="Processo Eletrônico Em Andamento"/>
              <w:listItem w:displayText="Lead time / tempo de aprovisionamento" w:value="Lead time / tempo de aprovisionamento"/>
              <w:listItem w:displayText="Lead time - Em Andamento" w:value="Lead time - Em Andamento"/>
              <w:listItem w:displayText="Concluído" w:value="Concluído"/>
              <w:listItem w:displayText="Resolvido por parte da Coord" w:value="Resolvido por parte da Coord"/>
              <w:listItem w:displayText="RECEBIDO" w:value="RECEBIDO"/>
            </w:dropDownList>
          </w:sdtPr>
          <w:sdtEndPr/>
          <w:sdtContent>
            <w:tc>
              <w:tcPr>
                <w:tcW w:w="972" w:type="pct"/>
              </w:tcPr>
              <w:p w14:paraId="14AA5333" w14:textId="77777777" w:rsidR="002C114C" w:rsidRPr="002B11C5" w:rsidRDefault="00524B60" w:rsidP="00AB5DF1">
                <w:pPr>
                  <w:spacing w:before="0" w:after="0"/>
                  <w:jc w:val="center"/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</w:pPr>
                <w:r w:rsidRPr="002B11C5">
                  <w:rPr>
                    <w:rFonts w:ascii="Times New Roman" w:hAnsi="Times New Roman" w:cs="Times New Roman"/>
                    <w:sz w:val="20"/>
                    <w:szCs w:val="20"/>
                    <w:lang w:val="pt-BR"/>
                  </w:rPr>
                  <w:t>Providenciado</w:t>
                </w:r>
              </w:p>
            </w:tc>
          </w:sdtContent>
        </w:sdt>
      </w:tr>
    </w:tbl>
    <w:p w14:paraId="2CB036FB" w14:textId="77777777" w:rsidR="006E1F4B" w:rsidRDefault="006E1F4B" w:rsidP="008C5BF7">
      <w:pPr>
        <w:pStyle w:val="NormalWeb"/>
        <w:spacing w:before="0" w:after="0" w:line="240" w:lineRule="auto"/>
        <w:ind w:firstLine="720"/>
        <w:jc w:val="both"/>
        <w:rPr>
          <w:rStyle w:val="fontstyle0"/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14:paraId="0B24B982" w14:textId="1E6891DB" w:rsidR="00CF368C" w:rsidRDefault="00CF368C" w:rsidP="008C5BF7">
      <w:pPr>
        <w:pStyle w:val="NormalWeb"/>
        <w:spacing w:before="0" w:after="0" w:line="240" w:lineRule="auto"/>
        <w:ind w:firstLine="720"/>
        <w:jc w:val="both"/>
        <w:rPr>
          <w:rStyle w:val="fontstyle0"/>
          <w:rFonts w:ascii="Times New Roman" w:hAnsi="Times New Roman" w:cs="Times New Roman"/>
          <w:color w:val="000000"/>
          <w:sz w:val="20"/>
          <w:szCs w:val="20"/>
          <w:lang w:val="pt-BR"/>
        </w:rPr>
      </w:pPr>
      <w:r w:rsidRPr="002B11C5">
        <w:rPr>
          <w:rStyle w:val="fontstyle0"/>
          <w:rFonts w:ascii="Times New Roman" w:hAnsi="Times New Roman" w:cs="Times New Roman"/>
          <w:color w:val="000000"/>
          <w:sz w:val="20"/>
          <w:szCs w:val="20"/>
          <w:lang w:val="pt-BR"/>
        </w:rPr>
        <w:t>Sem mais, finalizo este caso, e encerro esta atividade.</w:t>
      </w:r>
    </w:p>
    <w:p w14:paraId="1AED6654" w14:textId="4877BF3F" w:rsidR="00CF368C" w:rsidRDefault="00CF368C" w:rsidP="008C5BF7">
      <w:pPr>
        <w:pStyle w:val="NormalWeb"/>
        <w:spacing w:before="0" w:after="0" w:line="240" w:lineRule="auto"/>
        <w:ind w:left="720"/>
        <w:jc w:val="both"/>
        <w:rPr>
          <w:rStyle w:val="fontstyle0"/>
          <w:rFonts w:ascii="Times New Roman" w:hAnsi="Times New Roman" w:cs="Times New Roman"/>
          <w:color w:val="000000"/>
          <w:sz w:val="20"/>
          <w:szCs w:val="20"/>
          <w:lang w:val="pt-BR"/>
        </w:rPr>
      </w:pPr>
      <w:r w:rsidRPr="002B11C5">
        <w:rPr>
          <w:rStyle w:val="fontstyle0"/>
          <w:rFonts w:ascii="Times New Roman" w:hAnsi="Times New Roman" w:cs="Times New Roman"/>
          <w:color w:val="000000"/>
          <w:sz w:val="20"/>
          <w:szCs w:val="20"/>
          <w:lang w:val="pt-BR"/>
        </w:rPr>
        <w:t>Este documento não contém emendas nem rasuras, nestes termos dou fé e assino.</w:t>
      </w:r>
      <w:r w:rsidRPr="002B11C5">
        <w:rPr>
          <w:rFonts w:ascii="Times New Roman" w:hAnsi="Times New Roman" w:cs="Times New Roman"/>
          <w:color w:val="000000"/>
          <w:sz w:val="20"/>
          <w:szCs w:val="20"/>
          <w:lang w:val="pt-BR"/>
        </w:rPr>
        <w:br/>
      </w:r>
      <w:r w:rsidRPr="002B11C5">
        <w:rPr>
          <w:rStyle w:val="fontstyle0"/>
          <w:rFonts w:ascii="Times New Roman" w:hAnsi="Times New Roman" w:cs="Times New Roman"/>
          <w:color w:val="000000"/>
          <w:sz w:val="20"/>
          <w:szCs w:val="20"/>
          <w:lang w:val="pt-BR"/>
        </w:rPr>
        <w:t>Sem mais</w:t>
      </w:r>
      <w:r w:rsidR="00D94EF4" w:rsidRPr="002B11C5">
        <w:rPr>
          <w:rStyle w:val="fontstyle0"/>
          <w:rFonts w:ascii="Times New Roman" w:hAnsi="Times New Roman" w:cs="Times New Roman"/>
          <w:color w:val="000000"/>
          <w:sz w:val="20"/>
          <w:szCs w:val="20"/>
          <w:lang w:val="pt-BR"/>
        </w:rPr>
        <w:t xml:space="preserve"> </w:t>
      </w:r>
      <w:sdt>
        <w:sdtPr>
          <w:rPr>
            <w:rStyle w:val="fontstyle0"/>
            <w:rFonts w:ascii="Times New Roman" w:hAnsi="Times New Roman" w:cs="Times New Roman"/>
            <w:b/>
            <w:bCs/>
            <w:color w:val="000000"/>
            <w:sz w:val="20"/>
            <w:szCs w:val="20"/>
            <w:lang w:val="pt-BR"/>
          </w:rPr>
          <w:alias w:val="FINALIZAR ATENDIMENTO"/>
          <w:id w:val="-2089455054"/>
          <w:placeholder>
            <w:docPart w:val="BAE007621D1D4C96A26C6BDC7221AB24"/>
          </w:placeholder>
          <w15:color w:val="00FF00"/>
          <w:dropDownList>
            <w:listItem w:value="Escolher um item."/>
            <w:listItem w:displayText="aguardamos" w:value="aguardamos"/>
            <w:listItem w:displayText="encaminhamos respostas" w:value="encaminhamos respostas"/>
          </w:dropDownList>
        </w:sdtPr>
        <w:sdtEndPr>
          <w:rPr>
            <w:rStyle w:val="fontstyle0"/>
          </w:rPr>
        </w:sdtEndPr>
        <w:sdtContent>
          <w:r w:rsidR="00D94EF4" w:rsidRPr="002B11C5">
            <w:rPr>
              <w:rStyle w:val="fontstyle0"/>
              <w:rFonts w:ascii="Times New Roman" w:hAnsi="Times New Roman" w:cs="Times New Roman"/>
              <w:b/>
              <w:bCs/>
              <w:color w:val="000000"/>
              <w:sz w:val="20"/>
              <w:szCs w:val="20"/>
              <w:lang w:val="pt-BR"/>
            </w:rPr>
            <w:t>encaminhamos respostas</w:t>
          </w:r>
        </w:sdtContent>
      </w:sdt>
      <w:r w:rsidRPr="002B11C5">
        <w:rPr>
          <w:rStyle w:val="fontstyle0"/>
          <w:rFonts w:ascii="Times New Roman" w:hAnsi="Times New Roman" w:cs="Times New Roman"/>
          <w:color w:val="000000"/>
          <w:sz w:val="20"/>
          <w:szCs w:val="20"/>
          <w:lang w:val="pt-BR"/>
        </w:rPr>
        <w:t xml:space="preserve">, </w:t>
      </w:r>
      <w:r w:rsidR="0085555F" w:rsidRPr="002B11C5">
        <w:rPr>
          <w:rStyle w:val="fontstyle0"/>
          <w:rFonts w:ascii="Times New Roman" w:hAnsi="Times New Roman" w:cs="Times New Roman"/>
          <w:b/>
          <w:bCs/>
          <w:color w:val="000000"/>
          <w:sz w:val="20"/>
          <w:szCs w:val="20"/>
          <w:lang w:val="pt-BR"/>
        </w:rPr>
        <w:t xml:space="preserve">acerca de vossa </w:t>
      </w:r>
      <w:r w:rsidRPr="002B11C5">
        <w:rPr>
          <w:rStyle w:val="fontstyle0"/>
          <w:rFonts w:ascii="Times New Roman" w:hAnsi="Times New Roman" w:cs="Times New Roman"/>
          <w:color w:val="000000"/>
          <w:sz w:val="20"/>
          <w:szCs w:val="20"/>
          <w:lang w:val="pt-BR"/>
        </w:rPr>
        <w:t>manifestação.</w:t>
      </w:r>
    </w:p>
    <w:p w14:paraId="34F0AA81" w14:textId="77777777" w:rsidR="00F100C5" w:rsidRPr="002B11C5" w:rsidRDefault="00F100C5" w:rsidP="00AB5DF1">
      <w:pPr>
        <w:pStyle w:val="NormalWeb"/>
        <w:spacing w:before="0"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14:paraId="637FC536" w14:textId="15D1194F" w:rsidR="00CF368C" w:rsidRDefault="00CF368C" w:rsidP="00F100C5">
      <w:pPr>
        <w:pStyle w:val="NormalWeb"/>
        <w:spacing w:before="0" w:after="0" w:line="240" w:lineRule="auto"/>
        <w:ind w:left="720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  <w:r w:rsidRPr="00F100C5">
        <w:rPr>
          <w:rFonts w:ascii="Times New Roman" w:hAnsi="Times New Roman" w:cs="Times New Roman"/>
          <w:color w:val="000000"/>
          <w:sz w:val="20"/>
          <w:szCs w:val="20"/>
          <w:lang w:val="pt-BR"/>
        </w:rPr>
        <w:t xml:space="preserve">E Eu, </w:t>
      </w:r>
      <w:sdt>
        <w:sdtPr>
          <w:rPr>
            <w:rFonts w:ascii="Times New Roman" w:hAnsi="Times New Roman" w:cs="Times New Roman"/>
            <w:color w:val="000000"/>
            <w:sz w:val="20"/>
            <w:szCs w:val="20"/>
          </w:rPr>
          <w:alias w:val="FUNÇÃO"/>
          <w:tag w:val="fUNÇÃO"/>
          <w:id w:val="931792209"/>
          <w:placeholder>
            <w:docPart w:val="7219D6DFA3014E119B4469D5BE9BC52E"/>
          </w:placeholder>
          <w15:color w:val="FF6600"/>
          <w:comboBox>
            <w:listItem w:value="Escolher um item."/>
            <w:listItem w:displayText="Secretário(a) do Curso Interino" w:value="Secretário(a) do Curso Interino"/>
            <w:listItem w:displayText="Coordenador(a) do Curso Titular" w:value="Coordenador(a) do Curso Titular"/>
            <w:listItem w:displayText="Vice - Coordenador(a) do Curso" w:value="Vice - Coordenador(a) do Curso"/>
            <w:listItem w:displayText="Coordenador do Curso de História Licenciatura/DFCH - Campus Marco Zero do Equador" w:value="Coordenador do Curso de História Licenciatura/DFCH - Campus Marco Zero do Equador"/>
            <w:listItem w:displayText="Coordenador do Curso de História Licenciatura/DFCH" w:value="Coordenador do Curso de História Licenciatura/DFCH"/>
            <w:listItem w:displayText="Coordenador do Curso de História Licenciatura" w:value="Coordenador do Curso de História Licenciatura"/>
            <w:listItem w:displayText="Coordenador do Curso de História Bacharelado/DFCH - Campus Marco Zero do Equador" w:value="Coordenador do Curso de História Bacharelado/DFCH - Campus Marco Zero do Equador"/>
            <w:listItem w:displayText="Vice - Coordenador do Curso de História Bacharelado/DFCH" w:value="Vice - Coordenador do Curso de História Bacharelado/DFCH"/>
            <w:listItem w:displayText="Secretário(a) do Curso" w:value="Secretário(a) do Curso"/>
            <w:listItem w:displayText="Conselheiro Suplente CONSU" w:value="Conselheiro Suplente CONSU"/>
            <w:listItem w:displayText="Comissão Elaboração Planejamento Execução equivalências (Disciplinas)" w:value="Comissão Elaboração Planejamento Execução equivalências (Disciplinas)"/>
            <w:listItem w:displayText="Comissão Responsável para levantamento de discentes do Curso de História enquadrados na Resolução 25/2017 – CONSU" w:value="Comissão Responsável para levantamento de discentes do Curso de História enquadrados na Resolução 25/2017 – CONSU"/>
            <w:listItem w:displayText="Comissão de Regulamentação e formalização dos Mapas de Ofertas de disciplinas e Atividades acadêmicas do Curso de História" w:value="Comissão de Regulamentação e formalização dos Mapas de Ofertas de disciplinas e Atividades acadêmicas do Curso de História"/>
            <w:listItem w:displayText="Secretário da Coordenação de CCHL e CCHB" w:value="Secretário da Coordenação de CCHL e CCHB"/>
            <w:listItem w:displayText="Secretário da Coordenação de CCHist/PARFOR" w:value="Secretário da Coordenação de CCHist/PARFOR"/>
            <w:listItem w:displayText="Servidor(a)" w:value="Servidor(a)"/>
            <w:listItem w:displayText="Coordenadora Geral do Projeto PJ078-2021 - PROEAC/UNIFAP" w:value="Coordenadora Geral do Projeto PJ078-2021 - PROEAC/UNIFAP"/>
            <w:listItem w:displayText="Vice - Coordenador Geral do Projeto PJ078-2021 - PROEAC/UNIFAP" w:value="Vice - Coordenador Geral do Projeto PJ078-2021 - PROEAC/UNIFAP"/>
          </w:comboBox>
        </w:sdtPr>
        <w:sdtEndPr/>
        <w:sdtContent>
          <w:r w:rsidR="00DF395F">
            <w:rPr>
              <w:rFonts w:ascii="Times New Roman" w:hAnsi="Times New Roman" w:cs="Times New Roman"/>
              <w:color w:val="000000"/>
              <w:sz w:val="20"/>
              <w:szCs w:val="20"/>
            </w:rPr>
            <w:t>Vice - Coordenador(a) do Curso</w:t>
          </w:r>
        </w:sdtContent>
      </w:sdt>
      <w:r w:rsidRPr="00F100C5">
        <w:rPr>
          <w:rFonts w:ascii="Times New Roman" w:hAnsi="Times New Roman" w:cs="Times New Roman"/>
          <w:color w:val="000000"/>
          <w:sz w:val="20"/>
          <w:szCs w:val="20"/>
          <w:lang w:val="pt-BR"/>
        </w:rPr>
        <w:t xml:space="preserve">, a subscrevo e por serem </w:t>
      </w:r>
      <w:r w:rsidR="00F33B55" w:rsidRPr="00F100C5">
        <w:rPr>
          <w:rFonts w:ascii="Times New Roman" w:hAnsi="Times New Roman" w:cs="Times New Roman"/>
          <w:color w:val="000000"/>
          <w:sz w:val="20"/>
          <w:szCs w:val="20"/>
          <w:lang w:val="pt-BR"/>
        </w:rPr>
        <w:t>verdadeiras</w:t>
      </w:r>
      <w:r w:rsidRPr="00F100C5">
        <w:rPr>
          <w:rFonts w:ascii="Times New Roman" w:hAnsi="Times New Roman" w:cs="Times New Roman"/>
          <w:color w:val="000000"/>
          <w:sz w:val="20"/>
          <w:szCs w:val="20"/>
          <w:lang w:val="pt-BR"/>
        </w:rPr>
        <w:t xml:space="preserve"> todas as informações aqui</w:t>
      </w:r>
      <w:r w:rsidRPr="002B11C5">
        <w:rPr>
          <w:rFonts w:ascii="Times New Roman" w:hAnsi="Times New Roman" w:cs="Times New Roman"/>
          <w:color w:val="000000"/>
          <w:sz w:val="20"/>
          <w:szCs w:val="20"/>
          <w:lang w:val="pt-BR"/>
        </w:rPr>
        <w:t xml:space="preserve"> contidas, afirmo e dou fé pública na presente declaração.</w:t>
      </w:r>
    </w:p>
    <w:p w14:paraId="627CFDD3" w14:textId="5553FB30" w:rsidR="00F100C5" w:rsidRPr="00F100C5" w:rsidRDefault="00F100C5" w:rsidP="00F100C5">
      <w:pPr>
        <w:spacing w:before="0"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  <w:lang w:val="pt-BR" w:eastAsia="pt-BR"/>
        </w:rPr>
      </w:pPr>
      <w:r w:rsidRPr="00F100C5">
        <w:rPr>
          <w:rFonts w:ascii="Times New Roman" w:hAnsi="Times New Roman" w:cs="Times New Roman"/>
          <w:color w:val="000000"/>
          <w:sz w:val="20"/>
          <w:szCs w:val="20"/>
        </w:rPr>
        <w:t xml:space="preserve">Macapá/AP, Campus Marco Zero do Equador, </w:t>
      </w:r>
      <w:sdt>
        <w:sdtPr>
          <w:rPr>
            <w:rFonts w:ascii="Times New Roman" w:hAnsi="Times New Roman" w:cs="Times New Roman"/>
            <w:b/>
            <w:bCs/>
            <w:color w:val="000000"/>
            <w:sz w:val="20"/>
            <w:szCs w:val="20"/>
            <w:lang w:val="pt-BR" w:eastAsia="pt-BR"/>
          </w:rPr>
          <w:id w:val="-1024868439"/>
          <w:placeholder>
            <w:docPart w:val="D8F26627B84649C9997C67CE3ECC8F4F"/>
          </w:placeholder>
          <w15:color w:val="008000"/>
          <w:date>
            <w:dateFormat w:val="dddd, d' de 'MMMM' de 'yyyy"/>
            <w:lid w:val="pt-BR"/>
            <w:storeMappedDataAs w:val="dateTime"/>
            <w:calendar w:val="gregorian"/>
          </w:date>
        </w:sdtPr>
        <w:sdtEndPr/>
        <w:sdtContent>
          <w:r w:rsidR="002E4D63">
            <w:rPr>
              <w:rFonts w:ascii="Times New Roman" w:hAnsi="Times New Roman" w:cs="Times New Roman"/>
              <w:b/>
              <w:bCs/>
              <w:color w:val="000000"/>
              <w:sz w:val="20"/>
              <w:szCs w:val="20"/>
              <w:lang w:val="pt-BR" w:eastAsia="pt-BR"/>
            </w:rPr>
            <w:t>sábado, 12 de junho de 2021</w:t>
          </w:r>
        </w:sdtContent>
      </w:sdt>
      <w:r w:rsidRPr="00F100C5">
        <w:rPr>
          <w:rFonts w:ascii="Times New Roman" w:hAnsi="Times New Roman" w:cs="Times New Roman"/>
          <w:color w:val="000000"/>
          <w:sz w:val="20"/>
          <w:szCs w:val="20"/>
          <w:lang w:val="pt-BR" w:eastAsia="pt-BR"/>
        </w:rPr>
        <w:t xml:space="preserve"> </w:t>
      </w:r>
      <w:r w:rsidRPr="00F100C5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sdt>
      <w:sdtPr>
        <w:rPr>
          <w:rFonts w:ascii="Times New Roman" w:hAnsi="Times New Roman" w:cs="Times New Roman"/>
          <w:color w:val="000000"/>
          <w:sz w:val="20"/>
          <w:szCs w:val="20"/>
        </w:rPr>
        <w:alias w:val="Saudações"/>
        <w:tag w:val="Saudações"/>
        <w:id w:val="-2109423688"/>
        <w:placeholder>
          <w:docPart w:val="DefaultPlaceholder_-1854013438"/>
        </w:placeholder>
        <w15:color w:val="FF00FF"/>
        <w:dropDownList>
          <w:listItem w:value="Escolher um item."/>
          <w:listItem w:displayText="Atenciosamente &quot;At. te&quot;," w:value="Atenciosamente &quot;At. te&quot;,"/>
          <w:listItem w:displayText="Cordialmente &quot;Att&quot;," w:value="Cordialmente &quot;Att&quot;,"/>
          <w:listItem w:displayText="Respeitosamente," w:value="Respeitosamente,"/>
          <w:listItem w:displayText="Saudações - &quot;Sds&quot;.," w:value="Saudações - &quot;Sds&quot;.,"/>
        </w:dropDownList>
      </w:sdtPr>
      <w:sdtEndPr/>
      <w:sdtContent>
        <w:p w14:paraId="7EAC985E" w14:textId="0DBC3419" w:rsidR="00CF368C" w:rsidRPr="002B11C5" w:rsidRDefault="00405C0D" w:rsidP="00CF368C">
          <w:pPr>
            <w:pStyle w:val="NormalWeb"/>
            <w:jc w:val="both"/>
            <w:rPr>
              <w:rFonts w:ascii="Times New Roman" w:hAnsi="Times New Roman" w:cs="Times New Roman"/>
              <w:color w:val="000000"/>
              <w:sz w:val="20"/>
              <w:szCs w:val="20"/>
            </w:rPr>
          </w:pPr>
          <w:r w:rsidRPr="002B11C5">
            <w:rPr>
              <w:rFonts w:ascii="Times New Roman" w:hAnsi="Times New Roman" w:cs="Times New Roman"/>
              <w:color w:val="000000"/>
              <w:sz w:val="20"/>
              <w:szCs w:val="20"/>
            </w:rPr>
            <w:t>Cordialmente "Att",</w:t>
          </w:r>
        </w:p>
      </w:sdtContent>
    </w:sdt>
    <w:p w14:paraId="5887E9FD" w14:textId="77777777" w:rsidR="00F100C5" w:rsidRDefault="00F100C5" w:rsidP="00F100C5">
      <w:pPr>
        <w:pStyle w:val="NormalWeb"/>
        <w:spacing w:before="0"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De Acordo,</w:t>
      </w:r>
    </w:p>
    <w:p w14:paraId="3E5E4A3B" w14:textId="4847CA4B" w:rsidR="00CF368C" w:rsidRDefault="00CF368C" w:rsidP="00F100C5">
      <w:pPr>
        <w:pStyle w:val="NormalWeb"/>
        <w:spacing w:before="0"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2B11C5">
        <w:rPr>
          <w:rFonts w:ascii="Times New Roman" w:hAnsi="Times New Roman" w:cs="Times New Roman"/>
          <w:color w:val="000000"/>
          <w:sz w:val="20"/>
          <w:szCs w:val="20"/>
        </w:rPr>
        <w:br/>
      </w:r>
      <w:sdt>
        <w:sdtPr>
          <w:rPr>
            <w:rStyle w:val="nfase"/>
            <w:i/>
            <w:iCs w:val="0"/>
            <w:color w:val="0070C0"/>
            <w:sz w:val="20"/>
            <w:szCs w:val="20"/>
          </w:rPr>
          <w:alias w:val="Servidor"/>
          <w:tag w:val="Servidor"/>
          <w:id w:val="1263423835"/>
          <w:placeholder>
            <w:docPart w:val="DefaultPlaceholder_-1854013438"/>
          </w:placeholder>
          <w15:color w:val="00CCFF"/>
          <w:comboBox>
            <w:listItem w:value="Escolher um item."/>
            <w:listItem w:displayText="Marcos Silva Albuquerque - Siape nº 3961971" w:value="Marcos Silva Albuquerque - Siape nº 3961971"/>
            <w:listItem w:displayText="Marquinhos Silva Albuquerque - Siape nº 3961971" w:value="Marquinhos Silva Albuquerque - Siape nº 3961971"/>
            <w:listItem w:displayText="Marquinhos Albuquerque - Siape nº 3961971 " w:value="Marquinhos Albuquerque - Siape nº 3961971 "/>
            <w:listItem w:displayText="Edinaldo Pinheiro Nunes Filho - Siape n. 2206662" w:value="Edinaldo Pinheiro Nunes Filho - Siape n. 2206662"/>
            <w:listItem w:displayText="Andrius Estevam Noronha - Siape n. 1991147" w:value="Andrius Estevam Noronha - Siape n. 1991147"/>
            <w:listItem w:displayText="LARA VANESSA DE CASTRO FERREIRA - Siape nº 1266224" w:value="LARA VANESSA DE CASTRO FERREIRA - Siape nº 1266224"/>
            <w:listItem w:displayText="DORIVAL DA COSTA DOS SANTOS SIAPE n. 1170824" w:value="DORIVAL DA COSTA DOS SANTOS SIAPE n. 1170824"/>
            <w:listItem w:displayText="Marquinhos Silva Albuquerque" w:value="Marquinhos Silva Albuquerque"/>
            <w:listItem w:displayText="Marquinhos Albuquerque" w:value="Marquinhos Albuquerque"/>
            <w:listItem w:displayText="Marcos Silva Albuquerque" w:value="Marcos Silva Albuquerque"/>
            <w:listItem w:displayText="Verônica Xavier Luna - Siape n. 3176083" w:value="Verônica Xavier Luna - Siape n. 3176083"/>
          </w:comboBox>
        </w:sdtPr>
        <w:sdtEndPr>
          <w:rPr>
            <w:rStyle w:val="nfase"/>
          </w:rPr>
        </w:sdtEndPr>
        <w:sdtContent>
          <w:r w:rsidR="00695D12">
            <w:rPr>
              <w:rStyle w:val="nfase"/>
              <w:i/>
              <w:iCs w:val="0"/>
              <w:color w:val="0070C0"/>
              <w:sz w:val="20"/>
              <w:szCs w:val="20"/>
            </w:rPr>
            <w:t xml:space="preserve">Marquinhos Albuquerque - Siape nº 3961971 </w:t>
          </w:r>
        </w:sdtContent>
      </w:sdt>
      <w:r w:rsidRPr="002B11C5">
        <w:rPr>
          <w:rFonts w:ascii="Times New Roman" w:hAnsi="Times New Roman" w:cs="Times New Roman"/>
          <w:color w:val="000000"/>
          <w:sz w:val="20"/>
          <w:szCs w:val="20"/>
        </w:rPr>
        <w:br/>
      </w:r>
      <w:sdt>
        <w:sdtPr>
          <w:rPr>
            <w:rFonts w:ascii="Times New Roman" w:hAnsi="Times New Roman" w:cs="Times New Roman"/>
            <w:color w:val="000000"/>
            <w:sz w:val="20"/>
            <w:szCs w:val="20"/>
          </w:rPr>
          <w:alias w:val="FUNÇÃO"/>
          <w:tag w:val="fUNÇÃO"/>
          <w:id w:val="202992531"/>
          <w:placeholder>
            <w:docPart w:val="DefaultPlaceholder_-1854013438"/>
          </w:placeholder>
          <w15:color w:val="FF6600"/>
          <w:comboBox>
            <w:listItem w:value="Escolher um item."/>
            <w:listItem w:displayText="Secretário(a) do Curso Interino" w:value="Secretário(a) do Curso Interino"/>
            <w:listItem w:displayText="Coordenador(a) do Curso Titular" w:value="Coordenador(a) do Curso Titular"/>
            <w:listItem w:displayText="Vice - Coordenador(a) do Curso" w:value="Vice - Coordenador(a) do Curso"/>
            <w:listItem w:displayText="Coordenador do Curso de História Licenciatura/DFCH - Campus Marco Zero do Equador" w:value="Coordenador do Curso de História Licenciatura/DFCH - Campus Marco Zero do Equador"/>
            <w:listItem w:displayText="Coordenador do Curso de História Licenciatura/DFCH" w:value="Coordenador do Curso de História Licenciatura/DFCH"/>
            <w:listItem w:displayText="Coordenador do Curso de História Licenciatura" w:value="Coordenador do Curso de História Licenciatura"/>
            <w:listItem w:displayText="Coordenador do Curso de História Bacharelado/DFCH - Campus Marco Zero do Equador" w:value="Coordenador do Curso de História Bacharelado/DFCH - Campus Marco Zero do Equador"/>
            <w:listItem w:displayText="Vice - Coordenador do Curso de História Bacharelado/DFCH" w:value="Vice - Coordenador do Curso de História Bacharelado/DFCH"/>
            <w:listItem w:displayText="Secretário(a) do Curso" w:value="Secretário(a) do Curso"/>
            <w:listItem w:displayText="Conselheiro Suplente CONSU" w:value="Conselheiro Suplente CONSU"/>
            <w:listItem w:displayText="Comissão Elaboração Planejamento Execução equivalências (Disciplinas)" w:value="Comissão Elaboração Planejamento Execução equivalências (Disciplinas)"/>
            <w:listItem w:displayText="Comissão Responsável para levantamento de discentes do Curso de História enquadrados na Resolução 25/2017 – CONSU" w:value="Comissão Responsável para levantamento de discentes do Curso de História enquadrados na Resolução 25/2017 – CONSU"/>
            <w:listItem w:displayText="Comissão de Regulamentação e formalização dos Mapas de Ofertas de disciplinas e Atividades acadêmicas do Curso de História" w:value="Comissão de Regulamentação e formalização dos Mapas de Ofertas de disciplinas e Atividades acadêmicas do Curso de História"/>
            <w:listItem w:displayText="Secretário da Coordenação de CCHL e CCHB" w:value="Secretário da Coordenação de CCHL e CCHB"/>
            <w:listItem w:displayText="Secretário da Coordenação de CCHist/PARFOR" w:value="Secretário da Coordenação de CCHist/PARFOR"/>
            <w:listItem w:displayText="Servidor(a)" w:value="Servidor(a)"/>
            <w:listItem w:displayText="Coordenadora Geral do Projeto PJ078-2021 - PROEAC/UNIFAP" w:value="Coordenadora Geral do Projeto PJ078-2021 - PROEAC/UNIFAP"/>
            <w:listItem w:displayText="Vice - Coordenador Geral do Projeto PJ078-2021 - PROEAC/UNIFAP" w:value="Vice - Coordenador Geral do Projeto PJ078-2021 - PROEAC/UNIFAP"/>
          </w:comboBox>
        </w:sdtPr>
        <w:sdtEndPr/>
        <w:sdtContent>
          <w:r w:rsidR="00901096">
            <w:rPr>
              <w:rFonts w:ascii="Times New Roman" w:hAnsi="Times New Roman" w:cs="Times New Roman"/>
              <w:color w:val="000000"/>
              <w:sz w:val="20"/>
              <w:szCs w:val="20"/>
            </w:rPr>
            <w:t>Vice - Coordenador(a) do Curso</w:t>
          </w:r>
        </w:sdtContent>
      </w:sdt>
      <w:r w:rsidRPr="002B11C5">
        <w:rPr>
          <w:rFonts w:ascii="Times New Roman" w:hAnsi="Times New Roman" w:cs="Times New Roman"/>
          <w:color w:val="000000"/>
          <w:sz w:val="20"/>
          <w:szCs w:val="20"/>
        </w:rPr>
        <w:br/>
      </w:r>
      <w:sdt>
        <w:sdtPr>
          <w:rPr>
            <w:rFonts w:ascii="Times New Roman" w:hAnsi="Times New Roman" w:cs="Times New Roman"/>
            <w:i/>
            <w:iCs/>
            <w:color w:val="000000"/>
            <w:sz w:val="20"/>
            <w:szCs w:val="20"/>
          </w:rPr>
          <w:alias w:val="Portaria"/>
          <w:tag w:val="Portaria"/>
          <w:id w:val="-619918858"/>
          <w:placeholder>
            <w:docPart w:val="DefaultPlaceholder_-1854013438"/>
          </w:placeholder>
          <w15:color w:val="0000FF"/>
          <w:dropDownList>
            <w:listItem w:value="Escolher um item."/>
            <w:listItem w:displayText="Portaria nº 2143/2019 - Sec" w:value="Portaria nº 2143/2019 - Sec"/>
            <w:listItem w:displayText="Portaria n. 0538/2021 - CCHB" w:value="Portaria n. 0538/2021 - CCHB"/>
            <w:listItem w:displayText="Portaria n. 0544/2021 - CCHL" w:value="Portaria n. 0544/2021 - CCHL"/>
            <w:listItem w:displayText="Portaria nº 0122/2021 - V-CCHL" w:value="Portaria nº 0122/2021 - V-CCHL"/>
            <w:listItem w:displayText="Portaria nº 2334/2019 - CONSU/UNIFAP" w:value="Portaria nº 2334/2019 - CONSU/UNIFAP"/>
            <w:listItem w:displayText="Portaria n. 0631/2020 - AACC História" w:value="Portaria n. 0631/2020 - AACC História"/>
            <w:listItem w:displayText="Portaria n. 0527/2021 - Equiv. História" w:value="Portaria n. 0527/2021 - Equiv. História"/>
            <w:listItem w:displayText="Portaria n. 0729/2020 - Possível Perda Vaga" w:value="Portaria n. 0729/2020 - Possível Perda Vaga"/>
            <w:listItem w:displayText="Portaria nº 0632/2020 - Mapa oferta" w:value="Portaria nº 0632/2020 - Mapa oferta"/>
            <w:listItem w:displayText="Portaria nº 2143/2019 - Sec. CCHL/CCHB" w:value="Portaria nº 2143/2019 - Sec. CCHL/CCHB"/>
            <w:listItem w:displayText="Portaria nº 0079/2020 - Sec. CCHist/PARFOR" w:value="Portaria nº 0079/2020 - Sec. CCHist/PARFOR"/>
            <w:listItem w:displayText="História/DFCH/PROGRAD" w:value="História/DFCH/PROGRAD"/>
            <w:listItem w:displayText="Portaria nº 0232/2021 - PrjExt 58/20" w:value="Portaria nº 0232/2021 - PrjExt 58/20"/>
          </w:dropDownList>
        </w:sdtPr>
        <w:sdtEndPr/>
        <w:sdtContent>
          <w:r w:rsidR="00D0243E">
            <w:rPr>
              <w:rFonts w:ascii="Times New Roman" w:hAnsi="Times New Roman" w:cs="Times New Roman"/>
              <w:i/>
              <w:iCs/>
              <w:color w:val="000000"/>
              <w:sz w:val="20"/>
              <w:szCs w:val="20"/>
            </w:rPr>
            <w:t>Portaria nº 0122/2021 - V-CCHL</w:t>
          </w:r>
        </w:sdtContent>
      </w:sdt>
    </w:p>
    <w:p w14:paraId="05CEF764" w14:textId="77777777" w:rsidR="00E6645F" w:rsidRDefault="00E6645F" w:rsidP="00E46725">
      <w:pPr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16328C" w:themeColor="accent6" w:themeShade="BF"/>
          <w:lang w:val="pt-BR" w:eastAsia="pt-BR"/>
        </w:rPr>
      </w:pPr>
    </w:p>
    <w:p w14:paraId="370EDB7D" w14:textId="77777777" w:rsidR="00E6645F" w:rsidRDefault="00E6645F" w:rsidP="00E46725">
      <w:pPr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16328C" w:themeColor="accent6" w:themeShade="BF"/>
          <w:lang w:val="pt-BR" w:eastAsia="pt-BR"/>
        </w:rPr>
      </w:pPr>
    </w:p>
    <w:p w14:paraId="0DFAD63D" w14:textId="6FF57823" w:rsidR="00E46725" w:rsidRDefault="00E46725" w:rsidP="00E46725">
      <w:pPr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16328C" w:themeColor="accent6" w:themeShade="BF"/>
          <w:lang w:val="pt-BR" w:eastAsia="pt-BR"/>
        </w:rPr>
      </w:pPr>
      <w:r>
        <w:rPr>
          <w:rFonts w:ascii="Times New Roman" w:hAnsi="Times New Roman" w:cs="Times New Roman"/>
          <w:b/>
          <w:bCs/>
          <w:color w:val="16328C" w:themeColor="accent6" w:themeShade="BF"/>
          <w:lang w:val="pt-BR" w:eastAsia="pt-BR"/>
        </w:rPr>
        <w:lastRenderedPageBreak/>
        <w:t xml:space="preserve">ANEXO I </w:t>
      </w:r>
    </w:p>
    <w:p w14:paraId="534AADC1" w14:textId="77777777" w:rsidR="00E46725" w:rsidRDefault="00E46725" w:rsidP="00E46725">
      <w:pPr>
        <w:spacing w:before="0" w:after="0"/>
        <w:jc w:val="center"/>
        <w:rPr>
          <w:rFonts w:ascii="Times New Roman" w:hAnsi="Times New Roman" w:cs="Times New Roman"/>
          <w:b/>
          <w:bCs/>
          <w:color w:val="FF0000"/>
          <w:lang w:val="pt-BR" w:eastAsia="pt-BR"/>
        </w:rPr>
      </w:pPr>
    </w:p>
    <w:tbl>
      <w:tblPr>
        <w:tblW w:w="106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"/>
        <w:gridCol w:w="994"/>
        <w:gridCol w:w="3119"/>
        <w:gridCol w:w="671"/>
        <w:gridCol w:w="1030"/>
        <w:gridCol w:w="778"/>
        <w:gridCol w:w="993"/>
        <w:gridCol w:w="2668"/>
      </w:tblGrid>
      <w:tr w:rsidR="00E46725" w14:paraId="1F5D558A" w14:textId="77777777" w:rsidTr="00E46725">
        <w:trPr>
          <w:trHeight w:val="811"/>
          <w:jc w:val="center"/>
        </w:trPr>
        <w:tc>
          <w:tcPr>
            <w:tcW w:w="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9D9D9"/>
            <w:vAlign w:val="center"/>
            <w:hideMark/>
          </w:tcPr>
          <w:p w14:paraId="72F8B1AE" w14:textId="77777777" w:rsidR="00E46725" w:rsidRDefault="00E46725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pt-BR" w:eastAsia="pt-BR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  <w:lang w:val="pt-BR" w:eastAsia="pt-BR"/>
              </w:rPr>
              <w:t>Ord.</w:t>
            </w:r>
          </w:p>
        </w:tc>
        <w:tc>
          <w:tcPr>
            <w:tcW w:w="9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9D9D9"/>
            <w:vAlign w:val="center"/>
            <w:hideMark/>
          </w:tcPr>
          <w:p w14:paraId="49C567FB" w14:textId="77777777" w:rsidR="00E46725" w:rsidRDefault="00E46725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pt-BR" w:eastAsia="pt-BR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  <w:lang w:val="pt-BR" w:eastAsia="pt-BR"/>
              </w:rPr>
              <w:t>Matrícula</w:t>
            </w: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000000" w:themeColor="text1"/>
            </w:tcBorders>
            <w:shd w:val="clear" w:color="auto" w:fill="D9D9D9"/>
            <w:vAlign w:val="center"/>
            <w:hideMark/>
          </w:tcPr>
          <w:p w14:paraId="3532E71E" w14:textId="77777777" w:rsidR="00E46725" w:rsidRDefault="00E4672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pt-BR" w:eastAsia="pt-B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pt-BR" w:eastAsia="pt-BR"/>
              </w:rPr>
              <w:t>NOME COMPLETO</w:t>
            </w:r>
          </w:p>
        </w:tc>
        <w:tc>
          <w:tcPr>
            <w:tcW w:w="671" w:type="dxa"/>
            <w:tcBorders>
              <w:top w:val="dashed" w:sz="4" w:space="0" w:color="000000" w:themeColor="text1"/>
              <w:left w:val="dashed" w:sz="4" w:space="0" w:color="000000" w:themeColor="text1"/>
              <w:bottom w:val="dashed" w:sz="4" w:space="0" w:color="000000" w:themeColor="text1"/>
              <w:right w:val="dashed" w:sz="4" w:space="0" w:color="000000" w:themeColor="text1"/>
            </w:tcBorders>
            <w:shd w:val="clear" w:color="auto" w:fill="D9D9D9"/>
            <w:vAlign w:val="center"/>
            <w:hideMark/>
          </w:tcPr>
          <w:p w14:paraId="7CD9490E" w14:textId="77777777" w:rsidR="00E46725" w:rsidRPr="00E46725" w:rsidRDefault="00E4672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pt-BR" w:eastAsia="pt-BR"/>
              </w:rPr>
            </w:pPr>
            <w:r w:rsidRPr="00E46725">
              <w:rPr>
                <w:rFonts w:ascii="Times New Roman" w:hAnsi="Times New Roman" w:cs="Times New Roman"/>
                <w:sz w:val="18"/>
                <w:szCs w:val="18"/>
                <w:lang w:val="pt-BR" w:eastAsia="pt-BR"/>
              </w:rPr>
              <w:t>Página nº</w:t>
            </w:r>
          </w:p>
        </w:tc>
        <w:tc>
          <w:tcPr>
            <w:tcW w:w="1030" w:type="dxa"/>
            <w:tcBorders>
              <w:top w:val="dashed" w:sz="4" w:space="0" w:color="auto"/>
              <w:left w:val="dashed" w:sz="4" w:space="0" w:color="000000" w:themeColor="text1"/>
              <w:bottom w:val="dashed" w:sz="4" w:space="0" w:color="auto"/>
              <w:right w:val="dashed" w:sz="4" w:space="0" w:color="auto"/>
            </w:tcBorders>
            <w:shd w:val="clear" w:color="auto" w:fill="D9D9D9"/>
            <w:vAlign w:val="center"/>
            <w:hideMark/>
          </w:tcPr>
          <w:p w14:paraId="36D49227" w14:textId="77777777" w:rsidR="00E46725" w:rsidRDefault="00E4672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pt-BR" w:eastAsia="pt-BR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  <w:lang w:val="pt-BR" w:eastAsia="pt-BR"/>
              </w:rPr>
              <w:t xml:space="preserve">CPF </w:t>
            </w:r>
          </w:p>
        </w:tc>
        <w:tc>
          <w:tcPr>
            <w:tcW w:w="778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D9D9D9"/>
            <w:vAlign w:val="center"/>
            <w:hideMark/>
          </w:tcPr>
          <w:p w14:paraId="13F7A395" w14:textId="77777777" w:rsidR="00E46725" w:rsidRDefault="00E4672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pt-BR" w:eastAsia="pt-BR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  <w:lang w:val="pt-BR" w:eastAsia="pt-BR"/>
              </w:rPr>
              <w:t>NASC.</w:t>
            </w:r>
          </w:p>
        </w:tc>
        <w:tc>
          <w:tcPr>
            <w:tcW w:w="993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D9D9D9"/>
            <w:noWrap/>
            <w:vAlign w:val="center"/>
            <w:hideMark/>
          </w:tcPr>
          <w:p w14:paraId="1E4B5490" w14:textId="77777777" w:rsidR="00E46725" w:rsidRDefault="00E4672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pt-BR" w:eastAsia="pt-BR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  <w:lang w:val="pt-BR" w:eastAsia="pt-BR"/>
              </w:rPr>
              <w:t>Contato</w:t>
            </w:r>
          </w:p>
        </w:tc>
        <w:tc>
          <w:tcPr>
            <w:tcW w:w="2668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D9D9D9"/>
            <w:noWrap/>
            <w:vAlign w:val="center"/>
            <w:hideMark/>
          </w:tcPr>
          <w:p w14:paraId="4AF7CC16" w14:textId="77777777" w:rsidR="00E46725" w:rsidRDefault="00E4672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pt-BR" w:eastAsia="pt-BR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  <w:lang w:val="pt-BR" w:eastAsia="pt-BR"/>
              </w:rPr>
              <w:t>E-Mail</w:t>
            </w:r>
          </w:p>
        </w:tc>
      </w:tr>
      <w:tr w:rsidR="00E46725" w14:paraId="6F6570A0" w14:textId="77777777" w:rsidTr="00E46725">
        <w:trPr>
          <w:trHeight w:val="819"/>
          <w:jc w:val="center"/>
        </w:trPr>
        <w:tc>
          <w:tcPr>
            <w:tcW w:w="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AA75809" w14:textId="77777777" w:rsidR="00E46725" w:rsidRDefault="00E46725" w:rsidP="00E46725">
            <w:pPr>
              <w:pStyle w:val="PargrafodaLista"/>
              <w:numPr>
                <w:ilvl w:val="0"/>
                <w:numId w:val="46"/>
              </w:num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9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noWrap/>
            <w:vAlign w:val="center"/>
          </w:tcPr>
          <w:p w14:paraId="60E9475B" w14:textId="38DB155D" w:rsidR="00E46725" w:rsidRDefault="00E46725">
            <w:pPr>
              <w:spacing w:before="0" w:after="0" w:line="240" w:lineRule="auto"/>
              <w:rPr>
                <w:rFonts w:ascii="Times New Roman" w:hAnsi="Times New Roman" w:cs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noWrap/>
            <w:vAlign w:val="center"/>
          </w:tcPr>
          <w:p w14:paraId="2D5102A4" w14:textId="7DEAEEE0" w:rsidR="00E46725" w:rsidRDefault="00E46725">
            <w:pPr>
              <w:spacing w:before="0" w:after="0" w:line="240" w:lineRule="auto"/>
              <w:rPr>
                <w:rFonts w:ascii="Times New Roman" w:hAnsi="Times New Roman" w:cs="Times New Roman"/>
                <w:sz w:val="18"/>
                <w:szCs w:val="18"/>
                <w:lang w:val="pt-BR" w:eastAsia="pt-BR"/>
              </w:rPr>
            </w:pPr>
          </w:p>
        </w:tc>
        <w:tc>
          <w:tcPr>
            <w:tcW w:w="67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7DF0FBE" w14:textId="517E8617" w:rsidR="00E46725" w:rsidRDefault="00E46725">
            <w:pPr>
              <w:rPr>
                <w:rStyle w:val="fontstyle01"/>
              </w:rPr>
            </w:pPr>
          </w:p>
        </w:tc>
        <w:tc>
          <w:tcPr>
            <w:tcW w:w="103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noWrap/>
            <w:vAlign w:val="center"/>
          </w:tcPr>
          <w:p w14:paraId="636BAE68" w14:textId="1BDB920C" w:rsidR="00E46725" w:rsidRDefault="00E46725">
            <w:pPr>
              <w:spacing w:before="0" w:after="0" w:line="240" w:lineRule="auto"/>
              <w:rPr>
                <w:rFonts w:ascii="Times New Roman" w:hAnsi="Times New Roman" w:cs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7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noWrap/>
            <w:vAlign w:val="center"/>
          </w:tcPr>
          <w:p w14:paraId="350EC970" w14:textId="1739B4D8" w:rsidR="00E46725" w:rsidRDefault="00E46725">
            <w:pPr>
              <w:spacing w:before="0" w:after="0" w:line="240" w:lineRule="auto"/>
              <w:rPr>
                <w:rFonts w:ascii="Times New Roman" w:hAnsi="Times New Roman" w:cs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noWrap/>
            <w:vAlign w:val="center"/>
          </w:tcPr>
          <w:p w14:paraId="1352989E" w14:textId="06481AD3" w:rsidR="00E46725" w:rsidRDefault="00E46725">
            <w:pPr>
              <w:spacing w:before="0" w:after="0" w:line="240" w:lineRule="auto"/>
              <w:rPr>
                <w:rFonts w:ascii="Times New Roman" w:hAnsi="Times New Roman" w:cs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26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/>
            <w:noWrap/>
            <w:vAlign w:val="center"/>
          </w:tcPr>
          <w:p w14:paraId="62B5B173" w14:textId="5863C34C" w:rsidR="00E46725" w:rsidRDefault="00E46725">
            <w:pPr>
              <w:spacing w:before="0" w:after="0" w:line="240" w:lineRule="auto"/>
              <w:rPr>
                <w:rFonts w:ascii="Times New Roman" w:hAnsi="Times New Roman" w:cs="Times New Roman"/>
                <w:sz w:val="14"/>
                <w:szCs w:val="14"/>
                <w:lang w:val="pt-BR" w:eastAsia="pt-BR"/>
              </w:rPr>
            </w:pPr>
          </w:p>
        </w:tc>
      </w:tr>
    </w:tbl>
    <w:p w14:paraId="3C4305B7" w14:textId="77777777" w:rsidR="00E6645F" w:rsidRDefault="00E6645F" w:rsidP="00E46725">
      <w:pPr>
        <w:spacing w:before="0" w:after="0" w:line="240" w:lineRule="auto"/>
        <w:jc w:val="right"/>
        <w:rPr>
          <w:rFonts w:ascii="Times New Roman" w:hAnsi="Times New Roman" w:cs="Times New Roman"/>
          <w:color w:val="000000"/>
          <w:lang w:val="pt-BR" w:eastAsia="pt-BR"/>
        </w:rPr>
      </w:pPr>
    </w:p>
    <w:p w14:paraId="3B0571DB" w14:textId="77777777" w:rsidR="00E6645F" w:rsidRDefault="00E6645F" w:rsidP="00E6645F">
      <w:pPr>
        <w:pStyle w:val="NormalWeb"/>
        <w:spacing w:before="0" w:after="0" w:line="240" w:lineRule="auto"/>
        <w:jc w:val="right"/>
        <w:rPr>
          <w:rFonts w:ascii="Times New Roman" w:hAnsi="Times New Roman" w:cs="Times New Roman"/>
          <w:color w:val="000000"/>
          <w:sz w:val="27"/>
          <w:szCs w:val="27"/>
        </w:rPr>
      </w:pPr>
    </w:p>
    <w:p w14:paraId="5AEDBEB1" w14:textId="77777777" w:rsidR="00E6645F" w:rsidRDefault="00E6645F" w:rsidP="00E6645F">
      <w:pPr>
        <w:pStyle w:val="Ttulo2"/>
        <w:shd w:val="clear" w:color="auto" w:fill="F9F9F9"/>
        <w:spacing w:before="0" w:after="0"/>
        <w:jc w:val="both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Turma do Aluno: MARIA DE NAZARE DA SILVA BARRETO</w:t>
      </w:r>
    </w:p>
    <w:tbl>
      <w:tblPr>
        <w:tblW w:w="9208" w:type="dxa"/>
        <w:tblCellSpacing w:w="15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"/>
        <w:gridCol w:w="752"/>
        <w:gridCol w:w="827"/>
        <w:gridCol w:w="1554"/>
        <w:gridCol w:w="2546"/>
        <w:gridCol w:w="2268"/>
        <w:gridCol w:w="1210"/>
      </w:tblGrid>
      <w:tr w:rsidR="00E6645F" w14:paraId="2DFDD6B3" w14:textId="77777777" w:rsidTr="0089444F">
        <w:trPr>
          <w:tblCellSpacing w:w="15" w:type="dxa"/>
        </w:trPr>
        <w:tc>
          <w:tcPr>
            <w:tcW w:w="1644" w:type="dxa"/>
            <w:gridSpan w:val="3"/>
            <w:shd w:val="clear" w:color="auto" w:fill="FFFFFF"/>
            <w:tcMar>
              <w:top w:w="75" w:type="dxa"/>
              <w:left w:w="0" w:type="dxa"/>
              <w:bottom w:w="75" w:type="dxa"/>
              <w:right w:w="150" w:type="dxa"/>
            </w:tcMar>
            <w:vAlign w:val="center"/>
            <w:hideMark/>
          </w:tcPr>
          <w:p w14:paraId="6DB967DC" w14:textId="77777777" w:rsidR="00E6645F" w:rsidRDefault="00E6645F" w:rsidP="0089444F">
            <w:pPr>
              <w:jc w:val="right"/>
              <w:rPr>
                <w:rFonts w:ascii="Verdana" w:hAnsi="Verdana"/>
                <w:b/>
                <w:bCs/>
                <w:color w:val="333333"/>
                <w:sz w:val="15"/>
                <w:szCs w:val="15"/>
              </w:rPr>
            </w:pPr>
            <w:r>
              <w:rPr>
                <w:rFonts w:ascii="Verdana" w:hAnsi="Verdana"/>
                <w:b/>
                <w:bCs/>
                <w:color w:val="333333"/>
                <w:sz w:val="15"/>
                <w:szCs w:val="15"/>
              </w:rPr>
              <w:t>Matricula</w:t>
            </w:r>
          </w:p>
        </w:tc>
        <w:tc>
          <w:tcPr>
            <w:tcW w:w="7474" w:type="dxa"/>
            <w:gridSpan w:val="4"/>
            <w:shd w:val="clear" w:color="auto" w:fill="FFFFFF"/>
            <w:vAlign w:val="center"/>
            <w:hideMark/>
          </w:tcPr>
          <w:p w14:paraId="7CD261C6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201311290028</w:t>
            </w:r>
          </w:p>
        </w:tc>
      </w:tr>
      <w:tr w:rsidR="00E6645F" w14:paraId="1C3CB147" w14:textId="77777777" w:rsidTr="0089444F">
        <w:trPr>
          <w:tblCellSpacing w:w="15" w:type="dxa"/>
        </w:trPr>
        <w:tc>
          <w:tcPr>
            <w:tcW w:w="1644" w:type="dxa"/>
            <w:gridSpan w:val="3"/>
            <w:shd w:val="clear" w:color="auto" w:fill="FFFFFF"/>
            <w:tcMar>
              <w:top w:w="75" w:type="dxa"/>
              <w:left w:w="0" w:type="dxa"/>
              <w:bottom w:w="75" w:type="dxa"/>
              <w:right w:w="150" w:type="dxa"/>
            </w:tcMar>
            <w:vAlign w:val="center"/>
            <w:hideMark/>
          </w:tcPr>
          <w:p w14:paraId="7E226EE9" w14:textId="77777777" w:rsidR="00E6645F" w:rsidRDefault="00E6645F" w:rsidP="0089444F">
            <w:pPr>
              <w:jc w:val="right"/>
              <w:rPr>
                <w:rFonts w:ascii="Verdana" w:hAnsi="Verdana"/>
                <w:b/>
                <w:bCs/>
                <w:color w:val="333333"/>
                <w:sz w:val="15"/>
                <w:szCs w:val="15"/>
              </w:rPr>
            </w:pPr>
            <w:r>
              <w:rPr>
                <w:rFonts w:ascii="Verdana" w:hAnsi="Verdana"/>
                <w:b/>
                <w:bCs/>
                <w:color w:val="333333"/>
                <w:sz w:val="15"/>
                <w:szCs w:val="15"/>
              </w:rPr>
              <w:t>Curso:</w:t>
            </w:r>
          </w:p>
        </w:tc>
        <w:tc>
          <w:tcPr>
            <w:tcW w:w="7474" w:type="dxa"/>
            <w:gridSpan w:val="4"/>
            <w:shd w:val="clear" w:color="auto" w:fill="FFFFFF"/>
            <w:vAlign w:val="center"/>
            <w:hideMark/>
          </w:tcPr>
          <w:p w14:paraId="0A05D157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129 - HISTORIA - LICENCIATURA - UNIFAP (MARCO ZERO DO EQUADOR)</w:t>
            </w:r>
          </w:p>
        </w:tc>
      </w:tr>
      <w:tr w:rsidR="00E6645F" w14:paraId="741A4DDD" w14:textId="77777777" w:rsidTr="0089444F">
        <w:tblPrEx>
          <w:tblCellSpacing w:w="0" w:type="nil"/>
        </w:tblPrEx>
        <w:trPr>
          <w:gridBefore w:val="1"/>
          <w:wBefore w:w="6" w:type="dxa"/>
        </w:trPr>
        <w:tc>
          <w:tcPr>
            <w:tcW w:w="9112" w:type="dxa"/>
            <w:gridSpan w:val="6"/>
            <w:shd w:val="clear" w:color="auto" w:fill="575556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F69ACE2" w14:textId="77777777" w:rsidR="00E6645F" w:rsidRDefault="00E6645F" w:rsidP="0089444F">
            <w:pPr>
              <w:spacing w:after="150"/>
              <w:ind w:firstLine="150"/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FFFFFF"/>
                <w:sz w:val="20"/>
                <w:szCs w:val="20"/>
              </w:rPr>
              <w:t>Matriculas por Turmas Ofertadas</w:t>
            </w:r>
          </w:p>
        </w:tc>
      </w:tr>
      <w:tr w:rsidR="00E6645F" w14:paraId="7ACD86A4" w14:textId="77777777" w:rsidTr="0089444F">
        <w:tblPrEx>
          <w:tblCellSpacing w:w="0" w:type="nil"/>
        </w:tblPrEx>
        <w:trPr>
          <w:gridBefore w:val="1"/>
          <w:wBefore w:w="6" w:type="dxa"/>
        </w:trPr>
        <w:tc>
          <w:tcPr>
            <w:tcW w:w="78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2A097A" w14:textId="77777777" w:rsidR="00E6645F" w:rsidRDefault="00E6645F" w:rsidP="0089444F">
            <w:pPr>
              <w:spacing w:after="0"/>
              <w:rPr>
                <w:rFonts w:ascii="Verdana" w:hAnsi="Verdana"/>
                <w:b/>
                <w:bCs/>
                <w:color w:val="575556"/>
                <w:sz w:val="15"/>
                <w:szCs w:val="15"/>
              </w:rPr>
            </w:pPr>
            <w:r>
              <w:rPr>
                <w:rFonts w:ascii="Verdana" w:hAnsi="Verdana"/>
                <w:b/>
                <w:bCs/>
                <w:color w:val="575556"/>
                <w:sz w:val="15"/>
                <w:szCs w:val="15"/>
              </w:rPr>
              <w:t>ID</w:t>
            </w:r>
          </w:p>
        </w:tc>
        <w:tc>
          <w:tcPr>
            <w:tcW w:w="79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BA6044" w14:textId="77777777" w:rsidR="00E6645F" w:rsidRDefault="00E6645F" w:rsidP="0089444F">
            <w:pPr>
              <w:rPr>
                <w:rFonts w:ascii="Verdana" w:hAnsi="Verdana"/>
                <w:b/>
                <w:bCs/>
                <w:color w:val="575556"/>
                <w:sz w:val="15"/>
                <w:szCs w:val="15"/>
              </w:rPr>
            </w:pPr>
            <w:r>
              <w:rPr>
                <w:rFonts w:ascii="Verdana" w:hAnsi="Verdana"/>
                <w:b/>
                <w:bCs/>
                <w:color w:val="575556"/>
                <w:sz w:val="15"/>
                <w:szCs w:val="15"/>
              </w:rPr>
              <w:t>Período</w:t>
            </w:r>
          </w:p>
        </w:tc>
        <w:tc>
          <w:tcPr>
            <w:tcW w:w="14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0BED77" w14:textId="77777777" w:rsidR="00E6645F" w:rsidRDefault="00E6645F" w:rsidP="0089444F">
            <w:pPr>
              <w:rPr>
                <w:rFonts w:ascii="Verdana" w:hAnsi="Verdana"/>
                <w:b/>
                <w:bCs/>
                <w:color w:val="575556"/>
                <w:sz w:val="15"/>
                <w:szCs w:val="15"/>
              </w:rPr>
            </w:pPr>
            <w:r>
              <w:rPr>
                <w:rFonts w:ascii="Verdana" w:hAnsi="Verdana"/>
                <w:b/>
                <w:bCs/>
                <w:color w:val="575556"/>
                <w:sz w:val="15"/>
                <w:szCs w:val="15"/>
              </w:rPr>
              <w:t>Turma</w:t>
            </w:r>
          </w:p>
        </w:tc>
        <w:tc>
          <w:tcPr>
            <w:tcW w:w="325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A1C31F" w14:textId="77777777" w:rsidR="00E6645F" w:rsidRDefault="00E6645F" w:rsidP="0089444F">
            <w:pPr>
              <w:rPr>
                <w:rFonts w:ascii="Verdana" w:hAnsi="Verdana"/>
                <w:b/>
                <w:bCs/>
                <w:color w:val="575556"/>
                <w:sz w:val="15"/>
                <w:szCs w:val="15"/>
              </w:rPr>
            </w:pPr>
            <w:r>
              <w:rPr>
                <w:rFonts w:ascii="Verdana" w:hAnsi="Verdana"/>
                <w:b/>
                <w:bCs/>
                <w:color w:val="575556"/>
                <w:sz w:val="15"/>
                <w:szCs w:val="15"/>
              </w:rPr>
              <w:t>Professor(es)</w:t>
            </w:r>
          </w:p>
        </w:tc>
        <w:tc>
          <w:tcPr>
            <w:tcW w:w="282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C774BE" w14:textId="77777777" w:rsidR="00E6645F" w:rsidRDefault="00E6645F" w:rsidP="0089444F">
            <w:pPr>
              <w:rPr>
                <w:rFonts w:ascii="Verdana" w:hAnsi="Verdana"/>
                <w:b/>
                <w:bCs/>
                <w:color w:val="575556"/>
                <w:sz w:val="15"/>
                <w:szCs w:val="15"/>
              </w:rPr>
            </w:pPr>
            <w:r>
              <w:rPr>
                <w:rFonts w:ascii="Verdana" w:hAnsi="Verdana"/>
                <w:b/>
                <w:bCs/>
                <w:color w:val="575556"/>
                <w:sz w:val="15"/>
                <w:szCs w:val="15"/>
              </w:rPr>
              <w:t>Curriculo</w:t>
            </w:r>
          </w:p>
        </w:tc>
        <w:tc>
          <w:tcPr>
            <w:tcW w:w="116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D6A039" w14:textId="77777777" w:rsidR="00E6645F" w:rsidRDefault="00E6645F" w:rsidP="0089444F">
            <w:pPr>
              <w:rPr>
                <w:rFonts w:ascii="Verdana" w:hAnsi="Verdana"/>
                <w:b/>
                <w:bCs/>
                <w:color w:val="575556"/>
                <w:sz w:val="15"/>
                <w:szCs w:val="15"/>
              </w:rPr>
            </w:pPr>
            <w:r>
              <w:rPr>
                <w:rFonts w:ascii="Verdana" w:hAnsi="Verdana"/>
                <w:b/>
                <w:bCs/>
                <w:color w:val="575556"/>
                <w:sz w:val="15"/>
                <w:szCs w:val="15"/>
              </w:rPr>
              <w:t>Turma do Aluno</w:t>
            </w:r>
          </w:p>
        </w:tc>
      </w:tr>
      <w:tr w:rsidR="00E6645F" w14:paraId="3F7D1A71" w14:textId="77777777" w:rsidTr="0089444F">
        <w:tblPrEx>
          <w:tblCellSpacing w:w="0" w:type="nil"/>
        </w:tblPrEx>
        <w:trPr>
          <w:gridBefore w:val="1"/>
          <w:wBefore w:w="6" w:type="dxa"/>
        </w:trPr>
        <w:tc>
          <w:tcPr>
            <w:tcW w:w="78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9B33CE9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11215</w:t>
            </w:r>
          </w:p>
        </w:tc>
        <w:tc>
          <w:tcPr>
            <w:tcW w:w="797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C348FE3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2016/1</w:t>
            </w:r>
          </w:p>
        </w:tc>
        <w:tc>
          <w:tcPr>
            <w:tcW w:w="140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780B7C0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FH0313 - HISTORIA DA AMAZONIA II</w:t>
            </w:r>
          </w:p>
        </w:tc>
        <w:tc>
          <w:tcPr>
            <w:tcW w:w="3258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0163B1C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LARA VANESSA DE CASTRO FERREIRA (CP)</w:t>
            </w:r>
          </w:p>
        </w:tc>
        <w:tc>
          <w:tcPr>
            <w:tcW w:w="282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FE66C7A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129 - HISTORIA - LICENCIATURA - UNIFAP (MARCO ZERO DO EQUADOR) - 365</w:t>
            </w:r>
          </w:p>
        </w:tc>
        <w:tc>
          <w:tcPr>
            <w:tcW w:w="1165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5DC4CDB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1-01HIS2013/1</w:t>
            </w:r>
          </w:p>
        </w:tc>
      </w:tr>
      <w:tr w:rsidR="00E6645F" w14:paraId="548238E9" w14:textId="77777777" w:rsidTr="0089444F">
        <w:tblPrEx>
          <w:tblCellSpacing w:w="0" w:type="nil"/>
        </w:tblPrEx>
        <w:trPr>
          <w:gridBefore w:val="1"/>
          <w:wBefore w:w="6" w:type="dxa"/>
        </w:trPr>
        <w:tc>
          <w:tcPr>
            <w:tcW w:w="78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D6C3353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11216</w:t>
            </w:r>
          </w:p>
        </w:tc>
        <w:tc>
          <w:tcPr>
            <w:tcW w:w="797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AF9BB8F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2016/1</w:t>
            </w:r>
          </w:p>
        </w:tc>
        <w:tc>
          <w:tcPr>
            <w:tcW w:w="140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99D56EE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FH0336 - HISTORIA CONTEMPORANEA II</w:t>
            </w:r>
          </w:p>
        </w:tc>
        <w:tc>
          <w:tcPr>
            <w:tcW w:w="3258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41CDD94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DANIEL SANTIAGO CHAVES (CP)</w:t>
            </w:r>
          </w:p>
        </w:tc>
        <w:tc>
          <w:tcPr>
            <w:tcW w:w="282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26D2691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129 - HISTORIA - LICENCIATURA - UNIFAP (MARCO ZERO DO EQUADOR) - 365</w:t>
            </w:r>
          </w:p>
        </w:tc>
        <w:tc>
          <w:tcPr>
            <w:tcW w:w="1165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06D8489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1-01HIS2013/1</w:t>
            </w:r>
          </w:p>
        </w:tc>
      </w:tr>
      <w:tr w:rsidR="00E6645F" w14:paraId="7E98A1A7" w14:textId="77777777" w:rsidTr="0089444F">
        <w:tblPrEx>
          <w:tblCellSpacing w:w="0" w:type="nil"/>
        </w:tblPrEx>
        <w:trPr>
          <w:gridBefore w:val="1"/>
          <w:wBefore w:w="6" w:type="dxa"/>
        </w:trPr>
        <w:tc>
          <w:tcPr>
            <w:tcW w:w="78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2CE24E1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11213</w:t>
            </w:r>
          </w:p>
        </w:tc>
        <w:tc>
          <w:tcPr>
            <w:tcW w:w="797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969843C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2016/1</w:t>
            </w:r>
          </w:p>
        </w:tc>
        <w:tc>
          <w:tcPr>
            <w:tcW w:w="140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002C9FD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CH0134 - TRABALHO DE CONCLUSÃO DE CURSO I</w:t>
            </w:r>
          </w:p>
        </w:tc>
        <w:tc>
          <w:tcPr>
            <w:tcW w:w="3258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60BC0BB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SIDNEY DA SILVA LOBATO (CP)</w:t>
            </w:r>
          </w:p>
        </w:tc>
        <w:tc>
          <w:tcPr>
            <w:tcW w:w="282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BEDAD42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129 - HISTORIA - LICENCIATURA - UNIFAP (MARCO ZERO DO EQUADOR) - 365</w:t>
            </w:r>
          </w:p>
        </w:tc>
        <w:tc>
          <w:tcPr>
            <w:tcW w:w="1165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81CA952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1-01HIS2013/1</w:t>
            </w:r>
          </w:p>
        </w:tc>
      </w:tr>
      <w:tr w:rsidR="00E6645F" w14:paraId="1A1170BC" w14:textId="77777777" w:rsidTr="0089444F">
        <w:tblPrEx>
          <w:tblCellSpacing w:w="0" w:type="nil"/>
        </w:tblPrEx>
        <w:trPr>
          <w:gridBefore w:val="1"/>
          <w:wBefore w:w="6" w:type="dxa"/>
        </w:trPr>
        <w:tc>
          <w:tcPr>
            <w:tcW w:w="78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07E6F0A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11212</w:t>
            </w:r>
          </w:p>
        </w:tc>
        <w:tc>
          <w:tcPr>
            <w:tcW w:w="797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D76B7B6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2016/1</w:t>
            </w:r>
          </w:p>
        </w:tc>
        <w:tc>
          <w:tcPr>
            <w:tcW w:w="140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E729C3A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CH0124 - HISTORIA DA AMERICA COLONIAL</w:t>
            </w:r>
          </w:p>
        </w:tc>
        <w:tc>
          <w:tcPr>
            <w:tcW w:w="3258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DE0587A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RAFAELE COSTA FLEXA (CP)</w:t>
            </w:r>
          </w:p>
        </w:tc>
        <w:tc>
          <w:tcPr>
            <w:tcW w:w="282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2AF2061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129 - HISTORIA - LICENCIATURA - UNIFAP (MARCO ZERO DO EQUADOR) - 365</w:t>
            </w:r>
          </w:p>
        </w:tc>
        <w:tc>
          <w:tcPr>
            <w:tcW w:w="1165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379FDFC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1-01HIS2013/1</w:t>
            </w:r>
          </w:p>
        </w:tc>
      </w:tr>
      <w:tr w:rsidR="00E6645F" w14:paraId="38F2D9F4" w14:textId="77777777" w:rsidTr="0089444F">
        <w:tblPrEx>
          <w:tblCellSpacing w:w="0" w:type="nil"/>
        </w:tblPrEx>
        <w:trPr>
          <w:gridBefore w:val="1"/>
          <w:wBefore w:w="6" w:type="dxa"/>
        </w:trPr>
        <w:tc>
          <w:tcPr>
            <w:tcW w:w="78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A1E9B03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11211</w:t>
            </w:r>
          </w:p>
        </w:tc>
        <w:tc>
          <w:tcPr>
            <w:tcW w:w="797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32D9D33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2016/1</w:t>
            </w:r>
          </w:p>
        </w:tc>
        <w:tc>
          <w:tcPr>
            <w:tcW w:w="140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7F4A8EF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CH0104 - HISTORIA DO BRASIL REPUBLICA I</w:t>
            </w:r>
          </w:p>
        </w:tc>
        <w:tc>
          <w:tcPr>
            <w:tcW w:w="3258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001B8F5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EDINALDO PINHEIRO NUNES FILHO (CP)</w:t>
            </w:r>
          </w:p>
        </w:tc>
        <w:tc>
          <w:tcPr>
            <w:tcW w:w="282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D216A92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129 - HISTORIA - LICENCIATURA - UNIFAP (MARCO ZERO DO EQUADOR) - 365</w:t>
            </w:r>
          </w:p>
        </w:tc>
        <w:tc>
          <w:tcPr>
            <w:tcW w:w="1165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602152B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1-01HIS2013/1</w:t>
            </w:r>
          </w:p>
        </w:tc>
      </w:tr>
      <w:tr w:rsidR="00E6645F" w14:paraId="31B62515" w14:textId="77777777" w:rsidTr="0089444F">
        <w:tblPrEx>
          <w:tblCellSpacing w:w="0" w:type="nil"/>
        </w:tblPrEx>
        <w:trPr>
          <w:gridBefore w:val="1"/>
          <w:wBefore w:w="6" w:type="dxa"/>
        </w:trPr>
        <w:tc>
          <w:tcPr>
            <w:tcW w:w="78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7A03C7B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11214</w:t>
            </w:r>
          </w:p>
        </w:tc>
        <w:tc>
          <w:tcPr>
            <w:tcW w:w="797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93D2887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2016/1</w:t>
            </w:r>
          </w:p>
        </w:tc>
        <w:tc>
          <w:tcPr>
            <w:tcW w:w="140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A48A7D1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CH0141 - ESTAGIO SUPERV EM DOCENCIA I - ENSINO FUNDAMENTAL</w:t>
            </w:r>
          </w:p>
        </w:tc>
        <w:tc>
          <w:tcPr>
            <w:tcW w:w="3258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05B08E4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VALDILENE MORAES DA SILVA (CP)</w:t>
            </w:r>
          </w:p>
        </w:tc>
        <w:tc>
          <w:tcPr>
            <w:tcW w:w="282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F70F85B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129 - HISTORIA - LICENCIATURA - UNIFAP (MARCO ZERO DO EQUADOR) - 365</w:t>
            </w:r>
          </w:p>
        </w:tc>
        <w:tc>
          <w:tcPr>
            <w:tcW w:w="1165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BF4999E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1-01HIS2013/1</w:t>
            </w:r>
          </w:p>
        </w:tc>
      </w:tr>
      <w:tr w:rsidR="00E6645F" w14:paraId="1D510657" w14:textId="77777777" w:rsidTr="0089444F">
        <w:tblPrEx>
          <w:tblCellSpacing w:w="0" w:type="nil"/>
        </w:tblPrEx>
        <w:trPr>
          <w:gridBefore w:val="1"/>
          <w:wBefore w:w="6" w:type="dxa"/>
        </w:trPr>
        <w:tc>
          <w:tcPr>
            <w:tcW w:w="78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3B95293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12324</w:t>
            </w:r>
          </w:p>
        </w:tc>
        <w:tc>
          <w:tcPr>
            <w:tcW w:w="797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7A190DD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2016/2</w:t>
            </w:r>
          </w:p>
        </w:tc>
        <w:tc>
          <w:tcPr>
            <w:tcW w:w="140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C3F68B8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 xml:space="preserve">CH0102 - HISTORIA DA </w:t>
            </w:r>
            <w:r>
              <w:rPr>
                <w:rFonts w:ascii="Verdana" w:hAnsi="Verdana"/>
                <w:color w:val="656565"/>
                <w:sz w:val="15"/>
                <w:szCs w:val="15"/>
              </w:rPr>
              <w:lastRenderedPageBreak/>
              <w:t>AMERICA INDEPENDENTE</w:t>
            </w:r>
          </w:p>
        </w:tc>
        <w:tc>
          <w:tcPr>
            <w:tcW w:w="3258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7A12D0A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lastRenderedPageBreak/>
              <w:t>RAFAELE COSTA FLEXA (CP)</w:t>
            </w:r>
          </w:p>
        </w:tc>
        <w:tc>
          <w:tcPr>
            <w:tcW w:w="282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D49BC70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 xml:space="preserve">129 - HISTORIA - LICENCIATURA - UNIFAP </w:t>
            </w:r>
            <w:r>
              <w:rPr>
                <w:rFonts w:ascii="Verdana" w:hAnsi="Verdana"/>
                <w:color w:val="656565"/>
                <w:sz w:val="15"/>
                <w:szCs w:val="15"/>
              </w:rPr>
              <w:lastRenderedPageBreak/>
              <w:t>(MARCO ZERO DO EQUADOR) - 365</w:t>
            </w:r>
          </w:p>
        </w:tc>
        <w:tc>
          <w:tcPr>
            <w:tcW w:w="1165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0CEEC6F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lastRenderedPageBreak/>
              <w:t>1-01HIS2013/1</w:t>
            </w:r>
          </w:p>
        </w:tc>
      </w:tr>
      <w:tr w:rsidR="00E6645F" w14:paraId="0B373F85" w14:textId="77777777" w:rsidTr="0089444F">
        <w:tblPrEx>
          <w:tblCellSpacing w:w="0" w:type="nil"/>
        </w:tblPrEx>
        <w:trPr>
          <w:gridBefore w:val="1"/>
          <w:wBefore w:w="6" w:type="dxa"/>
        </w:trPr>
        <w:tc>
          <w:tcPr>
            <w:tcW w:w="78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86CEAEF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12325</w:t>
            </w:r>
          </w:p>
        </w:tc>
        <w:tc>
          <w:tcPr>
            <w:tcW w:w="797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57DA210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2016/2</w:t>
            </w:r>
          </w:p>
        </w:tc>
        <w:tc>
          <w:tcPr>
            <w:tcW w:w="140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FBF09B2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CH0150 - ESTAGIO SUPERVI. EM DOCENCIA II - ENSINO MEDIO</w:t>
            </w:r>
          </w:p>
        </w:tc>
        <w:tc>
          <w:tcPr>
            <w:tcW w:w="3258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EE3A8E3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VALDILENE MORAES DA SILVA (CP)</w:t>
            </w:r>
          </w:p>
        </w:tc>
        <w:tc>
          <w:tcPr>
            <w:tcW w:w="282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ED2E148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129 - HISTORIA - LICENCIATURA - UNIFAP (MARCO ZERO DO EQUADOR) - 365</w:t>
            </w:r>
          </w:p>
        </w:tc>
        <w:tc>
          <w:tcPr>
            <w:tcW w:w="1165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B1978AD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1-01HIS2013/1</w:t>
            </w:r>
          </w:p>
        </w:tc>
      </w:tr>
      <w:tr w:rsidR="00E6645F" w14:paraId="6A400192" w14:textId="77777777" w:rsidTr="0089444F">
        <w:tblPrEx>
          <w:tblCellSpacing w:w="0" w:type="nil"/>
        </w:tblPrEx>
        <w:trPr>
          <w:gridBefore w:val="1"/>
          <w:wBefore w:w="6" w:type="dxa"/>
        </w:trPr>
        <w:tc>
          <w:tcPr>
            <w:tcW w:w="78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18C8D68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12327</w:t>
            </w:r>
          </w:p>
        </w:tc>
        <w:tc>
          <w:tcPr>
            <w:tcW w:w="797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819C28B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2016/2</w:t>
            </w:r>
          </w:p>
        </w:tc>
        <w:tc>
          <w:tcPr>
            <w:tcW w:w="140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F4940B0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CH0133 - HISTORIA DA AMERICA CONTEMPORANEA</w:t>
            </w:r>
          </w:p>
        </w:tc>
        <w:tc>
          <w:tcPr>
            <w:tcW w:w="3258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84372E1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RAFAELE COSTA FLEXA (CP)</w:t>
            </w:r>
          </w:p>
        </w:tc>
        <w:tc>
          <w:tcPr>
            <w:tcW w:w="282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E9B24DD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129 - HISTORIA - LICENCIATURA - UNIFAP (MARCO ZERO DO EQUADOR) - 365</w:t>
            </w:r>
          </w:p>
        </w:tc>
        <w:tc>
          <w:tcPr>
            <w:tcW w:w="1165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0E20754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1-01HIS2013/1</w:t>
            </w:r>
          </w:p>
        </w:tc>
      </w:tr>
      <w:tr w:rsidR="00E6645F" w14:paraId="6655F17C" w14:textId="77777777" w:rsidTr="0089444F">
        <w:tblPrEx>
          <w:tblCellSpacing w:w="0" w:type="nil"/>
        </w:tblPrEx>
        <w:trPr>
          <w:gridBefore w:val="1"/>
          <w:wBefore w:w="6" w:type="dxa"/>
        </w:trPr>
        <w:tc>
          <w:tcPr>
            <w:tcW w:w="78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48938FF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12328</w:t>
            </w:r>
          </w:p>
        </w:tc>
        <w:tc>
          <w:tcPr>
            <w:tcW w:w="797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F5C6B40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2016/2</w:t>
            </w:r>
          </w:p>
        </w:tc>
        <w:tc>
          <w:tcPr>
            <w:tcW w:w="140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78B3D34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CH0137 - TRABALHO DE CONCLUSÃO DE CURSO II</w:t>
            </w:r>
          </w:p>
        </w:tc>
        <w:tc>
          <w:tcPr>
            <w:tcW w:w="3258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3B7F49E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SIMONE GARCIA ALMEIDA (CP)</w:t>
            </w:r>
          </w:p>
        </w:tc>
        <w:tc>
          <w:tcPr>
            <w:tcW w:w="282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3302D7D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129 - HISTORIA - LICENCIATURA - UNIFAP (MARCO ZERO DO EQUADOR) - 365</w:t>
            </w:r>
          </w:p>
        </w:tc>
        <w:tc>
          <w:tcPr>
            <w:tcW w:w="1165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A4DD0F5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1-01HIS2013/1</w:t>
            </w:r>
          </w:p>
        </w:tc>
      </w:tr>
      <w:tr w:rsidR="00E6645F" w14:paraId="08709FBA" w14:textId="77777777" w:rsidTr="0089444F">
        <w:tblPrEx>
          <w:tblCellSpacing w:w="0" w:type="nil"/>
        </w:tblPrEx>
        <w:trPr>
          <w:gridBefore w:val="1"/>
          <w:wBefore w:w="6" w:type="dxa"/>
        </w:trPr>
        <w:tc>
          <w:tcPr>
            <w:tcW w:w="78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A1E21E1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12326</w:t>
            </w:r>
          </w:p>
        </w:tc>
        <w:tc>
          <w:tcPr>
            <w:tcW w:w="797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1066392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2016/2</w:t>
            </w:r>
          </w:p>
        </w:tc>
        <w:tc>
          <w:tcPr>
            <w:tcW w:w="140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D269FAC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CH0103 - HISTORIA DO BRASIL REPUBLICA II</w:t>
            </w:r>
          </w:p>
        </w:tc>
        <w:tc>
          <w:tcPr>
            <w:tcW w:w="3258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DC855D6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MAURA LEAL DA SILVA (CP)</w:t>
            </w:r>
          </w:p>
        </w:tc>
        <w:tc>
          <w:tcPr>
            <w:tcW w:w="2821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991D01A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129 - HISTORIA - LICENCIATURA - UNIFAP (MARCO ZERO DO EQUADOR) - 365</w:t>
            </w:r>
          </w:p>
        </w:tc>
        <w:tc>
          <w:tcPr>
            <w:tcW w:w="1165" w:type="dxa"/>
            <w:shd w:val="clear" w:color="auto" w:fill="F9F9F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9E95BB8" w14:textId="77777777" w:rsidR="00E6645F" w:rsidRDefault="00E6645F" w:rsidP="0089444F">
            <w:pPr>
              <w:rPr>
                <w:rFonts w:ascii="Verdana" w:hAnsi="Verdana"/>
                <w:color w:val="656565"/>
                <w:sz w:val="15"/>
                <w:szCs w:val="15"/>
              </w:rPr>
            </w:pPr>
            <w:r>
              <w:rPr>
                <w:rFonts w:ascii="Verdana" w:hAnsi="Verdana"/>
                <w:color w:val="656565"/>
                <w:sz w:val="15"/>
                <w:szCs w:val="15"/>
              </w:rPr>
              <w:t>1-01HIS2013/1</w:t>
            </w:r>
          </w:p>
        </w:tc>
      </w:tr>
    </w:tbl>
    <w:p w14:paraId="7B1DA30F" w14:textId="77777777" w:rsidR="00E6645F" w:rsidRDefault="00E6645F" w:rsidP="00E46725">
      <w:pPr>
        <w:spacing w:before="0" w:after="0" w:line="240" w:lineRule="auto"/>
        <w:jc w:val="right"/>
        <w:rPr>
          <w:rFonts w:ascii="Times New Roman" w:hAnsi="Times New Roman" w:cs="Times New Roman"/>
          <w:color w:val="000000"/>
          <w:lang w:val="pt-BR" w:eastAsia="pt-BR"/>
        </w:rPr>
      </w:pPr>
      <w:bookmarkStart w:id="1" w:name="_GoBack"/>
      <w:bookmarkEnd w:id="1"/>
    </w:p>
    <w:p w14:paraId="219EA0E3" w14:textId="723F228E" w:rsidR="00E46725" w:rsidRDefault="00E46725" w:rsidP="00E46725">
      <w:pPr>
        <w:spacing w:before="0" w:after="0" w:line="240" w:lineRule="auto"/>
        <w:jc w:val="right"/>
        <w:rPr>
          <w:rFonts w:ascii="Times New Roman" w:hAnsi="Times New Roman" w:cs="Times New Roman"/>
          <w:color w:val="000000"/>
          <w:lang w:val="pt-BR" w:eastAsia="pt-BR"/>
        </w:rPr>
      </w:pPr>
      <w:r>
        <w:rPr>
          <w:rFonts w:ascii="Times New Roman" w:hAnsi="Times New Roman" w:cs="Times New Roman"/>
          <w:color w:val="000000"/>
          <w:lang w:val="pt-BR" w:eastAsia="pt-BR"/>
        </w:rPr>
        <w:t xml:space="preserve">Em: </w:t>
      </w:r>
      <w:sdt>
        <w:sdtPr>
          <w:rPr>
            <w:rFonts w:ascii="Times New Roman" w:hAnsi="Times New Roman" w:cs="Times New Roman"/>
            <w:color w:val="000000"/>
            <w:lang w:val="pt-BR" w:eastAsia="pt-BR"/>
          </w:rPr>
          <w:alias w:val="Calendário Gregoriano USA"/>
          <w:tag w:val="Calendário Gregoriano USA"/>
          <w:id w:val="78564093"/>
          <w:placeholder>
            <w:docPart w:val="A4CDB15E47324682BF426BA842DADAE4"/>
          </w:placeholder>
          <w15:color w:val="99CC00"/>
          <w:date w:fullDate="2021-06-12T00:00:00Z">
            <w:dateFormat w:val="dddd, MMMM dd, yyyy"/>
            <w:lid w:val="en-US"/>
            <w:storeMappedDataAs w:val="dateTime"/>
            <w:calendar w:val="gregorian"/>
          </w:date>
        </w:sdtPr>
        <w:sdtEndPr/>
        <w:sdtContent>
          <w:proofErr w:type="spellStart"/>
          <w:r w:rsidR="00E6645F" w:rsidRPr="00E6645F">
            <w:rPr>
              <w:rFonts w:ascii="Times New Roman" w:hAnsi="Times New Roman" w:cs="Times New Roman"/>
              <w:color w:val="000000"/>
              <w:lang w:val="pt-BR" w:eastAsia="pt-BR"/>
            </w:rPr>
            <w:t>Saturday</w:t>
          </w:r>
          <w:proofErr w:type="spellEnd"/>
          <w:r w:rsidR="00E6645F" w:rsidRPr="00E6645F">
            <w:rPr>
              <w:rFonts w:ascii="Times New Roman" w:hAnsi="Times New Roman" w:cs="Times New Roman"/>
              <w:color w:val="000000"/>
              <w:lang w:val="pt-BR" w:eastAsia="pt-BR"/>
            </w:rPr>
            <w:t xml:space="preserve">, </w:t>
          </w:r>
          <w:proofErr w:type="spellStart"/>
          <w:r w:rsidR="00E6645F" w:rsidRPr="00E6645F">
            <w:rPr>
              <w:rFonts w:ascii="Times New Roman" w:hAnsi="Times New Roman" w:cs="Times New Roman"/>
              <w:color w:val="000000"/>
              <w:lang w:val="pt-BR" w:eastAsia="pt-BR"/>
            </w:rPr>
            <w:t>June</w:t>
          </w:r>
          <w:proofErr w:type="spellEnd"/>
          <w:r w:rsidR="00E6645F" w:rsidRPr="00E6645F">
            <w:rPr>
              <w:rFonts w:ascii="Times New Roman" w:hAnsi="Times New Roman" w:cs="Times New Roman"/>
              <w:color w:val="000000"/>
              <w:lang w:val="pt-BR" w:eastAsia="pt-BR"/>
            </w:rPr>
            <w:t xml:space="preserve"> 12, 2021</w:t>
          </w:r>
        </w:sdtContent>
      </w:sdt>
      <w:r>
        <w:rPr>
          <w:rFonts w:ascii="Times New Roman" w:hAnsi="Times New Roman" w:cs="Times New Roman"/>
          <w:color w:val="000000"/>
          <w:lang w:val="pt-BR" w:eastAsia="pt-BR"/>
        </w:rPr>
        <w:t>.</w:t>
      </w:r>
    </w:p>
    <w:p w14:paraId="5D8EFA8E" w14:textId="77777777" w:rsidR="00E46725" w:rsidRDefault="00E46725" w:rsidP="00E46725">
      <w:pPr>
        <w:pStyle w:val="NormalWeb"/>
        <w:jc w:val="right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14:paraId="512F0E79" w14:textId="77777777" w:rsidR="00E46725" w:rsidRDefault="00E46725" w:rsidP="00E46725">
      <w:pPr>
        <w:pStyle w:val="NormalWeb"/>
        <w:jc w:val="righ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De Acordo,</w:t>
      </w:r>
    </w:p>
    <w:p w14:paraId="5CE9D5DA" w14:textId="77777777" w:rsidR="00EE1377" w:rsidRPr="00F100C5" w:rsidRDefault="00EE1377" w:rsidP="00F100C5">
      <w:pPr>
        <w:pStyle w:val="NormalWeb"/>
        <w:spacing w:before="0" w:after="0" w:line="240" w:lineRule="auto"/>
        <w:jc w:val="right"/>
        <w:rPr>
          <w:rFonts w:ascii="Times New Roman" w:hAnsi="Times New Roman" w:cs="Times New Roman"/>
          <w:color w:val="000000"/>
          <w:sz w:val="27"/>
          <w:szCs w:val="27"/>
        </w:rPr>
      </w:pPr>
    </w:p>
    <w:sectPr w:rsidR="00EE1377" w:rsidRPr="00F100C5" w:rsidSect="00EE1377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843" w:right="1077" w:bottom="720" w:left="1077" w:header="720" w:footer="558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9ECCB7" w14:textId="77777777" w:rsidR="002F0791" w:rsidRDefault="002F0791" w:rsidP="001E7D29">
      <w:pPr>
        <w:spacing w:after="0" w:line="240" w:lineRule="auto"/>
      </w:pPr>
      <w:r>
        <w:separator/>
      </w:r>
    </w:p>
  </w:endnote>
  <w:endnote w:type="continuationSeparator" w:id="0">
    <w:p w14:paraId="7C8DBCC2" w14:textId="77777777" w:rsidR="002F0791" w:rsidRDefault="002F0791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E5CDF" w14:textId="77777777" w:rsidR="00890F3B" w:rsidRPr="00DF395F" w:rsidRDefault="00890F3B" w:rsidP="00DF395F">
    <w:pPr>
      <w:pStyle w:val="NormalWeb"/>
      <w:spacing w:before="0" w:after="0" w:line="240" w:lineRule="auto"/>
      <w:jc w:val="center"/>
      <w:rPr>
        <w:sz w:val="22"/>
        <w:szCs w:val="22"/>
      </w:rPr>
    </w:pPr>
    <w:r w:rsidRPr="00DF395F">
      <w:rPr>
        <w:rFonts w:ascii="Times New Roman" w:hAnsi="Times New Roman" w:cs="Times New Roman"/>
        <w:b/>
        <w:bCs/>
        <w:color w:val="000000"/>
        <w:sz w:val="16"/>
        <w:szCs w:val="16"/>
      </w:rPr>
      <w:t>(</w:t>
    </w:r>
    <w:r w:rsidRPr="00DF395F">
      <w:rPr>
        <w:rStyle w:val="Forte"/>
        <w:rFonts w:ascii="Times New Roman" w:hAnsi="Times New Roman" w:cs="Times New Roman"/>
        <w:i/>
        <w:iCs/>
        <w:color w:val="FF0000"/>
        <w:sz w:val="16"/>
        <w:szCs w:val="16"/>
      </w:rPr>
      <w:t>Assinatura eletrônica e digital</w:t>
    </w:r>
    <w:r w:rsidRPr="00DF395F">
      <w:rPr>
        <w:rStyle w:val="nfase"/>
        <w:b/>
        <w:bCs/>
        <w:color w:val="FF0000"/>
        <w:sz w:val="16"/>
        <w:szCs w:val="16"/>
      </w:rPr>
      <w:t>, </w:t>
    </w:r>
    <w:hyperlink r:id="rId1" w:tgtFrame="_blank" w:tooltip="Presidência da República Secretaria-Geral Subchefia para Assuntos Jurídicos LEI Nº 14.063, DE 23 DE SETEMBRO DE 2020  Dispõe sobre o uso de assinaturas eletrônicas em interações com entes públicos, em atos de pessoas jurídicas e em questões de saúde e sob" w:history="1">
      <w:r w:rsidRPr="00DF395F">
        <w:rPr>
          <w:rStyle w:val="Hyperlink"/>
          <w:i/>
          <w:iCs/>
          <w:sz w:val="16"/>
          <w:szCs w:val="16"/>
        </w:rPr>
        <w:t>na forma da Lei</w:t>
      </w:r>
    </w:hyperlink>
    <w:r w:rsidRPr="00DF395F">
      <w:rPr>
        <w:rStyle w:val="nfase"/>
        <w:color w:val="000000"/>
        <w:sz w:val="16"/>
        <w:szCs w:val="16"/>
      </w:rPr>
      <w:t> nº </w:t>
    </w:r>
    <w:hyperlink r:id="rId2" w:history="1">
      <w:r w:rsidRPr="00DF395F">
        <w:rPr>
          <w:rStyle w:val="Hyperlink"/>
          <w:i/>
          <w:iCs/>
          <w:sz w:val="16"/>
          <w:szCs w:val="16"/>
        </w:rPr>
        <w:t>14.063, de 23 de setembro de 2020</w:t>
      </w:r>
    </w:hyperlink>
    <w:r w:rsidRPr="00DF395F">
      <w:rPr>
        <w:rStyle w:val="nfase"/>
        <w:color w:val="000000"/>
        <w:sz w:val="16"/>
        <w:szCs w:val="16"/>
      </w:rPr>
      <w:t>, fulcro na </w:t>
    </w:r>
    <w:hyperlink r:id="rId3" w:tgtFrame="_blank" w:tooltip="ORDEM DE SERVIÇO Nº 003/2017-REITORIA - UNIFAP Posted on 2018/05/22 by Marcos Albuquerque Estabelece o uso do meio eletrônico para a realização de processo administrativo e o Sistema Integrado de Patrimônio e Administração e Contratos (SIPAC) como o siste" w:history="1">
      <w:r w:rsidRPr="00DF395F">
        <w:rPr>
          <w:rStyle w:val="Hyperlink"/>
          <w:i/>
          <w:iCs/>
          <w:sz w:val="16"/>
          <w:szCs w:val="16"/>
        </w:rPr>
        <w:t>Ordem de Serviço 03/2021 - Reitoria</w:t>
      </w:r>
    </w:hyperlink>
    <w:r w:rsidRPr="00DF395F">
      <w:rPr>
        <w:rFonts w:ascii="Times New Roman" w:hAnsi="Times New Roman" w:cs="Times New Roman"/>
        <w:color w:val="000000"/>
        <w:sz w:val="16"/>
        <w:szCs w:val="16"/>
      </w:rPr>
      <w:t>)</w:t>
    </w:r>
  </w:p>
  <w:p w14:paraId="6DBDB5F2" w14:textId="77777777" w:rsidR="00890F3B" w:rsidRDefault="00890F3B" w:rsidP="00DF395F">
    <w:pPr>
      <w:pStyle w:val="Rodap"/>
      <w:pBdr>
        <w:bottom w:val="single" w:sz="12" w:space="1" w:color="auto"/>
      </w:pBdr>
      <w:spacing w:before="0"/>
      <w:rPr>
        <w:rFonts w:ascii="Times New Roman" w:hAnsi="Times New Roman" w:cs="Times New Roman"/>
        <w:sz w:val="18"/>
        <w:szCs w:val="18"/>
      </w:rPr>
    </w:pPr>
  </w:p>
  <w:p w14:paraId="21F9E413" w14:textId="7BFD647E" w:rsidR="00890F3B" w:rsidRDefault="00890F3B" w:rsidP="00DF395F">
    <w:pPr>
      <w:pStyle w:val="Rodap"/>
      <w:spacing w:before="0"/>
      <w:rPr>
        <w:rFonts w:ascii="Times New Roman" w:hAnsi="Times New Roman" w:cs="Times New Roman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3C72CDF" wp14:editId="3C3DF5DD">
              <wp:simplePos x="0" y="0"/>
              <wp:positionH relativeFrom="page">
                <wp:posOffset>3814970</wp:posOffset>
              </wp:positionH>
              <wp:positionV relativeFrom="page">
                <wp:posOffset>9918424</wp:posOffset>
              </wp:positionV>
              <wp:extent cx="2816418" cy="386466"/>
              <wp:effectExtent l="38100" t="19050" r="60325" b="13970"/>
              <wp:wrapNone/>
              <wp:docPr id="294" name="Faixa de Opções: Curva e Inclinada para Baixo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16418" cy="386466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14A09D86" w14:textId="77777777" w:rsidR="00890F3B" w:rsidRPr="008C5BF7" w:rsidRDefault="00890F3B" w:rsidP="00DF395F">
                          <w:pPr>
                            <w:pStyle w:val="Rodap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8C5BF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Página </w:t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instrText>PAGE</w:instrText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 w:rsidRPr="008C5BF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de </w:t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instrText>NUMPAGES</w:instrText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8</w:t>
                          </w:r>
                          <w:r w:rsidRPr="008C5BF7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14:paraId="70C7E3E3" w14:textId="77777777" w:rsidR="00890F3B" w:rsidRDefault="00890F3B" w:rsidP="00DF395F">
                          <w:pPr>
                            <w:jc w:val="center"/>
                            <w:rPr>
                              <w:color w:val="4472C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C72CDF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Faixa de Opções: Curva e Inclinada para Baixo 294" o:spid="_x0000_s1027" type="#_x0000_t107" style="position:absolute;margin-left:300.4pt;margin-top:781pt;width:221.75pt;height:30.4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" filled="f" strokecolor="#71a0dc">
              <v:textbox>
                <w:txbxContent>
                  <w:p w14:paraId="14A09D86" w14:textId="77777777" w:rsidR="00890F3B" w:rsidRPr="008C5BF7" w:rsidRDefault="00890F3B" w:rsidP="00DF395F">
                    <w:pPr>
                      <w:pStyle w:val="Rodap"/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8C5BF7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Página </w:t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instrText>PAGE</w:instrText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2</w:t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 w:rsidRPr="008C5BF7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de </w:t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instrText>NUMPAGES</w:instrText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8</w:t>
                    </w:r>
                    <w:r w:rsidRPr="008C5BF7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14:paraId="70C7E3E3" w14:textId="77777777" w:rsidR="00890F3B" w:rsidRDefault="00890F3B" w:rsidP="00DF395F">
                    <w:pPr>
                      <w:jc w:val="center"/>
                      <w:rPr>
                        <w:color w:val="4472C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 w:cs="Times New Roman"/>
        <w:sz w:val="18"/>
        <w:szCs w:val="18"/>
      </w:rPr>
      <w:t>Rod. Juscelino Kubitschek, km 02 - Jardim Marco Zero, Macapá - AP, 68903-419, Telefone: 96 331217-82</w:t>
    </w:r>
  </w:p>
  <w:p w14:paraId="0AAF7AC2" w14:textId="30099DF4" w:rsidR="00890F3B" w:rsidRDefault="00890F3B" w:rsidP="00DF395F">
    <w:pPr>
      <w:pStyle w:val="Rodap"/>
      <w:spacing w:before="0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Email: </w:t>
    </w:r>
    <w:hyperlink r:id="rId4" w:history="1">
      <w:r>
        <w:rPr>
          <w:rStyle w:val="Hyperlink"/>
          <w:sz w:val="18"/>
          <w:szCs w:val="18"/>
        </w:rPr>
        <w:t>historia@unifap.br</w:t>
      </w:r>
    </w:hyperlink>
    <w:r>
      <w:rPr>
        <w:rFonts w:ascii="Times New Roman" w:hAnsi="Times New Roman" w:cs="Times New Roman"/>
        <w:sz w:val="18"/>
        <w:szCs w:val="18"/>
      </w:rPr>
      <w:t xml:space="preserve"> </w:t>
    </w:r>
  </w:p>
  <w:p w14:paraId="09050D64" w14:textId="77777777" w:rsidR="00890F3B" w:rsidRDefault="00890F3B" w:rsidP="00DF395F">
    <w:pPr>
      <w:pStyle w:val="Rodap"/>
      <w:spacing w:before="0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Atendimento: </w:t>
    </w:r>
    <w:hyperlink r:id="rId5" w:history="1">
      <w:r>
        <w:rPr>
          <w:rStyle w:val="Hyperlink"/>
          <w:sz w:val="18"/>
          <w:szCs w:val="18"/>
        </w:rPr>
        <w:t>https://prosear.com.br/atendimento</w:t>
      </w:r>
    </w:hyperlink>
    <w:r>
      <w:rPr>
        <w:rFonts w:ascii="Times New Roman" w:hAnsi="Times New Roman" w:cs="Times New Roman"/>
        <w:sz w:val="18"/>
        <w:szCs w:val="18"/>
      </w:rPr>
      <w:t xml:space="preserve"> </w:t>
    </w:r>
  </w:p>
  <w:p w14:paraId="5E1A2D23" w14:textId="671FCC0B" w:rsidR="00890F3B" w:rsidRPr="008C5BF7" w:rsidRDefault="00890F3B" w:rsidP="008C5BF7">
    <w:pPr>
      <w:pStyle w:val="Rodap"/>
      <w:spacing w:before="0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Site: </w:t>
    </w:r>
    <w:hyperlink r:id="rId6" w:history="1">
      <w:r>
        <w:rPr>
          <w:rStyle w:val="Hyperlink"/>
          <w:sz w:val="18"/>
          <w:szCs w:val="18"/>
        </w:rPr>
        <w:t>https://www2.unifap.br/historia/</w:t>
      </w:r>
    </w:hyperlink>
    <w:r>
      <w:rPr>
        <w:rFonts w:ascii="Times New Roman" w:hAnsi="Times New Roman" w:cs="Times New Roman"/>
        <w:sz w:val="18"/>
        <w:szCs w:val="18"/>
      </w:rPr>
      <w:t xml:space="preserve"> </w:t>
    </w:r>
    <w:r w:rsidRPr="00DF395F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C19D9" w14:textId="77777777" w:rsidR="00890F3B" w:rsidRPr="00DF395F" w:rsidRDefault="00890F3B" w:rsidP="00DF395F">
    <w:pPr>
      <w:pStyle w:val="NormalWeb"/>
      <w:spacing w:before="0" w:after="0" w:line="240" w:lineRule="auto"/>
      <w:jc w:val="center"/>
      <w:rPr>
        <w:sz w:val="22"/>
        <w:szCs w:val="22"/>
      </w:rPr>
    </w:pPr>
    <w:r w:rsidRPr="00DF395F">
      <w:rPr>
        <w:rFonts w:ascii="Times New Roman" w:hAnsi="Times New Roman" w:cs="Times New Roman"/>
        <w:b/>
        <w:bCs/>
        <w:color w:val="000000"/>
        <w:sz w:val="16"/>
        <w:szCs w:val="16"/>
      </w:rPr>
      <w:t>(</w:t>
    </w:r>
    <w:r w:rsidRPr="00DF395F">
      <w:rPr>
        <w:rStyle w:val="Forte"/>
        <w:rFonts w:ascii="Times New Roman" w:hAnsi="Times New Roman" w:cs="Times New Roman"/>
        <w:i/>
        <w:iCs/>
        <w:color w:val="FF0000"/>
        <w:sz w:val="16"/>
        <w:szCs w:val="16"/>
      </w:rPr>
      <w:t>Assinatura eletrônica e digital</w:t>
    </w:r>
    <w:r w:rsidRPr="00DF395F">
      <w:rPr>
        <w:rStyle w:val="nfase"/>
        <w:b/>
        <w:bCs/>
        <w:color w:val="FF0000"/>
        <w:sz w:val="16"/>
        <w:szCs w:val="16"/>
      </w:rPr>
      <w:t>, </w:t>
    </w:r>
    <w:hyperlink r:id="rId1" w:tgtFrame="_blank" w:tooltip="Presidência da República Secretaria-Geral Subchefia para Assuntos Jurídicos LEI Nº 14.063, DE 23 DE SETEMBRO DE 2020  Dispõe sobre o uso de assinaturas eletrônicas em interações com entes públicos, em atos de pessoas jurídicas e em questões de saúde e sob" w:history="1">
      <w:r w:rsidRPr="00DF395F">
        <w:rPr>
          <w:rStyle w:val="Hyperlink"/>
          <w:i/>
          <w:iCs/>
          <w:sz w:val="16"/>
          <w:szCs w:val="16"/>
        </w:rPr>
        <w:t>na forma da Lei</w:t>
      </w:r>
    </w:hyperlink>
    <w:r w:rsidRPr="00DF395F">
      <w:rPr>
        <w:rStyle w:val="nfase"/>
        <w:color w:val="000000"/>
        <w:sz w:val="16"/>
        <w:szCs w:val="16"/>
      </w:rPr>
      <w:t> nº </w:t>
    </w:r>
    <w:hyperlink r:id="rId2" w:history="1">
      <w:r w:rsidRPr="00DF395F">
        <w:rPr>
          <w:rStyle w:val="Hyperlink"/>
          <w:i/>
          <w:iCs/>
          <w:sz w:val="16"/>
          <w:szCs w:val="16"/>
        </w:rPr>
        <w:t>14.063, de 23 de setembro de 2020</w:t>
      </w:r>
    </w:hyperlink>
    <w:r w:rsidRPr="00DF395F">
      <w:rPr>
        <w:rStyle w:val="nfase"/>
        <w:color w:val="000000"/>
        <w:sz w:val="16"/>
        <w:szCs w:val="16"/>
      </w:rPr>
      <w:t>, fulcro na </w:t>
    </w:r>
    <w:hyperlink r:id="rId3" w:tgtFrame="_blank" w:tooltip="ORDEM DE SERVIÇO Nº 003/2017-REITORIA - UNIFAP Posted on 2018/05/22 by Marcos Albuquerque Estabelece o uso do meio eletrônico para a realização de processo administrativo e o Sistema Integrado de Patrimônio e Administração e Contratos (SIPAC) como o siste" w:history="1">
      <w:r w:rsidRPr="00DF395F">
        <w:rPr>
          <w:rStyle w:val="Hyperlink"/>
          <w:i/>
          <w:iCs/>
          <w:sz w:val="16"/>
          <w:szCs w:val="16"/>
        </w:rPr>
        <w:t>Ordem de Serviço 03/2021 - Reitoria</w:t>
      </w:r>
    </w:hyperlink>
    <w:r w:rsidRPr="00DF395F">
      <w:rPr>
        <w:rFonts w:ascii="Times New Roman" w:hAnsi="Times New Roman" w:cs="Times New Roman"/>
        <w:color w:val="000000"/>
        <w:sz w:val="16"/>
        <w:szCs w:val="16"/>
      </w:rPr>
      <w:t>)</w:t>
    </w:r>
  </w:p>
  <w:p w14:paraId="761F36E1" w14:textId="105B59C4" w:rsidR="00890F3B" w:rsidRDefault="00890F3B" w:rsidP="00DF395F">
    <w:pPr>
      <w:pStyle w:val="Rodap"/>
      <w:pBdr>
        <w:bottom w:val="single" w:sz="12" w:space="1" w:color="auto"/>
      </w:pBdr>
      <w:spacing w:before="0"/>
      <w:rPr>
        <w:rFonts w:ascii="Times New Roman" w:hAnsi="Times New Roman" w:cs="Times New Roman"/>
        <w:sz w:val="18"/>
        <w:szCs w:val="18"/>
      </w:rPr>
    </w:pPr>
  </w:p>
  <w:p w14:paraId="26895B56" w14:textId="17F02459" w:rsidR="00890F3B" w:rsidRDefault="00890F3B" w:rsidP="00DF395F">
    <w:pPr>
      <w:pStyle w:val="Rodap"/>
      <w:spacing w:before="0"/>
      <w:rPr>
        <w:rFonts w:ascii="Times New Roman" w:hAnsi="Times New Roman" w:cs="Times New Roman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06E7CD2" wp14:editId="1362AA47">
              <wp:simplePos x="0" y="0"/>
              <wp:positionH relativeFrom="page">
                <wp:posOffset>3748863</wp:posOffset>
              </wp:positionH>
              <wp:positionV relativeFrom="page">
                <wp:posOffset>9928594</wp:posOffset>
              </wp:positionV>
              <wp:extent cx="2820669" cy="384987"/>
              <wp:effectExtent l="38100" t="19050" r="56515" b="15240"/>
              <wp:wrapNone/>
              <wp:docPr id="291" name="Faixa de Opções: Curva e Inclinada para Baixo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20669" cy="384987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59B787DD" w14:textId="77777777" w:rsidR="00890F3B" w:rsidRPr="00AB5DF1" w:rsidRDefault="00890F3B" w:rsidP="002B11C5">
                          <w:pPr>
                            <w:pStyle w:val="Rodap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AB5DF1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Página </w:t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instrText>PAGE</w:instrText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2</w:t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  <w:r w:rsidRPr="00AB5DF1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 de </w:t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instrText>NUMPAGES</w:instrText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8</w:t>
                          </w:r>
                          <w:r w:rsidRPr="00AB5DF1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14:paraId="70E4019F" w14:textId="77777777" w:rsidR="00890F3B" w:rsidRDefault="00890F3B" w:rsidP="002B11C5">
                          <w:pPr>
                            <w:jc w:val="center"/>
                            <w:rPr>
                              <w:color w:val="4472C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E7CD2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Faixa de Opções: Curva e Inclinada para Baixo 291" o:spid="_x0000_s1030" type="#_x0000_t107" style="position:absolute;margin-left:295.2pt;margin-top:781.8pt;width:222.1pt;height:30.3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" filled="f" strokecolor="#71a0dc">
              <v:textbox>
                <w:txbxContent>
                  <w:p w14:paraId="59B787DD" w14:textId="77777777" w:rsidR="00890F3B" w:rsidRPr="00AB5DF1" w:rsidRDefault="00890F3B" w:rsidP="002B11C5">
                    <w:pPr>
                      <w:pStyle w:val="Rodap"/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 w:rsidRPr="00AB5DF1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Página </w:t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instrText>PAGE</w:instrText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2</w:t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  <w:r w:rsidRPr="00AB5DF1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 de </w:t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instrText>NUMPAGES</w:instrText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8</w:t>
                    </w:r>
                    <w:r w:rsidRPr="00AB5DF1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  <w:p w14:paraId="70E4019F" w14:textId="77777777" w:rsidR="00890F3B" w:rsidRDefault="00890F3B" w:rsidP="002B11C5">
                    <w:pPr>
                      <w:jc w:val="center"/>
                      <w:rPr>
                        <w:color w:val="4472C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 w:cs="Times New Roman"/>
        <w:sz w:val="18"/>
        <w:szCs w:val="18"/>
      </w:rPr>
      <w:t>Rod. Juscelino Kubitschek, km 02 - Jardim Marco Zero, Macapá - AP, 68903-419, Telefone: 96 331217-82</w:t>
    </w:r>
  </w:p>
  <w:p w14:paraId="7E81C6FC" w14:textId="7755216C" w:rsidR="00890F3B" w:rsidRDefault="00890F3B" w:rsidP="002B11C5">
    <w:pPr>
      <w:pStyle w:val="Rodap"/>
      <w:spacing w:before="0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Email: </w:t>
    </w:r>
    <w:hyperlink r:id="rId4" w:history="1">
      <w:r>
        <w:rPr>
          <w:rStyle w:val="Hyperlink"/>
          <w:sz w:val="18"/>
          <w:szCs w:val="18"/>
        </w:rPr>
        <w:t>historia@unifap.br</w:t>
      </w:r>
    </w:hyperlink>
    <w:r>
      <w:rPr>
        <w:rFonts w:ascii="Times New Roman" w:hAnsi="Times New Roman" w:cs="Times New Roman"/>
        <w:sz w:val="18"/>
        <w:szCs w:val="18"/>
      </w:rPr>
      <w:t xml:space="preserve"> </w:t>
    </w:r>
  </w:p>
  <w:p w14:paraId="53BB9C18" w14:textId="7043B614" w:rsidR="00890F3B" w:rsidRDefault="00890F3B" w:rsidP="002B11C5">
    <w:pPr>
      <w:pStyle w:val="Rodap"/>
      <w:spacing w:before="0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Atendimento: </w:t>
    </w:r>
    <w:hyperlink r:id="rId5" w:history="1">
      <w:r>
        <w:rPr>
          <w:rStyle w:val="Hyperlink"/>
          <w:sz w:val="18"/>
          <w:szCs w:val="18"/>
        </w:rPr>
        <w:t>https://prosear.com.br/atendimento</w:t>
      </w:r>
    </w:hyperlink>
    <w:r>
      <w:rPr>
        <w:rFonts w:ascii="Times New Roman" w:hAnsi="Times New Roman" w:cs="Times New Roman"/>
        <w:sz w:val="18"/>
        <w:szCs w:val="18"/>
      </w:rPr>
      <w:t xml:space="preserve"> </w:t>
    </w:r>
  </w:p>
  <w:p w14:paraId="0B01AAD1" w14:textId="6B2615A0" w:rsidR="00890F3B" w:rsidRPr="002B11C5" w:rsidRDefault="00890F3B" w:rsidP="002B11C5">
    <w:pPr>
      <w:pStyle w:val="Rodap"/>
      <w:spacing w:before="0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Site: </w:t>
    </w:r>
    <w:hyperlink r:id="rId6" w:history="1">
      <w:r>
        <w:rPr>
          <w:rStyle w:val="Hyperlink"/>
          <w:sz w:val="18"/>
          <w:szCs w:val="18"/>
        </w:rPr>
        <w:t>https://www2.unifap.br/historia/</w:t>
      </w:r>
    </w:hyperlink>
    <w:r>
      <w:rPr>
        <w:rFonts w:ascii="Times New Roman" w:hAnsi="Times New Roman" w:cs="Times New Roman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F90A0" w14:textId="77777777" w:rsidR="002F0791" w:rsidRDefault="002F0791" w:rsidP="001E7D29">
      <w:pPr>
        <w:spacing w:after="0" w:line="240" w:lineRule="auto"/>
      </w:pPr>
      <w:r>
        <w:separator/>
      </w:r>
    </w:p>
  </w:footnote>
  <w:footnote w:type="continuationSeparator" w:id="0">
    <w:p w14:paraId="7381B08E" w14:textId="77777777" w:rsidR="002F0791" w:rsidRDefault="002F0791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8CBB9" w14:textId="41C059AA" w:rsidR="00890F3B" w:rsidRDefault="002D75A0" w:rsidP="002B11C5">
    <w:pPr>
      <w:pStyle w:val="Cabealho"/>
    </w:pPr>
    <w:r>
      <w:rPr>
        <w:noProof/>
      </w:rPr>
      <w:drawing>
        <wp:anchor distT="0" distB="0" distL="114300" distR="114300" simplePos="0" relativeHeight="251694080" behindDoc="1" locked="0" layoutInCell="1" allowOverlap="1" wp14:anchorId="2C013CA7" wp14:editId="5F088DD0">
          <wp:simplePos x="0" y="0"/>
          <wp:positionH relativeFrom="column">
            <wp:posOffset>965835</wp:posOffset>
          </wp:positionH>
          <wp:positionV relativeFrom="paragraph">
            <wp:posOffset>-87317</wp:posOffset>
          </wp:positionV>
          <wp:extent cx="1992573" cy="832265"/>
          <wp:effectExtent l="0" t="0" r="8255" b="635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573" cy="83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0F3B"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51F00C48" wp14:editId="775B56AC">
              <wp:simplePos x="0" y="0"/>
              <wp:positionH relativeFrom="column">
                <wp:posOffset>3255645</wp:posOffset>
              </wp:positionH>
              <wp:positionV relativeFrom="paragraph">
                <wp:posOffset>-94615</wp:posOffset>
              </wp:positionV>
              <wp:extent cx="3325495" cy="681355"/>
              <wp:effectExtent l="0" t="0" r="27305" b="23495"/>
              <wp:wrapNone/>
              <wp:docPr id="290" name="Caixa de Texto 2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5495" cy="68135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7AB49D11" w14:textId="77777777" w:rsidR="00890F3B" w:rsidRDefault="00890F3B" w:rsidP="002B11C5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TRIAGEM DE ATENDIMENTO</w:t>
                          </w:r>
                        </w:p>
                        <w:p w14:paraId="7DFAA050" w14:textId="77777777" w:rsidR="00890F3B" w:rsidRDefault="00890F3B" w:rsidP="002B11C5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HISTÓRIA/PARFOR/CG/PROGRAD, Macapá/AP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12E5291B" w14:textId="77777777" w:rsidR="00890F3B" w:rsidRDefault="00890F3B" w:rsidP="002B11C5">
                          <w:pPr>
                            <w:pStyle w:val="Ttulo1"/>
                            <w:rPr>
                              <w:rFonts w:ascii="Times New Roman" w:hAnsi="Times New Roman" w:cs="Times New Roman"/>
                              <w:color w:val="0070C0"/>
                              <w:sz w:val="24"/>
                              <w:szCs w:val="24"/>
                              <w:lang w:val="pt-BR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 w:val="0"/>
                              <w:bCs w:val="0"/>
                              <w:color w:val="00B050"/>
                              <w:sz w:val="28"/>
                              <w:szCs w:val="28"/>
                              <w:lang w:val="pt-BR" w:bidi="pt-BR"/>
                            </w:rPr>
                            <w:t>Relatório e Emissão de documentos</w:t>
                          </w:r>
                        </w:p>
                        <w:p w14:paraId="7C66B703" w14:textId="77777777" w:rsidR="00890F3B" w:rsidRDefault="00890F3B" w:rsidP="002B11C5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B87F5DD" w14:textId="77777777" w:rsidR="00890F3B" w:rsidRDefault="00890F3B" w:rsidP="002B11C5">
                          <w:pPr>
                            <w:spacing w:before="0"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79EFD7DA" w14:textId="77777777" w:rsidR="00890F3B" w:rsidRDefault="00890F3B" w:rsidP="002B11C5">
                          <w:pPr>
                            <w:spacing w:before="0" w:after="0" w:line="36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F00C48" id="_x0000_t202" coordsize="21600,21600" o:spt="202" path="m,l,21600r21600,l21600,xe">
              <v:stroke joinstyle="miter"/>
              <v:path gradientshapeok="t" o:connecttype="rect"/>
            </v:shapetype>
            <v:shape id="Caixa de Texto 290" o:spid="_x0000_s1026" type="#_x0000_t202" style="position:absolute;margin-left:256.35pt;margin-top:-7.45pt;width:261.85pt;height:53.6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" filled="f" strokecolor="white [3212]" strokeweight=".5pt">
              <v:textbox>
                <w:txbxContent>
                  <w:p w14:paraId="7AB49D11" w14:textId="77777777" w:rsidR="00890F3B" w:rsidRDefault="00890F3B" w:rsidP="002B11C5">
                    <w:pPr>
                      <w:spacing w:before="0" w:after="0"/>
                      <w:jc w:val="center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TRIAGEM DE ATENDIMENTO</w:t>
                    </w:r>
                  </w:p>
                  <w:p w14:paraId="7DFAA050" w14:textId="77777777" w:rsidR="00890F3B" w:rsidRDefault="00890F3B" w:rsidP="002B11C5">
                    <w:pPr>
                      <w:spacing w:before="0" w:after="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0"/>
                        <w:szCs w:val="20"/>
                      </w:rPr>
                      <w:t>HISTÓRIA/PARFOR/CG/PROGRAD, Macapá/AP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.</w:t>
                    </w:r>
                  </w:p>
                  <w:p w14:paraId="12E5291B" w14:textId="77777777" w:rsidR="00890F3B" w:rsidRDefault="00890F3B" w:rsidP="002B11C5">
                    <w:pPr>
                      <w:pStyle w:val="Ttulo1"/>
                      <w:rPr>
                        <w:rFonts w:ascii="Times New Roman" w:hAnsi="Times New Roman" w:cs="Times New Roman"/>
                        <w:color w:val="0070C0"/>
                        <w:sz w:val="24"/>
                        <w:szCs w:val="24"/>
                        <w:lang w:val="pt-BR"/>
                      </w:rPr>
                    </w:pPr>
                    <w:r>
                      <w:rPr>
                        <w:rFonts w:ascii="Times New Roman" w:hAnsi="Times New Roman" w:cs="Times New Roman"/>
                        <w:b w:val="0"/>
                        <w:bCs w:val="0"/>
                        <w:color w:val="00B050"/>
                        <w:sz w:val="28"/>
                        <w:szCs w:val="28"/>
                        <w:lang w:val="pt-BR" w:bidi="pt-BR"/>
                      </w:rPr>
                      <w:t>Relatório e Emissão de documentos</w:t>
                    </w:r>
                  </w:p>
                  <w:p w14:paraId="7C66B703" w14:textId="77777777" w:rsidR="00890F3B" w:rsidRDefault="00890F3B" w:rsidP="002B11C5">
                    <w:pPr>
                      <w:spacing w:before="0" w:after="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B87F5DD" w14:textId="77777777" w:rsidR="00890F3B" w:rsidRDefault="00890F3B" w:rsidP="002B11C5">
                    <w:pPr>
                      <w:spacing w:before="0"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79EFD7DA" w14:textId="77777777" w:rsidR="00890F3B" w:rsidRDefault="00890F3B" w:rsidP="002B11C5">
                    <w:pPr>
                      <w:spacing w:before="0" w:after="0" w:line="36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890F3B">
      <w:rPr>
        <w:noProof/>
      </w:rPr>
      <w:drawing>
        <wp:anchor distT="0" distB="0" distL="114300" distR="114300" simplePos="0" relativeHeight="251688960" behindDoc="1" locked="0" layoutInCell="1" allowOverlap="1" wp14:anchorId="767ED4BF" wp14:editId="2164A385">
          <wp:simplePos x="0" y="0"/>
          <wp:positionH relativeFrom="column">
            <wp:posOffset>-183515</wp:posOffset>
          </wp:positionH>
          <wp:positionV relativeFrom="paragraph">
            <wp:posOffset>-148590</wp:posOffset>
          </wp:positionV>
          <wp:extent cx="822960" cy="433070"/>
          <wp:effectExtent l="0" t="0" r="0" b="5080"/>
          <wp:wrapNone/>
          <wp:docPr id="7" name="Imagem 7" descr="Ícone de ênf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13" descr="Ícone de ênfa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EC1FB1" w14:textId="77777777" w:rsidR="00890F3B" w:rsidRDefault="00890F3B" w:rsidP="002B11C5">
    <w:pPr>
      <w:pStyle w:val="Cabealho"/>
    </w:pPr>
  </w:p>
  <w:p w14:paraId="3153DE5C" w14:textId="2F5B2CF2" w:rsidR="00890F3B" w:rsidRPr="002B11C5" w:rsidRDefault="00890F3B" w:rsidP="002B11C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46AD8" w14:textId="6FC5C5D8" w:rsidR="00890F3B" w:rsidRDefault="00890F3B" w:rsidP="002B11C5">
    <w:pPr>
      <w:pStyle w:val="Cabealho"/>
      <w:rPr>
        <w:noProof/>
        <w:lang w:val="pt-B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210316B8" wp14:editId="29A2F680">
              <wp:simplePos x="0" y="0"/>
              <wp:positionH relativeFrom="column">
                <wp:posOffset>-2219397</wp:posOffset>
              </wp:positionH>
              <wp:positionV relativeFrom="paragraph">
                <wp:posOffset>-1285336</wp:posOffset>
              </wp:positionV>
              <wp:extent cx="11273790" cy="12851130"/>
              <wp:effectExtent l="0" t="0" r="3810" b="762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73790" cy="12851130"/>
                        <a:chOff x="0" y="0"/>
                        <a:chExt cx="7918068" cy="12851604"/>
                      </a:xfrm>
                      <a:solidFill>
                        <a:schemeClr val="accent3">
                          <a:lumMod val="25000"/>
                          <a:lumOff val="75000"/>
                        </a:schemeClr>
                      </a:solidFill>
                    </wpg:grpSpPr>
                    <wps:wsp>
                      <wps:cNvPr id="38" name="Forma Livre: Forma 3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48655"/>
                          <a:ext cx="2836422" cy="168490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Forma Livre: Forma 4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49912" y="0"/>
                          <a:ext cx="2095470" cy="2295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Retângulo 4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3295934" y="555436"/>
                          <a:ext cx="3245739" cy="40213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Forma Livre: Forma 4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2844524" y="751631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" name="Forma Livre: Forma 4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59512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Forma Livre: Forma 4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5478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rtlCol="0" anchor="ctr"/>
                    </wps:wsp>
                    <wps:wsp>
                      <wps:cNvPr id="45" name="Forma Livre: Forma 4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2597298" y="1723119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6" name="Forma Livre: Forma 4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507112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7" name="Forma Livre: Forma 4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2672" y="1289063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8" name="Forma Livre: Forma 4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802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C9ED74" id="Agrupar 1" o:spid="_x0000_s1026" style="position:absolute;margin-left:-174.75pt;margin-top:-101.2pt;width:887.7pt;height:1011.9pt;z-index:-251633664;mso-width-relative:margin;mso-height-relative:margin" coordsize="79180,128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/U9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3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y9hpe7WwBUg+IxG&#10;iwszryF+SH7zUsxQ+ITUo/+F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">
              <v:shape id="Forma Livre: Forma 38" o:spid="_x0000_s1027" style="position:absolute;top:486;width:28364;height:16849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1542084,1675766;1528829,1680063;1529622,1680268;1652305,1632149;1609446,1638291;1545156,1643206;1542095,1638291;1586995,1635834;1652305,1632149;1763791,1625718;1761172,1626163;1762515,1626006;964003,1616484;1009413,1623549;1028802,1624163;1082886,1640135;1107377,1643206;1108909,1643513;1114521,1640135;1135950,1643820;1157380,1646891;1199606,1652803;1200240,1652420;1249222,1657334;1272692,1659792;1296163,1661020;1344124,1662249;1409434,1661634;1412269,1661634;1418619,1659484;1432905,1656720;1447447,1656566;1457396,1657334;1460075,1661634;1482907,1661634;1475765,1667777;1471683,1670849;1458416,1674534;1433925,1674534;1402291,1673306;1333920,1672077;1282897,1669620;1237996,1665934;1193096,1661634;1124726,1655491;1071662,1645049;1072276,1644781;1041048,1638906;1013495,1631535;981861,1625392;949206,1618634;964003,1616484;1564699,1603314;1549108,1604747;1441281,1608024;1476784,1610648;1485969,1609420;1549238,1605120;1559649,1603901;1661577,1594414;1608621,1599279;1626793,1599591;1652942,1596674;1854889,1592993;1688795,1619619;1772847,1608345;790014,1580549;907367,1610648;949206,1618634;980840,1625391;1012475,1631534;1040027,1638905;1033904,1641977;1017577,1640134;959411,1627234;930838,1620477;902265,1613105;864507,1605120;831853,1596520;806342,1588534;790014,1580549;837976,1565192;894101,1582392;886959,1584849;821649,1565806;837976,1565192;630822,1523421;700214,1546764;714500,1556592;681845,1546149;657354,1536935;630822,1523421;752503,1507658;752513,1507833;755959,1510345;756338,1509292;2242776,1467335;2239070,1467521;2177842,1493935;2117634,1513592;2074775,1528949;2051305,1535092;2026814,1541235;1997220,1550449;1974770,1558435;1942115,1566421;1908440,1573792;1899256,1579320;1884969,1582392;1849254,1586078;1803332,1594678;1761494,1602663;1715572,1610649;1658427,1619249;1577811,1627234;1575770,1629077;1537009,1634911;1538013,1635220;1581058,1628742;1581893,1627234;1662510,1619249;1719655,1610649;1765576,1602663;1807415,1594678;1853335,1586078;1889052,1582392;1864874,1591125;1865581,1590992;1891093,1581777;1905379,1578706;1906331,1578548;1912522,1574406;1946198,1567035;1978853,1559049;2001303,1551063;2030896,1541849;2055387,1535707;2072181,1531311;2080899,1527721;2123758,1512364;2183965,1492707;492886,1458840;496760,1460841;498083,1461246;2249625,1442804;2249275,1442950;2249275,1443125;2250897,1443264;2251315,1442950;2271671,1433635;2265646,1436141;2264581,1436807;2268712,1435215;409564,1402694;448104,1430010;417545,1407935;2343923,1402676;2343832,1402695;2343157,1405479;2326830,1416536;2307440,1429435;2308609,1429273;2326830,1417150;2343157,1406093;2343923,1402676;509305,1388843;511326,1390324;511428,1390121;358359,1374764;384891,1385207;386194,1386130;398284,1387741;425709,1403021;463466,1421449;479794,1434964;488977,1441721;527755,1461378;516530,1466906;480417,1442752;478774,1442950;512949,1465807;516530,1466906;527756,1461378;624699,1507449;605311,1511135;612454,1514206;583881,1514820;565513,1507449;548165,1499464;505306,1477963;465507,1456464;428771,1434964;411423,1424521;395096,1413464;401219,1408550;421628,1419607;444078,1430049;471630,1447864;473972,1449073;444078,1430049;422648,1419607;402239,1408550;379789,1391964;358359,1374764;2606436,1277093;2605919,1277227;2594773,1293329;2595723,1200136;2568680,1223650;2555413,1238393;2542148,1251907;2510513,1277093;2482961,1302278;2458470,1322550;2456428,1323301;2454756,1324792;2457449,1323779;2481940,1303508;2509493,1278322;2541127,1253137;2554393,1239622;2567659,1224880;2595212,1200922;2701340,1191708;2688073,1215665;2664603,1241465;2641132,1267879;2619703,1284465;2633989,1267265;2646235,1250065;2655418,1240851;2667664,1228565;2678889,1216280;2701340,1191708;2635288,1139052;2610518,1165294;2610063,1165925;2635009,1139494;2648872,1079617;2619102,1128581;2556477,1205638;2547308,1214364;2547249,1214436;2525819,1236551;2504390,1260508;2479899,1278936;2459490,1299822;2339075,1381521;2299277,1401793;2295458,1403541;2293812,1404544;2277169,1412711;2263561,1422064;2213558,1444793;2205723,1447772;2184442,1458215;2181369,1459417;2176821,1461993;2137024,1477964;2097225,1492707;2092670,1494097;2065723,1504633;2057370,1507169;2049264,1510521;2021711,1519735;1995968,1525813;1938591,1543234;1803979,1573456;1710176,1587975;1785985,1579320;1800271,1577477;1846192,1567649;1874765,1562120;1920686,1547992;1972729,1536934;2006073,1529063;2020691,1524035;2033955,1521578;2052325,1515435;2057151,1513416;2069673,1506221;2097225,1496392;2128571,1487143;2140085,1482878;2179883,1466906;2197230,1457078;2216620,1449706;2266622,1426978;2302339,1406707;2342136,1386436;2462551,1304736;2479122,1287778;2479899,1286307;2506431,1261736;2514595,1254364;2525450,1245301;2528881,1241465;2550310,1219351;2592150,1167136;2632968,1111237;2644959,1088508;2760525,1025237;2757465,1026466;2757465,1026466;2770164,988831;2769798,989918;2772771,992066;2781956,998209;2788078,995752;2788233,995280;2783997,996980;2773792,991451;2761069,919051;2760356,919074;2759065,919118;2759505,922038;2758486,937395;2754404,946609;2729913,969952;2723790,990224;2717667,996980;2707462,1026466;2696237,1049809;2683991,1072537;2676849,1090351;2668685,1108780;2675195,1102684;2680930,1089737;2686032,1071308;2698278,1048580;2709503,1025237;2719708,995752;2725831,988994;2731953,968723;2756445,945381;2740117,992680;2727872,1031994;2700319,1082365;2694869,1087469;2692538,1095112;2685012,1108166;2656439,1145637;2643173,1165294;2635009,1175737;2624804,1186794;2597253,1216280;2567659,1245151;2529902,1283851;2488063,1321936;2460511,1343436;2430917,1364321;2420712,1372921;2409488,1381521;2392139,1390121;2363767,1409031;2364586,1411007;2334993,1429435;2303358,1442950;2277847,1455235;2253680,1465867;2257438,1465678;2283970,1454007;2309482,1441721;2341116,1428207;2370710,1409778;2369689,1407321;2398262,1388279;2415610,1379679;2426835,1371079;2437040,1362479;2466633,1341593;2494185,1320093;2536025,1282007;2573781,1243308;2603375,1214436;2630927,1184951;2641132,1173894;2649296,1163451;2662562,1143794;2691135,1106323;2702360,1081137;2729913,1030766;2742158,991452;2758486,944152;2762167,935844;2759505,935552;2760525,920195;2782976,906067;2771093,935871;2771094,935871;2782977,906067;2792160,899924;2786037,907910;2784635,924648;2783997,940466;2773792,959368;2773792,961527;2786037,940466;2788078,907909;2792836,901704;2748280,873509;2741594,883024;2739096,896853;2735877,890392;2734699,891304;2738076,898081;2736035,907910;2740117,915895;2743281,915789;2741137,911595;2743178,901766;2748280,873509;2834000,856924;2836041,857538;2835020,883338;2836041,901152;2832979,933709;2829918,952137;2820733,979166;2817672,1001895;2802365,1043666;2788078,1079908;2762567,1086666;2764608,1082980;2768690,1057180;2783997,1030152;2796242,1025852;2796242,1025851;2809509,979166;2816651,957052;2822774,934324;2827877,912823;2829918,892552;2830938,875352;2832979,866138;2834000,856924;143723,572102;144231,572255;144279,572169;205290,484055;182840,509240;164472,518455;164428,519043;162651,542559;162703,542503;164472,519068;182840,509854;205290,484669;206055,484976;206438,484515;217535,430612;203248,436755;181819,463783;186721,466144;186881,465729;182840,463783;204269,436755;216920,431315;296111,395598;294822,396219;289350,408882;285906,415255;192024,518455;178757,543640;166512,569440;139980,623497;122632,660353;114468,687997;110387,702125;107325,716254;98141,754339;95079,777682;100182,802253;102573,788865;102223,784439;106305,758639;115488,720553;122773,715291;133350,672680;132837,665268;142918,647870;148917,633263;147123,635782;141000,634554;125693,660968;126714,675711;119570,703968;118550,708882;108346,716254;111407,702125;115488,687997;123652,660353;141000,623497;167533,569440;179778,543640;193044,518455;286926,415255;296111,395598;314480,334170;314479,334170;319581,336627;319581,336626;498359,246713;498163,246807;497568,247212;489233,252470;487126,254315;485749,255251;479794,260456;417546,304684;400198,316970;382850,329869;306141,380907;383870,329255;401218,316355;418566,304070;480814,259841;487126,254315;497568,247212;524263,204354;515456,206201;508906,207665;507347,208855;496121,214998;467548,226055;448160,238956;429792,251855;417546,258613;417130,258299;405556,266675;385911,281341;354278,302227;359379,305912;359477,305861;355297,302841;386931,281955;418566,258613;430812,251856;449180,238956;468568,226056;497141,214999;508367,208856;520612,206092;524478,205370;2002323,93371;2054366,107499;2076816,118556;2026814,103813;2002323,93371;1832926,48528;1873745,54056;1930890,71256;1832926,48528;1218609,44459;1197179,46071;1151258,49757;1106357,55899;1086969,59585;1064519,63271;1015393,69080;1006352,71257;944104,84156;882877,98899;840017,110571;811444,117328;741032,136985;707357,149885;674703,162785;622658,186127;573676,209470;526797,234088;530817,237113;540767,233005;549236,229205;579799,213156;628781,189813;680824,166470;713479,153570;747155,140670;817566,121013;845119,112413;887979,100742;949206,85999;1011454,73099;1037602,70008;1050234,67409;1222160,45082;1583551,31251;1605363,32557;1634957,38699;1612506,36857;1565565,31328;1583551,31251;1702307,26414;1744145,28256;1795169,40542;1731900,33785;1702307,26414;1360963,26260;1243099,30100;1161462,36856;1122685,42999;1089009,50371;1042068,54056;864507,95213;800219,112413;780829,116713;763482,122242;730827,132684;679804,148656;641027,167084;528776,219913;505318,232192;482368,244806;482855,245098;306315,369797;270599,399283;254271,417098;237944,433683;207330,468083;174029,499671;173655,500640;162430,519068;154266,527668;152225,528897;143169,547019;141000,557769;138960,573125;124673,598311;111407,623497;97120,660353;88956,694139;83855,727925;90997,704582;91659,702655;93038,693525;101202,659740;103758,660253;103980,659682;101203,659125;115489,622268;128755,597082;142976,572012;142021,571897;144062,556540;155287,527668;163451,519068;163725,518620;174676,500640;208351,468697;238965,434297;255292,417712;271620,399898;307336,370412;483876,245713;530817,219913;643068,167085;681845,148656;732868,132685;765523,122242;782871,116714;802260,112413;866549,95213;1044110,54057;1091051,50371;1124726,43000;1163503,36857;1245140,30100;1363004,26491;1457739,28404;1504337,0;1552299,1843;1601281,4914;1633936,9829;1655366,15971;1681898,12900;1721695,18428;1746186,22728;1745166,23343;1744145,27642;1702307,25800;1688021,23343;1673734,21500;1646181,17814;1618629,14128;1590056,11671;1558422,11671;1532910,11671;1493113,11671;1491243,11312;1473724,16585;1479846,22728;1541074,30100;1513827,30386;1514287,30407;1543115,30100;1567606,31943;1614547,37471;1636997,39314;1674755,44228;1713533,49143;1751289,54671;1789047,61428;1807415,64499;1825783,68185;1826020,68315;1839192,69683;1871113,76823;1875572,80890;1876807,81085;1905379,87842;1929871,93985;1954362,100742;1972730,106885;1984975,110571;1998241,114871;2043141,130228;2100287,152342;2129881,164628;2130738,164996;2145861,170527;2721749,822524;2721318,827665;2732973,828667;2744198,833581;2749301,850166;2768689,869824;2776854,870270;2776854,865524;2785149,851652;2785016,848939;2793180,832353;2804406,832353;2821753,825596;2823794,852624;2818692,865524;2812569,877810;2809508,898081;2808488,908524;2806447,918967;2802096,920713;2802365,921423;2806533,919750;2808488,909752;2809508,899310;2812569,879038;2818692,866752;2823794,853853;2831958,857539;2830938,866752;2828897,875967;2827876,893167;2825835,913438;2820733,934938;2814610,957666;2807467,979780;2794201,1026466;2781956,1030766;2766648,1057795;2762566,1083595;2760525,1087280;2743178,1115537;2738075,1117994;2716646,1148094;2739096,1117994;2744198,1115537;2711543,1171437;2694196,1176965;2690598,1181297;2691135,1181879;2695217,1176965;2712564,1171437;2700319,1192322;2677868,1216894;2666644,1229179;2654398,1241465;2645214,1250679;2631948,1268493;2617662,1285693;2595212,1304122;2572761,1321322;2573697,1320162;2548269,1340979;2493164,1377222;2482316,1387269;2493164,1377836;2548269,1341593;2506431,1379678;2484873,1393270;2467568,1400927;2466632,1401793;2455813,1406803;2455408,1408550;2407446,1438035;2356422,1466292;2354063,1467323;2337034,1480420;2296216,1498849;2258066,1516073;2257929,1516173;2296216,1499464;2337034,1481035;2303358,1501306;2275934,1512056;2256963,1516879;2256417,1517278;2236008,1525263;2228318,1527409;2208967,1536858;2190088,1544920;2161515,1555978;2152331,1556592;2142123,1559323;2140537,1560049;2153351,1557206;2162536,1556592;2125799,1573177;2102328,1580549;2078858,1587306;2062280,1588803;2059469,1589763;1981914,1610034;1977959,1610575;1954362,1619863;1967627,1622320;1918645,1635220;1922727,1626620;1906399,1630306;1891093,1633377;1859458,1639520;1855232,1636466;1840069,1638291;1821701,1640749;1783944,1646277;1782699,1646626;1818640,1641362;1837008,1638905;1852314,1637063;1858437,1640134;1890072,1633991;1905378,1630920;1921706,1627234;1917624,1635834;1874765,1648120;1872664,1647766;1843131,1654877;1818640,1659177;1781903,1664705;1766724,1663938;1734976,1667656;1733941,1669006;1649243,1678834;1629854,1675762;1613526,1675762;1584953,1681291;1559442,1682520;1533930,1683134;1531159,1682419;1507909,1684900;1479846,1681905;1480867,1681291;1485969,1676991;1462499,1675148;1473724,1671463;1507399,1670848;1540054,1670234;1586994,1670848;1619649,1669006;1680877,1661020;1721695,1655491;1752309,1654877;1754439,1654281;1724757,1654877;1683939,1660406;1622711,1668392;1590056,1670234;1543115,1669620;1510460,1670234;1476784,1670849;1477805,1668392;1484948,1662249;1799250,1630920;2012527,1582392;2068652,1564577;2100287,1554749;2132942,1544306;2194170,1522192;2243152,1499464;2334993,1456464;2360504,1444178;2384995,1431278;2421732,1411007;2437040,1395650;2459027,1383517;2459204,1382755;2438061,1394422;2422753,1409778;2386016,1430050;2361525,1442950;2336014,1455235;2244173,1498235;2195191,1520964;2133963,1543078;2101308,1553520;2069673,1563349;2013548,1581163;1800271,1629691;1485969,1661020;1462499,1661020;1459437,1656106;1434946,1655491;1412496,1661020;1347186,1661634;1299225,1660406;1275754,1659177;1252284,1656720;1266423,1647642;1263508,1648120;1210832,1642248;1208404,1642592;1107378,1631535;1067580,1626620;1032884,1622935;991046,1611263;939002,1599592;884918,1586692;894101,1582392;931859,1586692;948186,1595292;1004311,1605120;1115542,1622320;1143094,1625392;1172688,1628463;1205343,1632763;1241328,1637447;1244119,1637063;1277795,1640135;1278815,1638906;1327797,1640135;1335961,1640749;1411475,1640749;1466580,1641977;1531889,1638906;1540053,1638906;1543115,1643820;1607404,1638906;1650263,1632763;1674754,1630306;1690061,1629077;1723736,1624163;1751289,1620478;1778841,1616177;1829380,1610912;1835988,1609420;1782924,1614949;1755371,1619249;1727819,1622935;1694143,1627849;1678837,1629077;1654346,1631535;1588015,1635220;1543115,1637677;1534951,1637677;1469642,1640749;1414537,1639520;1339023,1639520;1330859,1638906;1299225,1630920;1281877,1637677;1281833,1637730;1296163,1632149;1327798,1640134;1278816,1638905;1279202,1638755;1247181,1635834;1209425,1630920;1176770,1626620;1147176,1623549;1119624,1620478;1008393,1603278;952268,1593449;935941,1584849;898183,1580549;842058,1563349;825731,1563964;767564,1546149;757359,1535092;759400,1534478;795117,1546149;830833,1557821;841037,1554135;799199,1537549;764503,1528335;716541,1511749;675722,1495778;611434,1479193;586943,1466907;592045,1465678;616536,1469978;565513,1438035;536940,1423907;510408,1409778;476733,1393193;427751,1360636;424390,1354313;414484,1348350;380810,1326236;376728,1315179;363461,1304122;361881,1302630;346113,1296136;315499,1269722;298152,1245151;296111,1245151;272641,1218122;250190,1191094;226719,1159766;205290,1127823;226719,1149322;248150,1176351;255292,1191094;258245,1193700;254611,1182327;245135,1171974;229709,1151094;211412,1132736;188962,1095880;169728,1058097;163412,1047083;135904,980987;123739,933005;123652,934324;124673,944152;129775,966881;135898,990224;125693,969952;118550,944152;110387,944152;105284,920809;98141,906067;92018,891938;74670,880881;69568,880881;64465,865524;62424,845867;66506,818224;68547,808396;72023,801655;70333,786282;72629,763553;76711,758946;76711,756182;68547,765396;61404,759253;48138,748196;45715,739443;45077,740210;40995,764782;37933,789353;34872,808396;34872,847709;35892,867981;37933,888252;28750,907295;26709,907295;20586,870438;20586,832353;25688,802867;34868,808393;26709,802253;24668,780139;26709,746353;27729,737139;30791,721782;43036,694139;49138,675776;47118,671411;39974,695982;27729,723625;24668,738982;23647,748196;21606,781981;23647,804096;18545,833581;18545,871667;24668,908524;26709,908524;39974,943538;47118,972409;62424,1001895;86533,1065300;88637,1077452;93039,1077452;115489,1110008;123653,1126594;108346,1112465;92018,1090351;90998,1096494;82120,1079928;75691,1080523;68547,1066395;44056,1032609;28750,1002509;27729,977323;20586,947838;15483,918352;4259,896853;11401,782596;18545,753110;12422,737139;24668,692911;27729,682468;35892,646839;57323,621039;52220,656054;57320,650052;60383,635705;61404,619811;70588,599539;84875,568825;102223,537497;103522,536617;111408,511697;122632,493883;135899,479140;162431,448426;183860,420783;214474,385155;236924,369797;255292,348298;270600,334784;286927,329869;291009,326184;307336,306527;338970,284413;339831,293655;337524,297540;370604,277041;386931,264142;408361,251856;410208,253091;409382,252470;435914,236498;462446,221756;491019,203327;530817,185513;573676,166470;599302,155709;616536,146199;647150,135142;679804,124699;684127,123361;695239,116790;713480,108728;733507,102585;747674,100622;750216,99513;1027781,31942;1038080,30594;1066559,24571;1086203,22190;1096446,22138;1100235,21500;1332900,3071;1398974,2918;1469642,3685;1470957,4279;1505358,1843;1536992,4914;1568627,8599;1584948,10833;1567606,7985;1535971,4300;1504337,1229;15043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40" o:spid="_x0000_s1028" style="position:absolute;left:6499;width:20954;height:2295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1139249,2283091;1129456,2288945;1130043,2289224;1220677,2223666;1189014,2232035;1141518,2238730;1139257,2232035;1172428,2228688;1220677,2223666;1303039,2214905;1301106,2215511;1302097,2215297;712178,2202325;745726,2211949;760051,2212786;800006,2234546;818100,2238730;819231,2239150;823377,2234546;839209,2239568;855041,2243752;886235,2251806;886704,2251285;922891,2257980;940230,2261327;957569,2263001;993002,2264675;1041251,2263838;1043345,2263838;1048036,2260908;1058591,2257142;1069333,2256933;1076684,2257979;1078663,2263838;1095531,2263838;1090254,2272207;1087238,2276392;1077437,2281413;1059344,2281413;1035974,2279739;985463,2278066;947769,2274718;914597,2269697;881426,2263838;830916,2255469;791714,2241242;792167,2240876;769097,2232873;748742,2222830;725372,2214461;701247,2205254;712178,2202325;1155956,2184382;1144438,2186333;1064778,2190799;1091007,2194374;1097793,2192700;1144534,2186842;1152226,2185182;1227527,2172256;1188404,2178884;1201829,2179310;1221148,2175335;1370340,2170320;1247634,2206596;1309730,2191236;583641,2153366;670337,2194374;701247,2205254;724617,2214460;747988,2222829;768343,2232872;763820,2237057;751757,2234546;708786,2216971;687677,2207764;666568,2197722;638674,2186842;614550,2175125;595703,2164245;583641,2153366;619074,2132444;660537,2155877;655260,2159225;607012,2133280;619074,2132444;466034,2075534;517298,2107336;527853,2120727;503728,2106499;485635,2093946;466034,2075534;555928,2054059;555935,2054297;558482,2057717;558762,2056284;1656901,1999122;1654163,1999375;1608929,2035362;1564450,2062143;1532786,2083065;1515447,2091435;1497354,2099804;1475491,2112358;1458905,2123237;1434781,2134117;1409903,2144160;1403117,2151692;1392563,2155877;1366177,2160898;1332252,2172615;1301343,2183495;1267417,2194375;1225200,2206091;1165643,2216971;1164135,2219482;1135499,2227429;1136242,2227851;1168042,2219025;1168658,2216971;1228216,2206091;1270434,2194375;1304358,2183495;1335268,2172615;1369193,2160898;1395579,2155877;1377717,2167775;1378239,2167594;1397087,2155040;1407642,2150856;1408344,2150639;1412918,2144997;1437797,2134954;1461922,2124074;1478507,2113194;1500369,2100641;1518463,2092272;1530870,2086284;1537310,2081392;1568974,2060469;1613453,2033688;364130,1987548;366992,1990274;367969,1990826;1661960,1965701;1661702,1965898;1661702,1966137;1662900,1966327;1663209,1965898;1678247,1953208;1673796,1956622;1673010,1957529;1676062,1955361;302574,1911053;331045,1948266;308471,1918194;1731625,1911029;1731558,1911055;1731059,1914847;1718997,1929912;1704673,1947486;1705537,1947265;1718997,1930748;1731059,1915684;1731625,1911029;376261,1892183;377753,1894200;377829,1893924;264746,1873001;284347,1887229;285310,1888487;294241,1890681;314502,1911499;342396,1936606;354458,1955018;361243,1964224;389891,1991005;381598,1998537;354919,1965628;353705,1965898;353705,1965898;378952,1997040;381598,1998537;389892,1991005;461511,2053773;447187,2058795;452464,2062980;431355,2063816;417785,2053773;404969,2042894;373306,2013602;343904,1984310;316764,1955018;303948,1940791;291886,1925727;296409,1919031;311487,1934096;328073,1948323;348427,1972594;350157,1974241;328073,1948323;312241,1934096;297163,1919031;280577,1896434;264746,1873001;1925563,1739933;1925181,1740115;1916946,1762053;1917648,1635085;1897669,1667121;1887868,1687207;1878068,1705619;1854697,1739933;1834343,1774246;1816249,1801864;1814740,1802888;1813505,1804918;1815495,1803538;1833588,1775920;1853944,1741607;1877314,1707294;1887115,1688882;1896915,1668796;1917270,1636156;1977864,1632180;1971550,1647873;1957980,1678002;1971550,1647873;1977864,1632180;1995675,1623603;1985874,1656242;1968535,1691392;1951195,1727380;1935364,1749976;1945918,1726542;1954965,1703109;1961750,1690556;1970796,1673818;1979089,1657079;1995675,1623603;1946878,1551863;1928578,1587615;1928242,1588475;1946672,1552465;1956914,1470888;1934920,1537597;1888654,1642581;1881880,1654470;1881837,1654568;1866005,1684697;1850174,1717337;1832081,1742444;1817003,1770899;1728044,1882207;1698642,1909826;1695821,1912206;1694604,1913574;1682310,1924700;1672256,1937443;1635315,1968409;1629527,1972468;1613805,1986697;1611534,1988334;1608175,1991843;1578774,2013602;1549372,2033688;1546007,2035582;1526099,2049936;1519927,2053392;1513939,2057958;1493584,2070512;1474566,2078792;1432177,2102527;1332730,2143702;1263431,2163483;1319436,2151692;1329991,2149181;1363915,2135790;1385024,2128259;1418949,2109009;1457397,2093945;1482031,2083221;1492831,2076370;1502630,2073023;1516201,2064653;1519766,2061902;1529017,2052100;1549372,2038710;1572529,2026108;1581035,2020297;1610437,1998537;1623253,1985147;1637577,1975104;1674517,1944139;1700904,1916520;1730305,1888903;1819264,1777593;1831507,1754489;1832081,1752486;1851682,1719010;1857713,1708967;1865732,1696619;1868267,1691392;1884099,1661263;1915008,1590126;1945164,1513968;1954022,1483001;2039400,1396800;2037138,1398474;2037138,1398474;2046521,1347200;2046250,1348680;2048446,1351607;2055232,1359976;2059755,1356629;2059869,1355986;2056740,1358302;2049201,1350770;2039801,1252130;2039275,1252162;2038321,1252221;2038646,1256200;2037893,1277123;2034877,1289676;2016784,1321478;2012260,1349097;2007737,1358302;2000198,1398474;1991905,1430277;1982858,1461243;1977582,1485513;1971550,1510620;1976360,1502314;1980597,1484675;1984366,1459568;1993413,1428603;2001706,1396800;2009245,1356629;2013768,1347422;2018292,1319805;2036385,1288002;2024323,1352444;2015276,1406006;1994921,1474632;1990894,1481586;1989172,1491999;1983613,1509783;1962504,1560834;1952703,1587615;1946672,1601843;1939133,1616908;1918778,1657079;1896915,1696414;1869022,1749139;1838112,1801028;1817757,1830319;1795894,1858774;1788355,1870491;1780063,1882207;1767246,1893924;1746285,1919688;1746891,1922379;1725028,1947486;1701657,1965898;1682811,1982636;1664956,1997121;1667733,1996864;1687334,1980963;1706182,1964224;1729552,1945812;1751415,1920705;1750661,1917358;1771769,1891414;1784586,1879697;1792878,1867980;1800417,1856264;1822280,1827809;1842635,1798516;1873545,1746628;1901438,1693903;1923302,1654568;1943656,1614397;1951195,1599332;1957226,1585105;1967027,1558324;1988136,1507272;1996428,1472959;2016784,1404333;2025830,1350771;2037893,1286328;2040612,1275009;2038646,1274612;2039400,1253689;2055985,1234440;2047206,1275047;2047207,1275047;2055986,1234441;2062771,1226071;2058247,1236951;2058247,1236951;2057210,1259756;2056740,1281307;2049201,1307059;2049201,1310001;2058247,1281307;2059755,1236950;2063270,1228497;2030353,1190083;2025413,1203047;2023568,1221887;2021190,1213085;2020320,1214328;2022815,1223561;2021307,1236951;2024323,1247831;2026660,1247686;2025076,1241972;2026584,1228581;2030353,1190083;2093680,1167487;2095188,1168324;2094434,1203474;2095188,1227745;2092926,1272100;2090665,1297208;2083880,1334032;2081618,1364998;2070310,1421908;2059755,1471285;2040908,1480491;2042416,1475470;2045432,1440320;2056740,1403496;2065786,1397638;2065786,1397637;2075587,1334032;2080864,1303903;2085387,1272938;2089157,1243646;2090665,1216028;2091418,1192595;2092926,1180040;2093680,1167487;106178,779441;106554,779649;106589,779532;151663,659484;135077,693797;121507,706351;121475,707152;120162,739191;120200,739115;121507,707187;135077,694633;151663,660321;152228,660739;152510,660111;160709,586673;150154,595042;134323,631866;137945,635082;138063,634517;135077,631866;150908,595042;160254,587631;218758,538969;217806,539815;213764,557068;211219,565750;141862,706351;132061,740664;123014,775814;103413,849462;90597,899676;84566,937338;81551,956586;79289,975836;72504,1027724;70242,1059526;74012,1093003;75778,1074762;75519,1068732;78535,1033582;85320,981694;90701,974525;98515,916471;98136,906372;105584,882669;110016,862768;108691,866200;104167,864526;92859,900514;93613,920600;88335,959097;87582,965793;80043,975836;82304,956586;85320,937338;91351,899676;104167,849462;123768,775814;132815,740664;142615,706351;211973,565750;218758,538969;232329,455278;232328,455278;236097,458626;236097,458625;368174,336125;368029,336254;367590,336805;361431,343969;359875,346484;358858,347759;354458,354849;308472,415107;295655,431845;282839,449420;226192,518925;283593,448583;296409,431008;309225,414269;355212,354012;359875,346484;367590,336805;387311,278415;380805,280932;375965,282926;374814,284548;366521,292917;345412,307982;331088,325557;317518,343132;308472,352338;308164,351911;299613,363323;285101,383304;261730,411759;265499,416780;265572,416709;262484,412596;285854,384141;309225,352338;318272,343133;331842,325557;346165,307982;367274,292918;375567,284549;384614,280783;387470,279799;1479261,127210;1517709,146459;1534294,161523;1497354,141437;1479261,127210;1354115,66115;1384271,73647;1426488,97081;1354115,66115;900275,60571;884443,62768;850517,67789;817346,76158;803023,81180;786437,86201;750144,94116;743465,97081;697478,114656;652245,134742;620582,150644;599473,159849;547454,186630;522576,204206;498452,221780;460003,253583;423816,285385;389183,318925;392153,323047;399503,317450;405759,312273;428339,290407;464526,258604;502974,226802;527099,209226;551977,191652;603995,164871;624351,153154;656014,137252;701247,117166;747234,99592;766552,95379;775883,91839;902898,61421;1169883,42577;1185997,44356;1207861,52725;1191275,50215;1156596,42682;1169883,42577;1257617,35987;1288526,38497;1326221,55235;1279480,46030;1257617,35987;1005442,35778;918367,41008;858056,50214;829408,58583;804530,68626;769851,73647;638674,129720;591179,153154;576855,159012;564039,166544;539915,180771;502221,202531;473573,227638;390645,299612;373315,316342;356360,333527;356720,333926;226297,503818;199911,543990;187849,568261;175786,590857;153170,637724;128568,680760;128292,682080;119999,707187;113967,718904;112460,720578;105769,745267;104167,759913;102659,780835;92105,815149;82304,849462;71750,899676;65719,945707;61949,991736;67226,959934;67715,957309;68734,944870;74765,898840;76654,899539;76818,898762;74766,898003;85320,847788;95121,813474;105627,779319;104922,779162;106429,758239;114722,718904;120753,707187;120955,706576;129046,682080;153924,638561;176541,591694;188603,569098;200665,544827;227052,504656;357474,334764;392153,299613;475081,227639;503728,202532;541423,180772;565547,166544;578364,159013;592687,153154;640183,129720;771359,73648;806038,68627;830916,58584;859564,50215;919875,41008;1006949,36091;1076937,38698;1111363,0;1146795,2510;1182982,6695;1207106,13391;1222938,21760;1242539,17575;1271941,25107;1290034,30965;1289281,31803;1288526,37660;1257617,35150;1247063,31803;1236508,29291;1216153,24270;1195798,19248;1174689,15901;1151319,15901;1132472,15901;1103070,15901;1101689,15411;1088746,22596;1093269,30965;1138503,41008;1118374,41398;1118713,41427;1140011,41008;1158104,43519;1192783,51051;1209368,53562;1237263,60257;1265910,66953;1293804,74484;1321698,83691;1335268,87875;1348838,92896;1349013,93074;1358744,94937;1382327,104665;1385621,110206;1386533,110472;1407642,119678;1425735,128047;1443828,137253;1457398,145622;1466445,150644;1476245,156501;1509416,177425;1551634,207553;1573497,224292;1574130,224793;1585303,232329;2010753,1120620;2010434,1127624;2019045,1128989;2027337,1135685;2031107,1158281;2045431,1185062;2051463,1185671;2051463,1179204;2057591,1160305;2057493,1156608;2063524,1134011;2071817,1134011;2084633,1124805;2086141,1161629;2082372,1179204;2077848,1195942;2075586,1223561;2074833,1237788;2073325,1252016;2070110,1254395;2070310,1255362;2073389,1253083;2074833,1239461;2075586,1225234;2077848,1197616;2082372,1180878;2086141,1163303;2092172,1168325;2091418,1180878;2089911,1193432;2089156,1216865;2087649,1244483;2083880,1273775;2079356,1304740;2074079,1334869;2064278,1398474;2055232,1404333;2043923,1441157;2040907,1476307;2039400,1481329;2026584,1519826;2022814,1523174;2006983,1564182;2023568,1523174;2027337,1519826;2003213,1595985;1990397,1603517;1987739,1609419;1988136,1610212;1991152,1603516;2003967,1595985;1994921,1624439;1978335,1657916;1970043,1674654;1960996,1691392;1954211,1703945;1944410,1728216;1933856,1751650;1917270,1776757;1900685,1800190;1901376,1798610;1882591,1826971;1841881,1876349;1833865,1890039;1841881,1877186;1882591,1827808;1851682,1879696;1835755,1898213;1822970,1908647;1822280,1909826;1814286,1916652;1813987,1919031;1778554,1959203;1740860,1997701;1739116,1999105;1726536,2016949;1696381,2042056;1668196,2065522;1668095,2065659;1696381,2042894;1726536,2017787;1701657,2045404;1681397,2060050;1667381,2066622;1666979,2067165;1651901,2078044;1646219,2080967;1631924,2093841;1617976,2104825;1596867,2119889;1590083,2120727;1582541,2124448;1581368,2125435;1590836,2121563;1597622,2120727;1570482,2143323;1553142,2153367;1535803,2162572;1523555,2164612;1521478,2165920;1464183,2193537;1461261,2194275;1443828,2206928;1453628,2210276;1417442,2227851;1420457,2216134;1408395,2221156;1397087,2225340;1373716,2233709;1370594,2229549;1359392,2232035;1345822,2235383;1317928,2242915;1317009,2243390;1343561,2236219;1357131,2232872;1368439,2230361;1372962,2234546;1396333,2226176;1407641,2221992;1419703,2216971;1416687,2228688;1385024,2245426;1383472,2244943;1361654,2254631;1343561,2260490;1316421,2268022;1305207,2266976;1281752,2272043;1280987,2273881;1218415,2287271;1204091,2283086;1192029,2283086;1170920,2290619;1152073,2292293;1133225,2293129;1131178,2292156;1114002,2295536;1093269,2291455;1094024,2290619;1097793,2284760;1080454,2282250;1088746,2277228;1113625,2276391;1137749,2275554;1172427,2276391;1196552,2273881;1241785,2263000;1271941,2255469;1294557,2254631;1296131,2253820;1274203,2254632;1244047,2262164;1198814,2273044;1174689,2275554;1140011,2274718;1115886,2275554;1091007,2276392;1091762,2273044;1097039,2264675;1329236,2221992;1486799,2155877;1528263,2131606;1551634,2118216;1575758,2103989;1620992,2073860;1657178,2042894;1725028,1984310;1743875,1967572;1761969,1949997;1789109,1922379;1800417,1901457;1816661,1884927;1816792,1883888;1801172,1899783;1789863,1920705;1762723,1948324;1744629,1965898;1725783,1982636;1657933,2041220;1621746,2072186;1576513,2102315;1552388,2116542;1529017,2129932;1487554,2154203;1329991,2220318;1097793,2263001;1080454,2263001;1078192,2256306;1060098,2255469;1043513,2263001;995264,2263838;959832,2262164;942492,2260490;925153,2257142;935597,2244775;933445,2245426;894529,2237426;892735,2237894;818100,2222830;788698,2216134;763066,2211113;732157,2195211;693708,2179310;653753,2161735;660537,2155877;688432,2161735;700494,2173452;741957,2186842;824132,2210276;844486,2214461;866349,2218645;890474,2224503;917059,2230885;919121,2230361;943999,2234546;944753,2232873;980940,2234546;986971,2235383;1042759,2235383;1083469,2237057;1131717,2232873;1137749,2232873;1140011,2239568;1187505,2232873;1219169,2224503;1237262,2221156;1248571,2219482;1273449,2212787;1293804,2207765;1314159,2201907;1351495,2194733;1356377,2192701;1317175,2200233;1296819,2206091;1276465,2211113;1251586,2217808;1240278,2219482;1222185,2222830;1173182,2227851;1140011,2231199;1133979,2231199;1085731,2235383;1045021,2233709;989233,2233709;983202,2232873;959832,2221992;947015,2231199;946983,2231271;957569,2223666;980940,2234546;944754,2232872;945039,2232667;921383,2228688;893489,2221992;869365,2216134;847502,2211949;827147,2207765;744973,2184332;703509,2170941;691447,2159225;663553,2153366;622089,2129932;610027,2130770;567055,2106499;559516,2091435;561024,2090598;587410,2106499;613796,2122401;621335,2117379;590426,2094782;564794,2082229;529361,2059632;499205,2037872;451710,2015276;433617,1998538;437386,1996864;455479,2002722;417785,1959203;396676,1939955;377075,1920705;352197,1898109;316010,1853752;313528,1845138;306209,1837014;281332,1806886;278316,1791821;268515,1776757;267348,1774725;255699,1765877;233082,1729890;220266,1696414;218758,1696414;201419,1659590;184834,1622766;167494,1580084;151663,1536564;167494,1565856;183326,1602680;188603,1622766;190783,1626316;188099,1610822;181098,1596717;169702,1568269;156185,1543259;139600,1493044;125392,1441573;120724,1426563;100402,1336513;91415,1271141;91351,1272938;92105,1286328;95874,1317294;100397,1349097;92859,1321478;87582,1286328;81551,1286328;77781,1254526;72504,1234440;67981,1215192;55164,1200127;51395,1200127;47625,1179204;46117,1152423;49133,1114762;50641,1101372;53208,1092187;51960,1071243;53656,1040277;56672,1034001;56672,1030234;50641,1042788;45364,1034419;35563,1019355;33773,1007429;33302,1008475;30286,1041951;28024,1075427;25763,1101372;25763,1154933;26516,1182552;28024,1210169;21239,1236114;19732,1236114;15208,1185899;15208,1134011;18977,1093839;25760,1101368;19732,1093003;18224,1062874;19732,1016844;20485,1004291;22747,983367;31794,945707;36301,920688;34809,914741;29532,948217;20485,985879;18224,1006801;17470,1019355;15962,1065384;17470,1095513;13701,1135685;13701,1187573;18224,1237788;19732,1237788;29532,1285492;34809,1324826;46117,1364998;63928,1451383;65483,1467938;68735,1467938;85320,1512294;91352,1534891;80043,1515641;67981,1485513;67227,1493882;60668,1471311;55918,1472122;50641,1452874;32547,1406843;21239,1365835;20485,1331521;15208,1291350;11439,1251178;3146,1221887;8423,1066222;13701,1026050;9177,1004291;18224,944033;20485,929805;26516,881264;42348,846114;38579,893819;42347,885642;44610,866096;45364,844440;52149,816822;62703,774977;75519,732295;76480,731095;82305,697145;90597,672874;100398,652788;119999,610943;135831,573282;158447,524741;175033,503818;188603,474527;199912,456115;211974,449420;214989,444398;227052,417617;250422,387488;251058,400081;249353,405374;273792,377445;285854,359871;301686,343133;303050,344815;302440,343969;322042,322209;341643,302124;362752,277016;392153,252746;423816,226802;442748,212140;455479,199183;478096,184119;502221,169892;505414,168069;513624,159117;527099,148132;541895,139763;552361,137089;554239,135578;759296,43518;766904,41682;787944,33475;802457,30232;810024,30161;812823,29291;984709,4184;1033524,3975;1085731,5021;1086703,5830;1112117,2510;1135487,6694;1158858,11716;1170916,14759;1158104,10879;1134733,5858;1111363,1674;11113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41" o:spid="_x0000_s1029" style="position:absolute;left:32959;top:5554;width:32457;height:402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" fillcolor="#0070c0" stroked="f" strokeweight="2pt"/>
              <v:shape id="Forma Livre: Forma 42" o:spid="_x0000_s1030" style="position:absolute;left:28445;top:751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b050" stroked="f"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43" o:spid="_x0000_s1031" style="position:absolute;left:56959;top:10659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44" o:spid="_x0000_s1032" style="position:absolute;left:59340;top:109547;width:16974;height:16752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yellow" stroked="f"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45" o:spid="_x0000_s1033" style="position:absolute;left:25972;top:17231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yellow" stroked="f"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46" o:spid="_x0000_s1034" style="position:absolute;left:66770;top:105071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47" o:spid="_x0000_s1035" style="position:absolute;left:35926;top:12890;width:3036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48" o:spid="_x0000_s1036" style="position:absolute;left:70199;top:10802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8ACB1E3" wp14:editId="2A84CA19">
              <wp:simplePos x="0" y="0"/>
              <wp:positionH relativeFrom="column">
                <wp:posOffset>2809803</wp:posOffset>
              </wp:positionH>
              <wp:positionV relativeFrom="paragraph">
                <wp:posOffset>-181155</wp:posOffset>
              </wp:positionV>
              <wp:extent cx="3774440" cy="715993"/>
              <wp:effectExtent l="0" t="0" r="16510" b="27305"/>
              <wp:wrapNone/>
              <wp:docPr id="288" name="Caixa de Texto 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4440" cy="715993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B5E8EEF" w14:textId="1FE528BD" w:rsidR="00890F3B" w:rsidRDefault="00890F3B" w:rsidP="002B11C5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Triagem de Atendimento</w:t>
                          </w:r>
                        </w:p>
                        <w:p w14:paraId="4AB9D250" w14:textId="77777777" w:rsidR="00890F3B" w:rsidRDefault="00890F3B" w:rsidP="002B11C5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HISTÓRIA - DFCH/PROGRAD, </w:t>
                          </w:r>
                        </w:p>
                        <w:p w14:paraId="459E1AD3" w14:textId="2BFBAECE" w:rsidR="00890F3B" w:rsidRDefault="00890F3B" w:rsidP="002B11C5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Campu Marco Zero do Equador, Macapá/AP.</w:t>
                          </w:r>
                        </w:p>
                        <w:p w14:paraId="5CC1F190" w14:textId="716DDF76" w:rsidR="00890F3B" w:rsidRDefault="00890F3B" w:rsidP="002B11C5">
                          <w:pPr>
                            <w:spacing w:before="0"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2B11C5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Período Letivo</w:t>
                          </w:r>
                          <w:r w:rsidRPr="002B11C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: 2020.1 -  </w:t>
                          </w:r>
                          <w:r w:rsidRPr="002B11C5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Orçamento/Exercicio</w:t>
                          </w:r>
                          <w:r w:rsidRPr="002B11C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: 2021</w:t>
                          </w:r>
                        </w:p>
                        <w:p w14:paraId="175D1887" w14:textId="77777777" w:rsidR="00890F3B" w:rsidRDefault="00890F3B" w:rsidP="002B11C5">
                          <w:pPr>
                            <w:spacing w:before="0" w:after="0" w:line="36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ACB1E3" id="_x0000_t202" coordsize="21600,21600" o:spt="202" path="m,l,21600r21600,l21600,xe">
              <v:stroke joinstyle="miter"/>
              <v:path gradientshapeok="t" o:connecttype="rect"/>
            </v:shapetype>
            <v:shape id="Caixa de Texto 288" o:spid="_x0000_s1028" type="#_x0000_t202" style="position:absolute;margin-left:221.25pt;margin-top:-14.25pt;width:297.2pt;height:56.4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" filled="f" strokecolor="white [3212]" strokeweight=".5pt">
              <v:textbox>
                <w:txbxContent>
                  <w:p w14:paraId="0B5E8EEF" w14:textId="1FE528BD" w:rsidR="00890F3B" w:rsidRDefault="00890F3B" w:rsidP="002B11C5">
                    <w:pPr>
                      <w:spacing w:before="0" w:after="0"/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Triagem de Atendimento</w:t>
                    </w:r>
                  </w:p>
                  <w:p w14:paraId="4AB9D250" w14:textId="77777777" w:rsidR="00890F3B" w:rsidRDefault="00890F3B" w:rsidP="002B11C5">
                    <w:pPr>
                      <w:spacing w:before="0" w:after="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HISTÓRIA - DFCH/PROGRAD, </w:t>
                    </w:r>
                  </w:p>
                  <w:p w14:paraId="459E1AD3" w14:textId="2BFBAECE" w:rsidR="00890F3B" w:rsidRDefault="00890F3B" w:rsidP="002B11C5">
                    <w:pPr>
                      <w:spacing w:before="0" w:after="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Campu Marco Zero do Equador, Macapá/AP.</w:t>
                    </w:r>
                  </w:p>
                  <w:p w14:paraId="5CC1F190" w14:textId="716DDF76" w:rsidR="00890F3B" w:rsidRDefault="00890F3B" w:rsidP="002B11C5">
                    <w:pPr>
                      <w:spacing w:before="0"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2B11C5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Período Letivo</w:t>
                    </w:r>
                    <w:r w:rsidRPr="002B11C5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: 2020.1 -  </w:t>
                    </w:r>
                    <w:r w:rsidRPr="002B11C5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Orçamento/Exercicio</w:t>
                    </w:r>
                    <w:r w:rsidRPr="002B11C5">
                      <w:rPr>
                        <w:rFonts w:ascii="Arial" w:hAnsi="Arial" w:cs="Arial"/>
                        <w:sz w:val="18"/>
                        <w:szCs w:val="18"/>
                      </w:rPr>
                      <w:t>: 2021</w:t>
                    </w:r>
                  </w:p>
                  <w:p w14:paraId="175D1887" w14:textId="77777777" w:rsidR="00890F3B" w:rsidRDefault="00890F3B" w:rsidP="002B11C5">
                    <w:pPr>
                      <w:spacing w:before="0" w:after="0" w:line="36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4864" behindDoc="1" locked="0" layoutInCell="1" allowOverlap="1" wp14:anchorId="743143CD" wp14:editId="1143F0E0">
          <wp:simplePos x="0" y="0"/>
          <wp:positionH relativeFrom="column">
            <wp:posOffset>35967</wp:posOffset>
          </wp:positionH>
          <wp:positionV relativeFrom="paragraph">
            <wp:posOffset>-325502</wp:posOffset>
          </wp:positionV>
          <wp:extent cx="2775585" cy="1032510"/>
          <wp:effectExtent l="0" t="0" r="5715" b="0"/>
          <wp:wrapNone/>
          <wp:docPr id="8" name="Imagem 8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5585" cy="1032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bidi="pt-BR"/>
      </w:rPr>
      <w:t xml:space="preserve"> </w:t>
    </w:r>
  </w:p>
  <w:p w14:paraId="62F3D32F" w14:textId="77777777" w:rsidR="00890F3B" w:rsidRDefault="00890F3B" w:rsidP="002B11C5">
    <w:pPr>
      <w:pStyle w:val="Cabealho"/>
      <w:rPr>
        <w:lang w:val="pt-BR"/>
      </w:rPr>
    </w:pPr>
  </w:p>
  <w:p w14:paraId="3EF98F6F" w14:textId="77777777" w:rsidR="00890F3B" w:rsidRDefault="00890F3B" w:rsidP="002B11C5">
    <w:pPr>
      <w:pStyle w:val="Cabealho"/>
    </w:pPr>
  </w:p>
  <w:p w14:paraId="07007B9B" w14:textId="4834CF04" w:rsidR="00890F3B" w:rsidRDefault="00890F3B" w:rsidP="002B11C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E8B6571" wp14:editId="110A037F">
              <wp:simplePos x="0" y="0"/>
              <wp:positionH relativeFrom="column">
                <wp:posOffset>3783965</wp:posOffset>
              </wp:positionH>
              <wp:positionV relativeFrom="paragraph">
                <wp:posOffset>38735</wp:posOffset>
              </wp:positionV>
              <wp:extent cx="2755900" cy="446405"/>
              <wp:effectExtent l="0" t="0" r="25400" b="10795"/>
              <wp:wrapNone/>
              <wp:docPr id="31" name="Caixa de Texto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5265" cy="445770"/>
                      </a:xfrm>
                      <a:prstGeom prst="rect">
                        <a:avLst/>
                      </a:prstGeom>
                      <a:solidFill>
                        <a:schemeClr val="lt1">
                          <a:alpha val="38000"/>
                        </a:schemeClr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982A624" w14:textId="60CD1D6C" w:rsidR="00890F3B" w:rsidRDefault="00890F3B" w:rsidP="002B11C5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Coordenador(a): </w:t>
                          </w:r>
                          <w:r w:rsidRPr="002B11C5">
                            <w:rPr>
                              <w:rFonts w:ascii="AR BERKLEY" w:hAnsi="AR BERKLEY" w:cs="Arial"/>
                              <w:i/>
                              <w:iCs/>
                              <w:sz w:val="20"/>
                              <w:szCs w:val="20"/>
                            </w:rPr>
                            <w:t>Edinaldo Pinheiro Nunes</w:t>
                          </w:r>
                        </w:p>
                        <w:p w14:paraId="542CAEA2" w14:textId="77777777" w:rsidR="00890F3B" w:rsidRDefault="00890F3B" w:rsidP="002B11C5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Vice: </w:t>
                          </w:r>
                          <w:r w:rsidRPr="002B11C5">
                            <w:rPr>
                              <w:rFonts w:ascii="AR BERKLEY" w:hAnsi="AR BERKLEY" w:cs="Arial"/>
                              <w:sz w:val="20"/>
                              <w:szCs w:val="20"/>
                            </w:rPr>
                            <w:t>Marquinhos Silva Albuquerque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8B6571" id="Caixa de Texto 31" o:spid="_x0000_s1029" type="#_x0000_t202" style="position:absolute;margin-left:297.95pt;margin-top:3.05pt;width:217pt;height:35.1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" fillcolor="white [3201]" strokecolor="white [3212]" strokeweight=".5pt">
              <v:fill opacity="24929f"/>
              <v:textbox>
                <w:txbxContent>
                  <w:p w14:paraId="6982A624" w14:textId="60CD1D6C" w:rsidR="00890F3B" w:rsidRDefault="00890F3B" w:rsidP="002B11C5">
                    <w:pPr>
                      <w:spacing w:before="0"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Coordenador(a): </w:t>
                    </w:r>
                    <w:r w:rsidRPr="002B11C5">
                      <w:rPr>
                        <w:rFonts w:ascii="AR BERKLEY" w:hAnsi="AR BERKLEY" w:cs="Arial"/>
                        <w:i/>
                        <w:iCs/>
                        <w:sz w:val="20"/>
                        <w:szCs w:val="20"/>
                      </w:rPr>
                      <w:t>Edinaldo Pinheiro Nunes</w:t>
                    </w:r>
                  </w:p>
                  <w:p w14:paraId="542CAEA2" w14:textId="77777777" w:rsidR="00890F3B" w:rsidRDefault="00890F3B" w:rsidP="002B11C5">
                    <w:pPr>
                      <w:spacing w:before="0"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Vice: </w:t>
                    </w:r>
                    <w:r w:rsidRPr="002B11C5">
                      <w:rPr>
                        <w:rFonts w:ascii="AR BERKLEY" w:hAnsi="AR BERKLEY" w:cs="Arial"/>
                        <w:sz w:val="20"/>
                        <w:szCs w:val="20"/>
                      </w:rPr>
                      <w:t>Marquinhos Silva Albuquerque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Numerad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88B1F0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1E81368"/>
    <w:multiLevelType w:val="hybridMultilevel"/>
    <w:tmpl w:val="7E502E2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5F171F1"/>
    <w:multiLevelType w:val="hybridMultilevel"/>
    <w:tmpl w:val="D0DE7FBE"/>
    <w:lvl w:ilvl="0" w:tplc="BDD4F1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0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E88364C"/>
    <w:lvl w:ilvl="0">
      <w:start w:val="1"/>
      <w:numFmt w:val="upperRoman"/>
      <w:pStyle w:val="Numerad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Numerad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68C10718"/>
    <w:multiLevelType w:val="multilevel"/>
    <w:tmpl w:val="04090023"/>
    <w:styleLink w:val="Artigoseo"/>
    <w:lvl w:ilvl="0">
      <w:start w:val="1"/>
      <w:numFmt w:val="upperRoman"/>
      <w:lvlText w:val="Artig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921323A"/>
    <w:multiLevelType w:val="hybridMultilevel"/>
    <w:tmpl w:val="3014B564"/>
    <w:lvl w:ilvl="0" w:tplc="BDD4F1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7"/>
  </w:num>
  <w:num w:numId="2">
    <w:abstractNumId w:val="21"/>
  </w:num>
  <w:num w:numId="3">
    <w:abstractNumId w:val="22"/>
  </w:num>
  <w:num w:numId="4">
    <w:abstractNumId w:val="12"/>
  </w:num>
  <w:num w:numId="5">
    <w:abstractNumId w:val="3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20"/>
  </w:num>
  <w:num w:numId="18">
    <w:abstractNumId w:val="18"/>
  </w:num>
  <w:num w:numId="19">
    <w:abstractNumId w:val="17"/>
  </w:num>
  <w:num w:numId="20">
    <w:abstractNumId w:val="16"/>
  </w:num>
  <w:num w:numId="21">
    <w:abstractNumId w:val="24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4"/>
  </w:num>
  <w:num w:numId="26">
    <w:abstractNumId w:val="11"/>
  </w:num>
  <w:num w:numId="27">
    <w:abstractNumId w:val="25"/>
  </w:num>
  <w:num w:numId="28">
    <w:abstractNumId w:val="11"/>
  </w:num>
  <w:num w:numId="29">
    <w:abstractNumId w:val="33"/>
  </w:num>
  <w:num w:numId="30">
    <w:abstractNumId w:val="26"/>
  </w:num>
  <w:num w:numId="31">
    <w:abstractNumId w:val="41"/>
  </w:num>
  <w:num w:numId="32">
    <w:abstractNumId w:val="35"/>
  </w:num>
  <w:num w:numId="33">
    <w:abstractNumId w:val="19"/>
  </w:num>
  <w:num w:numId="34">
    <w:abstractNumId w:val="28"/>
  </w:num>
  <w:num w:numId="35">
    <w:abstractNumId w:val="10"/>
  </w:num>
  <w:num w:numId="36">
    <w:abstractNumId w:val="29"/>
  </w:num>
  <w:num w:numId="37">
    <w:abstractNumId w:val="32"/>
  </w:num>
  <w:num w:numId="38">
    <w:abstractNumId w:val="27"/>
  </w:num>
  <w:num w:numId="39">
    <w:abstractNumId w:val="40"/>
  </w:num>
  <w:num w:numId="40">
    <w:abstractNumId w:val="30"/>
  </w:num>
  <w:num w:numId="41">
    <w:abstractNumId w:val="23"/>
  </w:num>
  <w:num w:numId="42">
    <w:abstractNumId w:val="31"/>
  </w:num>
  <w:num w:numId="43">
    <w:abstractNumId w:val="36"/>
  </w:num>
  <w:num w:numId="44">
    <w:abstractNumId w:val="39"/>
  </w:num>
  <w:num w:numId="45">
    <w:abstractNumId w:val="15"/>
  </w:num>
  <w:num w:numId="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217"/>
    <w:rsid w:val="00002E0C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559F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97936"/>
    <w:rsid w:val="001C329C"/>
    <w:rsid w:val="001D15D7"/>
    <w:rsid w:val="001E286F"/>
    <w:rsid w:val="001E7D29"/>
    <w:rsid w:val="002070A3"/>
    <w:rsid w:val="00227312"/>
    <w:rsid w:val="002404F5"/>
    <w:rsid w:val="00257179"/>
    <w:rsid w:val="00265D99"/>
    <w:rsid w:val="00270D66"/>
    <w:rsid w:val="00275260"/>
    <w:rsid w:val="00276FA1"/>
    <w:rsid w:val="00285B87"/>
    <w:rsid w:val="00291B4A"/>
    <w:rsid w:val="002B11C5"/>
    <w:rsid w:val="002C114C"/>
    <w:rsid w:val="002C35FB"/>
    <w:rsid w:val="002C3D7E"/>
    <w:rsid w:val="002D75A0"/>
    <w:rsid w:val="002E4D63"/>
    <w:rsid w:val="002E4F42"/>
    <w:rsid w:val="002F0791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588"/>
    <w:rsid w:val="00361DEE"/>
    <w:rsid w:val="003622FB"/>
    <w:rsid w:val="00394EF4"/>
    <w:rsid w:val="003B657D"/>
    <w:rsid w:val="003E5EB5"/>
    <w:rsid w:val="003F1BF1"/>
    <w:rsid w:val="00405C0D"/>
    <w:rsid w:val="00410612"/>
    <w:rsid w:val="00411F8B"/>
    <w:rsid w:val="004203B0"/>
    <w:rsid w:val="004230D9"/>
    <w:rsid w:val="004321FD"/>
    <w:rsid w:val="00450670"/>
    <w:rsid w:val="00457938"/>
    <w:rsid w:val="004724BD"/>
    <w:rsid w:val="00477352"/>
    <w:rsid w:val="0048124E"/>
    <w:rsid w:val="00491C23"/>
    <w:rsid w:val="004B5C09"/>
    <w:rsid w:val="004D50E9"/>
    <w:rsid w:val="004E227E"/>
    <w:rsid w:val="004F7217"/>
    <w:rsid w:val="00500DD1"/>
    <w:rsid w:val="0050395B"/>
    <w:rsid w:val="00521AE3"/>
    <w:rsid w:val="00524B60"/>
    <w:rsid w:val="00535B54"/>
    <w:rsid w:val="005524C7"/>
    <w:rsid w:val="00554276"/>
    <w:rsid w:val="00564D17"/>
    <w:rsid w:val="00567050"/>
    <w:rsid w:val="00570173"/>
    <w:rsid w:val="005A7E5C"/>
    <w:rsid w:val="005D3902"/>
    <w:rsid w:val="005D4709"/>
    <w:rsid w:val="005E0ED9"/>
    <w:rsid w:val="005F7809"/>
    <w:rsid w:val="00612707"/>
    <w:rsid w:val="00616B41"/>
    <w:rsid w:val="00620AE8"/>
    <w:rsid w:val="0064176C"/>
    <w:rsid w:val="0064628C"/>
    <w:rsid w:val="0065214E"/>
    <w:rsid w:val="00655EE2"/>
    <w:rsid w:val="00660FF1"/>
    <w:rsid w:val="006771EF"/>
    <w:rsid w:val="00680296"/>
    <w:rsid w:val="006853BC"/>
    <w:rsid w:val="00686E45"/>
    <w:rsid w:val="00687389"/>
    <w:rsid w:val="00691FD2"/>
    <w:rsid w:val="006928C1"/>
    <w:rsid w:val="00695D12"/>
    <w:rsid w:val="006966F9"/>
    <w:rsid w:val="006A2121"/>
    <w:rsid w:val="006D5463"/>
    <w:rsid w:val="006E015E"/>
    <w:rsid w:val="006E1F4B"/>
    <w:rsid w:val="006F03D4"/>
    <w:rsid w:val="00700B1F"/>
    <w:rsid w:val="00710A7B"/>
    <w:rsid w:val="007203E8"/>
    <w:rsid w:val="007257E9"/>
    <w:rsid w:val="0073307F"/>
    <w:rsid w:val="00740105"/>
    <w:rsid w:val="00744B1E"/>
    <w:rsid w:val="00756D9C"/>
    <w:rsid w:val="007619BD"/>
    <w:rsid w:val="00771C24"/>
    <w:rsid w:val="007729B8"/>
    <w:rsid w:val="00781863"/>
    <w:rsid w:val="00792701"/>
    <w:rsid w:val="00796B24"/>
    <w:rsid w:val="007A4768"/>
    <w:rsid w:val="007B0999"/>
    <w:rsid w:val="007B2549"/>
    <w:rsid w:val="007D307A"/>
    <w:rsid w:val="007D5836"/>
    <w:rsid w:val="007F1E7F"/>
    <w:rsid w:val="007F34A4"/>
    <w:rsid w:val="007F4F40"/>
    <w:rsid w:val="0081077D"/>
    <w:rsid w:val="00812880"/>
    <w:rsid w:val="00813CBB"/>
    <w:rsid w:val="00815563"/>
    <w:rsid w:val="008240DA"/>
    <w:rsid w:val="00825B23"/>
    <w:rsid w:val="0083339E"/>
    <w:rsid w:val="008429E5"/>
    <w:rsid w:val="0085555F"/>
    <w:rsid w:val="00863BD4"/>
    <w:rsid w:val="00863E6E"/>
    <w:rsid w:val="00867EA4"/>
    <w:rsid w:val="00880C14"/>
    <w:rsid w:val="00890F3B"/>
    <w:rsid w:val="00896213"/>
    <w:rsid w:val="00897D88"/>
    <w:rsid w:val="008A0319"/>
    <w:rsid w:val="008B7695"/>
    <w:rsid w:val="008C3E38"/>
    <w:rsid w:val="008C5500"/>
    <w:rsid w:val="008C5BF7"/>
    <w:rsid w:val="008D43E9"/>
    <w:rsid w:val="008E3C0E"/>
    <w:rsid w:val="008E421A"/>
    <w:rsid w:val="008E476B"/>
    <w:rsid w:val="008F0F63"/>
    <w:rsid w:val="00901096"/>
    <w:rsid w:val="00922A60"/>
    <w:rsid w:val="00927C63"/>
    <w:rsid w:val="00932F50"/>
    <w:rsid w:val="0094637B"/>
    <w:rsid w:val="00952E86"/>
    <w:rsid w:val="00955A78"/>
    <w:rsid w:val="0097666F"/>
    <w:rsid w:val="009921B8"/>
    <w:rsid w:val="0099515C"/>
    <w:rsid w:val="00997CE2"/>
    <w:rsid w:val="009A6621"/>
    <w:rsid w:val="009B043C"/>
    <w:rsid w:val="009D4984"/>
    <w:rsid w:val="009D6901"/>
    <w:rsid w:val="009E5498"/>
    <w:rsid w:val="009E712D"/>
    <w:rsid w:val="009F4E19"/>
    <w:rsid w:val="00A07662"/>
    <w:rsid w:val="00A14422"/>
    <w:rsid w:val="00A21B71"/>
    <w:rsid w:val="00A25111"/>
    <w:rsid w:val="00A330C7"/>
    <w:rsid w:val="00A3439E"/>
    <w:rsid w:val="00A36149"/>
    <w:rsid w:val="00A37F9E"/>
    <w:rsid w:val="00A40085"/>
    <w:rsid w:val="00A47DF6"/>
    <w:rsid w:val="00A60E11"/>
    <w:rsid w:val="00A637D7"/>
    <w:rsid w:val="00A63D35"/>
    <w:rsid w:val="00A735DC"/>
    <w:rsid w:val="00A9231C"/>
    <w:rsid w:val="00A976B6"/>
    <w:rsid w:val="00AA1051"/>
    <w:rsid w:val="00AA2532"/>
    <w:rsid w:val="00AA702D"/>
    <w:rsid w:val="00AB5DF1"/>
    <w:rsid w:val="00AE1F88"/>
    <w:rsid w:val="00AE20AD"/>
    <w:rsid w:val="00AE361F"/>
    <w:rsid w:val="00AE5370"/>
    <w:rsid w:val="00AF1A52"/>
    <w:rsid w:val="00AF563D"/>
    <w:rsid w:val="00B0508C"/>
    <w:rsid w:val="00B122D3"/>
    <w:rsid w:val="00B1664D"/>
    <w:rsid w:val="00B20C1F"/>
    <w:rsid w:val="00B23C92"/>
    <w:rsid w:val="00B247A9"/>
    <w:rsid w:val="00B2497F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5DBB"/>
    <w:rsid w:val="00B97A47"/>
    <w:rsid w:val="00BA2CE6"/>
    <w:rsid w:val="00BB018B"/>
    <w:rsid w:val="00BC130E"/>
    <w:rsid w:val="00BC37E3"/>
    <w:rsid w:val="00BC5CB8"/>
    <w:rsid w:val="00BD0190"/>
    <w:rsid w:val="00BD1747"/>
    <w:rsid w:val="00BD1B3B"/>
    <w:rsid w:val="00BD2B06"/>
    <w:rsid w:val="00BD3B53"/>
    <w:rsid w:val="00BE2FFB"/>
    <w:rsid w:val="00BF68C7"/>
    <w:rsid w:val="00C00194"/>
    <w:rsid w:val="00C02778"/>
    <w:rsid w:val="00C14973"/>
    <w:rsid w:val="00C1643D"/>
    <w:rsid w:val="00C261A9"/>
    <w:rsid w:val="00C303AA"/>
    <w:rsid w:val="00C314BE"/>
    <w:rsid w:val="00C33C5D"/>
    <w:rsid w:val="00C37440"/>
    <w:rsid w:val="00C42793"/>
    <w:rsid w:val="00C47362"/>
    <w:rsid w:val="00C601ED"/>
    <w:rsid w:val="00C71870"/>
    <w:rsid w:val="00C7624A"/>
    <w:rsid w:val="00C8234D"/>
    <w:rsid w:val="00CA69D5"/>
    <w:rsid w:val="00CC27EC"/>
    <w:rsid w:val="00CD4CE6"/>
    <w:rsid w:val="00CE5A5C"/>
    <w:rsid w:val="00CF368C"/>
    <w:rsid w:val="00D0243E"/>
    <w:rsid w:val="00D2509A"/>
    <w:rsid w:val="00D31AB7"/>
    <w:rsid w:val="00D50D23"/>
    <w:rsid w:val="00D512BB"/>
    <w:rsid w:val="00D53571"/>
    <w:rsid w:val="00D7068F"/>
    <w:rsid w:val="00D808CF"/>
    <w:rsid w:val="00D87431"/>
    <w:rsid w:val="00D94EF4"/>
    <w:rsid w:val="00DA3B1A"/>
    <w:rsid w:val="00DC6078"/>
    <w:rsid w:val="00DC79AD"/>
    <w:rsid w:val="00DD2075"/>
    <w:rsid w:val="00DD73B4"/>
    <w:rsid w:val="00DE01D4"/>
    <w:rsid w:val="00DF2868"/>
    <w:rsid w:val="00DF395F"/>
    <w:rsid w:val="00DF7B22"/>
    <w:rsid w:val="00E12B66"/>
    <w:rsid w:val="00E3272E"/>
    <w:rsid w:val="00E46725"/>
    <w:rsid w:val="00E557A0"/>
    <w:rsid w:val="00E611C8"/>
    <w:rsid w:val="00E6645F"/>
    <w:rsid w:val="00E70676"/>
    <w:rsid w:val="00EE1377"/>
    <w:rsid w:val="00EF6435"/>
    <w:rsid w:val="00F100C5"/>
    <w:rsid w:val="00F10F6B"/>
    <w:rsid w:val="00F23697"/>
    <w:rsid w:val="00F33B55"/>
    <w:rsid w:val="00F36735"/>
    <w:rsid w:val="00F36BB7"/>
    <w:rsid w:val="00F66DCA"/>
    <w:rsid w:val="00F87EAA"/>
    <w:rsid w:val="00F92B25"/>
    <w:rsid w:val="00F945C6"/>
    <w:rsid w:val="00FA7D60"/>
    <w:rsid w:val="00FA7DB4"/>
    <w:rsid w:val="00FB2EE9"/>
    <w:rsid w:val="00FB3809"/>
    <w:rsid w:val="00FD6CAB"/>
    <w:rsid w:val="00FD78AA"/>
    <w:rsid w:val="00FE0C74"/>
    <w:rsid w:val="00FE3852"/>
    <w:rsid w:val="00FE3951"/>
    <w:rsid w:val="00FE4AD8"/>
    <w:rsid w:val="00FE5D40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6445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pt-PT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B24"/>
    <w:rPr>
      <w:rFonts w:ascii="Calibri" w:hAnsi="Calibri" w:cs="Calibri"/>
    </w:rPr>
  </w:style>
  <w:style w:type="paragraph" w:styleId="Ttulo1">
    <w:name w:val="heading 1"/>
    <w:basedOn w:val="Normal"/>
    <w:uiPriority w:val="9"/>
    <w:qFormat/>
    <w:rsid w:val="00796B24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tulo2">
    <w:name w:val="heading 2"/>
    <w:basedOn w:val="Normal"/>
    <w:uiPriority w:val="9"/>
    <w:semiHidden/>
    <w:unhideWhenUsed/>
    <w:qFormat/>
    <w:rsid w:val="00796B24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tulo3">
    <w:name w:val="heading 3"/>
    <w:basedOn w:val="Normal"/>
    <w:uiPriority w:val="9"/>
    <w:semiHidden/>
    <w:unhideWhenUsed/>
    <w:qFormat/>
    <w:rsid w:val="00796B24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796B24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Ttulo5">
    <w:name w:val="heading 5"/>
    <w:basedOn w:val="Normal"/>
    <w:link w:val="Ttulo5Char"/>
    <w:uiPriority w:val="9"/>
    <w:semiHidden/>
    <w:unhideWhenUsed/>
    <w:qFormat/>
    <w:rsid w:val="00796B24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Ttulo6">
    <w:name w:val="heading 6"/>
    <w:basedOn w:val="Normal"/>
    <w:link w:val="Ttulo6Char"/>
    <w:uiPriority w:val="9"/>
    <w:semiHidden/>
    <w:unhideWhenUsed/>
    <w:qFormat/>
    <w:rsid w:val="00796B24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Ttulo7">
    <w:name w:val="heading 7"/>
    <w:basedOn w:val="Normal"/>
    <w:link w:val="Ttulo7Char"/>
    <w:uiPriority w:val="9"/>
    <w:semiHidden/>
    <w:unhideWhenUsed/>
    <w:qFormat/>
    <w:rsid w:val="00796B24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Ttulo8">
    <w:name w:val="heading 8"/>
    <w:basedOn w:val="Normal"/>
    <w:link w:val="Ttulo8Char"/>
    <w:uiPriority w:val="9"/>
    <w:semiHidden/>
    <w:unhideWhenUsed/>
    <w:qFormat/>
    <w:rsid w:val="00796B24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tulo9">
    <w:name w:val="heading 9"/>
    <w:basedOn w:val="Normal"/>
    <w:link w:val="Ttulo9Char"/>
    <w:uiPriority w:val="9"/>
    <w:semiHidden/>
    <w:unhideWhenUsed/>
    <w:qFormat/>
    <w:rsid w:val="00796B24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umerada">
    <w:name w:val="List Number"/>
    <w:basedOn w:val="Normal"/>
    <w:uiPriority w:val="99"/>
    <w:qFormat/>
    <w:rsid w:val="00796B24"/>
    <w:pPr>
      <w:numPr>
        <w:numId w:val="40"/>
      </w:numPr>
      <w:spacing w:before="0" w:after="200"/>
    </w:pPr>
  </w:style>
  <w:style w:type="character" w:styleId="TextodoEspaoReservado">
    <w:name w:val="Placeholder Text"/>
    <w:basedOn w:val="Fontepargpadro"/>
    <w:uiPriority w:val="99"/>
    <w:semiHidden/>
    <w:rsid w:val="00796B24"/>
    <w:rPr>
      <w:rFonts w:ascii="Times New Roman" w:hAnsi="Times New Roman" w:cs="Times New Roman"/>
      <w:color w:val="595959" w:themeColor="text1" w:themeTint="A6"/>
    </w:rPr>
  </w:style>
  <w:style w:type="table" w:customStyle="1" w:styleId="Tabeladasatasdereunio">
    <w:name w:val="Tabela das atas de reunião"/>
    <w:basedOn w:val="Tabelanormal"/>
    <w:uiPriority w:val="99"/>
    <w:rsid w:val="00796B24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796B24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6B24"/>
    <w:rPr>
      <w:rFonts w:ascii="Tahoma" w:hAnsi="Tahoma" w:cs="Tahoma"/>
      <w:sz w:val="22"/>
      <w:szCs w:val="16"/>
    </w:rPr>
  </w:style>
  <w:style w:type="paragraph" w:styleId="Commarcadores">
    <w:name w:val="List Bullet"/>
    <w:basedOn w:val="Normal"/>
    <w:uiPriority w:val="13"/>
    <w:semiHidden/>
    <w:rsid w:val="00796B24"/>
    <w:pPr>
      <w:numPr>
        <w:numId w:val="6"/>
      </w:numPr>
      <w:contextualSpacing/>
    </w:pPr>
    <w:rPr>
      <w:b/>
    </w:rPr>
  </w:style>
  <w:style w:type="character" w:customStyle="1" w:styleId="Ttulo4Char">
    <w:name w:val="Título 4 Char"/>
    <w:basedOn w:val="Fontepargpadro"/>
    <w:link w:val="Ttulo4"/>
    <w:uiPriority w:val="9"/>
    <w:semiHidden/>
    <w:rsid w:val="00796B24"/>
    <w:rPr>
      <w:rFonts w:ascii="Arial" w:eastAsiaTheme="majorEastAsia" w:hAnsi="Arial" w:cs="Arial"/>
      <w:i/>
      <w:iCs/>
      <w:color w:val="21405B" w:themeColor="accent1" w:themeShade="BF"/>
    </w:rPr>
  </w:style>
  <w:style w:type="character" w:styleId="nfase">
    <w:name w:val="Emphasis"/>
    <w:basedOn w:val="Fontepargpadro"/>
    <w:uiPriority w:val="20"/>
    <w:qFormat/>
    <w:rsid w:val="00796B24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96B24"/>
    <w:rPr>
      <w:rFonts w:ascii="Arial" w:eastAsiaTheme="majorEastAsia" w:hAnsi="Arial" w:cs="Arial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96B24"/>
    <w:rPr>
      <w:rFonts w:ascii="Arial" w:eastAsiaTheme="majorEastAsia" w:hAnsi="Arial" w:cs="Arial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96B24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96B24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96B24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tulo">
    <w:name w:val="Title"/>
    <w:basedOn w:val="Normal"/>
    <w:link w:val="TtuloChar"/>
    <w:uiPriority w:val="10"/>
    <w:semiHidden/>
    <w:unhideWhenUsed/>
    <w:qFormat/>
    <w:rsid w:val="00796B24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796B24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tulo">
    <w:name w:val="Subtitle"/>
    <w:basedOn w:val="Normal"/>
    <w:link w:val="SubttuloChar"/>
    <w:uiPriority w:val="11"/>
    <w:semiHidden/>
    <w:unhideWhenUsed/>
    <w:qFormat/>
    <w:rsid w:val="00796B24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796B24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796B24"/>
    <w:rPr>
      <w:rFonts w:ascii="Times New Roman" w:hAnsi="Times New Roman" w:cs="Times New Roman"/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semiHidden/>
    <w:unhideWhenUsed/>
    <w:qFormat/>
    <w:rsid w:val="00796B24"/>
    <w:rPr>
      <w:rFonts w:ascii="Times New Roman" w:hAnsi="Times New Roman" w:cs="Times New Roman"/>
      <w:i/>
      <w:iCs/>
      <w:color w:val="21405B" w:themeColor="accent1" w:themeShade="BF"/>
    </w:rPr>
  </w:style>
  <w:style w:type="character" w:styleId="Forte">
    <w:name w:val="Strong"/>
    <w:basedOn w:val="Fontepargpadro"/>
    <w:uiPriority w:val="22"/>
    <w:qFormat/>
    <w:rsid w:val="00796B24"/>
    <w:rPr>
      <w:rFonts w:ascii="Calibri" w:hAnsi="Calibri" w:cs="Calibri"/>
      <w:b/>
      <w:bCs/>
    </w:rPr>
  </w:style>
  <w:style w:type="paragraph" w:styleId="Citao">
    <w:name w:val="Quote"/>
    <w:basedOn w:val="Normal"/>
    <w:link w:val="CitaoChar"/>
    <w:uiPriority w:val="29"/>
    <w:semiHidden/>
    <w:unhideWhenUsed/>
    <w:qFormat/>
    <w:rsid w:val="00796B24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796B24"/>
    <w:rPr>
      <w:rFonts w:ascii="Calibri" w:hAnsi="Calibri" w:cs="Calibri"/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796B2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796B24"/>
    <w:rPr>
      <w:rFonts w:ascii="Calibri" w:hAnsi="Calibri" w:cs="Calibri"/>
      <w:i/>
      <w:iCs/>
      <w:color w:val="21405B" w:themeColor="accent1" w:themeShade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796B24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796B24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tulodoLivro">
    <w:name w:val="Book Title"/>
    <w:basedOn w:val="Fontepargpadro"/>
    <w:uiPriority w:val="33"/>
    <w:semiHidden/>
    <w:unhideWhenUsed/>
    <w:qFormat/>
    <w:rsid w:val="00796B24"/>
    <w:rPr>
      <w:rFonts w:ascii="Times New Roman" w:hAnsi="Times New Roman" w:cs="Times New Roman"/>
      <w:b/>
      <w:bCs/>
      <w:i/>
      <w:iCs/>
      <w:spacing w:val="0"/>
    </w:rPr>
  </w:style>
  <w:style w:type="paragraph" w:styleId="PargrafodaLista">
    <w:name w:val="List Paragraph"/>
    <w:basedOn w:val="Normal"/>
    <w:uiPriority w:val="34"/>
    <w:unhideWhenUsed/>
    <w:qFormat/>
    <w:rsid w:val="00796B24"/>
    <w:pPr>
      <w:ind w:left="720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796B24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796B24"/>
  </w:style>
  <w:style w:type="paragraph" w:styleId="Sumrio1">
    <w:name w:val="toc 1"/>
    <w:basedOn w:val="Normal"/>
    <w:next w:val="Normal"/>
    <w:autoRedefine/>
    <w:uiPriority w:val="39"/>
    <w:semiHidden/>
    <w:unhideWhenUsed/>
    <w:rsid w:val="00796B24"/>
    <w:pPr>
      <w:spacing w:after="10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796B24"/>
    <w:pPr>
      <w:spacing w:after="100"/>
      <w:ind w:left="1920"/>
    </w:pPr>
  </w:style>
  <w:style w:type="paragraph" w:styleId="CabealhodoSumrio">
    <w:name w:val="TOC Heading"/>
    <w:basedOn w:val="Ttulo1"/>
    <w:next w:val="Ttulo1"/>
    <w:uiPriority w:val="39"/>
    <w:semiHidden/>
    <w:unhideWhenUsed/>
    <w:qFormat/>
    <w:rsid w:val="00796B24"/>
    <w:pPr>
      <w:framePr w:wrap="around" w:vAnchor="text" w:hAnchor="text" w:y="1"/>
    </w:pPr>
    <w:rPr>
      <w:rFonts w:eastAsiaTheme="majorEastAsia"/>
      <w:bCs w:val="0"/>
    </w:rPr>
  </w:style>
  <w:style w:type="paragraph" w:styleId="Textoembloco">
    <w:name w:val="Block Text"/>
    <w:basedOn w:val="Normal"/>
    <w:uiPriority w:val="99"/>
    <w:semiHidden/>
    <w:unhideWhenUsed/>
    <w:rsid w:val="00796B24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96B24"/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96B24"/>
    <w:rPr>
      <w:rFonts w:ascii="Calibri" w:hAnsi="Calibri" w:cs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96B24"/>
    <w:pPr>
      <w:spacing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96B24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796B24"/>
    <w:rPr>
      <w:sz w:val="22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796B24"/>
    <w:rPr>
      <w:rFonts w:ascii="Calibri" w:hAnsi="Calibri" w:cs="Calibri"/>
      <w:sz w:val="22"/>
      <w:szCs w:val="16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796B24"/>
    <w:pPr>
      <w:ind w:left="283"/>
    </w:pPr>
    <w:rPr>
      <w:sz w:val="22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796B24"/>
    <w:rPr>
      <w:rFonts w:ascii="Calibri" w:hAnsi="Calibri" w:cs="Calibri"/>
      <w:sz w:val="22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796B24"/>
    <w:rPr>
      <w:rFonts w:ascii="Times New Roman" w:hAnsi="Times New Roman" w:cs="Times New Roman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6B24"/>
    <w:pPr>
      <w:spacing w:line="240" w:lineRule="auto"/>
    </w:pPr>
    <w:rPr>
      <w:sz w:val="22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6B24"/>
    <w:rPr>
      <w:rFonts w:ascii="Calibri" w:hAnsi="Calibri" w:cs="Calibri"/>
      <w:sz w:val="22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6B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6B24"/>
    <w:rPr>
      <w:rFonts w:ascii="Calibri" w:hAnsi="Calibri" w:cs="Calibri"/>
      <w:b/>
      <w:bCs/>
      <w:sz w:val="22"/>
      <w:szCs w:val="20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96B24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96B24"/>
    <w:rPr>
      <w:rFonts w:ascii="Segoe UI" w:hAnsi="Segoe UI" w:cs="Segoe UI"/>
      <w:sz w:val="22"/>
      <w:szCs w:val="16"/>
    </w:rPr>
  </w:style>
  <w:style w:type="character" w:styleId="Refdenotadefim">
    <w:name w:val="endnote reference"/>
    <w:basedOn w:val="Fontepargpadro"/>
    <w:uiPriority w:val="99"/>
    <w:semiHidden/>
    <w:unhideWhenUsed/>
    <w:rsid w:val="00796B24"/>
    <w:rPr>
      <w:rFonts w:ascii="Times New Roman" w:hAnsi="Times New Roman" w:cs="Times New Roman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96B24"/>
    <w:pPr>
      <w:spacing w:after="0" w:line="240" w:lineRule="auto"/>
    </w:pPr>
    <w:rPr>
      <w:sz w:val="22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96B24"/>
    <w:rPr>
      <w:rFonts w:ascii="Calibri" w:hAnsi="Calibri" w:cs="Calibri"/>
      <w:sz w:val="22"/>
      <w:szCs w:val="20"/>
    </w:rPr>
  </w:style>
  <w:style w:type="paragraph" w:styleId="Remetente">
    <w:name w:val="envelope return"/>
    <w:basedOn w:val="Normal"/>
    <w:uiPriority w:val="99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Destinatrio">
    <w:name w:val="envelope address"/>
    <w:basedOn w:val="Normal"/>
    <w:uiPriority w:val="99"/>
    <w:semiHidden/>
    <w:unhideWhenUsed/>
    <w:rsid w:val="00796B2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HiperlinkVisitado">
    <w:name w:val="FollowedHyperlink"/>
    <w:basedOn w:val="Fontepargpadro"/>
    <w:uiPriority w:val="99"/>
    <w:semiHidden/>
    <w:unhideWhenUsed/>
    <w:rsid w:val="00796B24"/>
    <w:rPr>
      <w:rFonts w:ascii="Times New Roman" w:hAnsi="Times New Roman" w:cs="Times New Roman"/>
      <w:color w:val="954F72" w:themeColor="followedHyperlink"/>
      <w:u w:val="single"/>
    </w:rPr>
  </w:style>
  <w:style w:type="paragraph" w:styleId="Rodap">
    <w:name w:val="footer"/>
    <w:basedOn w:val="Normal"/>
    <w:link w:val="RodapChar"/>
    <w:uiPriority w:val="99"/>
    <w:rsid w:val="00796B24"/>
    <w:pPr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6B24"/>
    <w:rPr>
      <w:rFonts w:ascii="Calibri" w:hAnsi="Calibri" w:cs="Calibri"/>
    </w:rPr>
  </w:style>
  <w:style w:type="character" w:styleId="Refdenotaderodap">
    <w:name w:val="footnote reference"/>
    <w:basedOn w:val="Fontepargpadro"/>
    <w:uiPriority w:val="99"/>
    <w:semiHidden/>
    <w:unhideWhenUsed/>
    <w:rsid w:val="00796B24"/>
    <w:rPr>
      <w:rFonts w:ascii="Times New Roman" w:hAnsi="Times New Roman" w:cs="Times New Roman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96B24"/>
    <w:pPr>
      <w:spacing w:after="0" w:line="240" w:lineRule="auto"/>
    </w:pPr>
    <w:rPr>
      <w:sz w:val="22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96B24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Fontepargpadro"/>
    <w:uiPriority w:val="99"/>
    <w:semiHidden/>
    <w:unhideWhenUsed/>
    <w:rsid w:val="00796B24"/>
    <w:rPr>
      <w:rFonts w:ascii="Times New Roman" w:hAnsi="Times New Roman" w:cs="Times New Roman"/>
      <w:color w:val="2B579A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796B24"/>
    <w:pPr>
      <w:spacing w:after="0" w:line="240" w:lineRule="auto"/>
    </w:pPr>
    <w:rPr>
      <w:color w:val="2C567A" w:themeColor="accent1"/>
      <w:sz w:val="18"/>
    </w:rPr>
  </w:style>
  <w:style w:type="character" w:customStyle="1" w:styleId="CabealhoChar">
    <w:name w:val="Cabeçalho Char"/>
    <w:basedOn w:val="Fontepargpadro"/>
    <w:link w:val="Cabealho"/>
    <w:uiPriority w:val="99"/>
    <w:rsid w:val="00796B24"/>
    <w:rPr>
      <w:rFonts w:ascii="Calibri" w:hAnsi="Calibri" w:cs="Calibri"/>
      <w:color w:val="2C567A" w:themeColor="accent1"/>
      <w:sz w:val="18"/>
    </w:rPr>
  </w:style>
  <w:style w:type="character" w:styleId="AcrnimoHTML">
    <w:name w:val="HTML Acronym"/>
    <w:basedOn w:val="Fontepargpadro"/>
    <w:uiPriority w:val="99"/>
    <w:semiHidden/>
    <w:unhideWhenUsed/>
    <w:rsid w:val="00796B24"/>
    <w:rPr>
      <w:rFonts w:ascii="Times New Roman" w:hAnsi="Times New Roman" w:cs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00796B24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rsid w:val="00796B24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796B24"/>
    <w:rPr>
      <w:rFonts w:ascii="Times New Roman" w:hAnsi="Times New Roman" w:cs="Times New Roman"/>
      <w:i/>
      <w:iCs/>
    </w:rPr>
  </w:style>
  <w:style w:type="character" w:styleId="CdigoHTML">
    <w:name w:val="HTML Code"/>
    <w:basedOn w:val="Fontepargpadro"/>
    <w:uiPriority w:val="99"/>
    <w:semiHidden/>
    <w:unhideWhenUsed/>
    <w:rsid w:val="00796B24"/>
    <w:rPr>
      <w:rFonts w:ascii="Consolas" w:hAnsi="Consolas" w:cs="Consolas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796B24"/>
    <w:rPr>
      <w:rFonts w:ascii="Times New Roman" w:hAnsi="Times New Roman" w:cs="Times New Roman"/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796B24"/>
    <w:rPr>
      <w:rFonts w:ascii="Consolas" w:hAnsi="Consolas" w:cs="Times New Roman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96B24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96B24"/>
    <w:rPr>
      <w:rFonts w:ascii="Consolas" w:hAnsi="Consolas" w:cs="Calibri"/>
      <w:sz w:val="22"/>
      <w:szCs w:val="20"/>
    </w:rPr>
  </w:style>
  <w:style w:type="character" w:styleId="MquinadeescreverHTML">
    <w:name w:val="HTML Typewriter"/>
    <w:basedOn w:val="Fontepargpadro"/>
    <w:uiPriority w:val="99"/>
    <w:semiHidden/>
    <w:unhideWhenUsed/>
    <w:rsid w:val="00796B24"/>
    <w:rPr>
      <w:rFonts w:ascii="Consolas" w:hAnsi="Consolas" w:cs="Times New Roman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796B24"/>
    <w:rPr>
      <w:rFonts w:ascii="Times New Roman" w:hAnsi="Times New Roman" w:cs="Times New Roman"/>
      <w:i/>
      <w:iCs/>
    </w:rPr>
  </w:style>
  <w:style w:type="character" w:styleId="Hyperlink">
    <w:name w:val="Hyperlink"/>
    <w:basedOn w:val="Fontepargpadro"/>
    <w:uiPriority w:val="99"/>
    <w:unhideWhenUsed/>
    <w:rsid w:val="00796B24"/>
    <w:rPr>
      <w:rFonts w:ascii="Times New Roman" w:hAnsi="Times New Roman" w:cs="Times New Roman"/>
      <w:color w:val="0563C1" w:themeColor="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240" w:hanging="24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796B24"/>
    <w:rPr>
      <w:rFonts w:ascii="Arial" w:eastAsiaTheme="majorEastAsia" w:hAnsi="Arial" w:cs="Arial"/>
      <w:b/>
      <w:bCs/>
    </w:rPr>
  </w:style>
  <w:style w:type="character" w:styleId="Nmerodelinha">
    <w:name w:val="line number"/>
    <w:basedOn w:val="Fontepargpadro"/>
    <w:uiPriority w:val="99"/>
    <w:semiHidden/>
    <w:unhideWhenUsed/>
    <w:rsid w:val="00796B24"/>
    <w:rPr>
      <w:rFonts w:ascii="Times New Roman" w:hAnsi="Times New Roman" w:cs="Times New Roman"/>
    </w:rPr>
  </w:style>
  <w:style w:type="paragraph" w:styleId="Textodemacro">
    <w:name w:val="macro"/>
    <w:link w:val="TextodemacroChar"/>
    <w:uiPriority w:val="99"/>
    <w:semiHidden/>
    <w:unhideWhenUsed/>
    <w:rsid w:val="00796B2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796B24"/>
    <w:rPr>
      <w:rFonts w:ascii="Consolas" w:hAnsi="Consolas" w:cs="Calibri"/>
      <w:sz w:val="22"/>
      <w:szCs w:val="20"/>
    </w:rPr>
  </w:style>
  <w:style w:type="character" w:customStyle="1" w:styleId="Meno1">
    <w:name w:val="Menção1"/>
    <w:basedOn w:val="Fontepargpadro"/>
    <w:uiPriority w:val="99"/>
    <w:semiHidden/>
    <w:unhideWhenUsed/>
    <w:rsid w:val="00796B24"/>
    <w:rPr>
      <w:rFonts w:ascii="Times New Roman" w:hAnsi="Times New Roman" w:cs="Times New Roman"/>
      <w:color w:val="2B579A"/>
      <w:shd w:val="clear" w:color="auto" w:fill="E6E6E6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796B2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796B24"/>
    <w:rPr>
      <w:rFonts w:ascii="Arial" w:eastAsiaTheme="majorEastAsia" w:hAnsi="Arial" w:cs="Arial"/>
      <w:shd w:val="pct20" w:color="auto" w:fill="auto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796B24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796B24"/>
    <w:rPr>
      <w:rFonts w:ascii="Calibri" w:hAnsi="Calibri" w:cs="Calibri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796B24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796B24"/>
    <w:rPr>
      <w:rFonts w:ascii="Consolas" w:hAnsi="Consolas" w:cs="Calibri"/>
      <w:sz w:val="22"/>
      <w:szCs w:val="21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796B24"/>
  </w:style>
  <w:style w:type="character" w:customStyle="1" w:styleId="SaudaoChar">
    <w:name w:val="Saudação Char"/>
    <w:basedOn w:val="Fontepargpadro"/>
    <w:link w:val="Saudao"/>
    <w:uiPriority w:val="99"/>
    <w:semiHidden/>
    <w:rsid w:val="00796B24"/>
    <w:rPr>
      <w:rFonts w:ascii="Calibri" w:hAnsi="Calibri" w:cs="Calibri"/>
    </w:rPr>
  </w:style>
  <w:style w:type="paragraph" w:styleId="Assinatura">
    <w:name w:val="Signature"/>
    <w:basedOn w:val="Normal"/>
    <w:link w:val="AssinaturaChar"/>
    <w:uiPriority w:val="99"/>
    <w:semiHidden/>
    <w:unhideWhenUsed/>
    <w:rsid w:val="00796B24"/>
    <w:pPr>
      <w:spacing w:after="0" w:line="240" w:lineRule="auto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796B24"/>
    <w:rPr>
      <w:rFonts w:ascii="Calibri" w:hAnsi="Calibri" w:cs="Calibri"/>
    </w:rPr>
  </w:style>
  <w:style w:type="character" w:customStyle="1" w:styleId="Hiperlinkinteligente">
    <w:name w:val="Hiperlink inteligente"/>
    <w:basedOn w:val="Fontepargpadro"/>
    <w:uiPriority w:val="99"/>
    <w:semiHidden/>
    <w:unhideWhenUsed/>
    <w:rsid w:val="00796B24"/>
    <w:rPr>
      <w:rFonts w:ascii="Times New Roman" w:hAnsi="Times New Roman" w:cs="Times New Roman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96B24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Numerada2">
    <w:name w:val="List Number 2"/>
    <w:basedOn w:val="Normal"/>
    <w:uiPriority w:val="99"/>
    <w:unhideWhenUsed/>
    <w:qFormat/>
    <w:rsid w:val="00796B24"/>
    <w:pPr>
      <w:numPr>
        <w:ilvl w:val="1"/>
        <w:numId w:val="40"/>
      </w:numPr>
    </w:pPr>
  </w:style>
  <w:style w:type="numbering" w:styleId="111111">
    <w:name w:val="Outline List 2"/>
    <w:basedOn w:val="Semlista"/>
    <w:uiPriority w:val="99"/>
    <w:semiHidden/>
    <w:unhideWhenUsed/>
    <w:rsid w:val="00796B24"/>
    <w:pPr>
      <w:numPr>
        <w:numId w:val="41"/>
      </w:numPr>
    </w:pPr>
  </w:style>
  <w:style w:type="numbering" w:styleId="1ai">
    <w:name w:val="Outline List 1"/>
    <w:basedOn w:val="Semlista"/>
    <w:uiPriority w:val="99"/>
    <w:semiHidden/>
    <w:unhideWhenUsed/>
    <w:rsid w:val="00796B24"/>
    <w:pPr>
      <w:numPr>
        <w:numId w:val="42"/>
      </w:numPr>
    </w:pPr>
  </w:style>
  <w:style w:type="numbering" w:styleId="Artigoseo">
    <w:name w:val="Outline List 3"/>
    <w:basedOn w:val="Semlista"/>
    <w:uiPriority w:val="99"/>
    <w:semiHidden/>
    <w:unhideWhenUsed/>
    <w:rsid w:val="00796B24"/>
    <w:pPr>
      <w:numPr>
        <w:numId w:val="43"/>
      </w:numPr>
    </w:p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796B24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796B24"/>
    <w:rPr>
      <w:rFonts w:ascii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96B24"/>
    <w:pPr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96B24"/>
    <w:rPr>
      <w:rFonts w:ascii="Calibri" w:hAnsi="Calibri" w:cs="Calibri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796B24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796B24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796B24"/>
    <w:pPr>
      <w:spacing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796B24"/>
    <w:rPr>
      <w:rFonts w:ascii="Calibri" w:hAnsi="Calibri" w:cs="Calibri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796B24"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796B24"/>
    <w:rPr>
      <w:rFonts w:ascii="Calibri" w:hAnsi="Calibri" w:cs="Calibri"/>
    </w:rPr>
  </w:style>
  <w:style w:type="table" w:styleId="GradeColorida">
    <w:name w:val="Colorful Grid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Escura">
    <w:name w:val="Dark List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796B24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796B24"/>
    <w:rPr>
      <w:rFonts w:ascii="Calibri" w:hAnsi="Calibri" w:cs="Calibri"/>
    </w:rPr>
  </w:style>
  <w:style w:type="table" w:styleId="TabeladeGrade1Clara">
    <w:name w:val="Grid Table 1 Light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796B24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796B24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796B24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796B24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796B24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796B24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796B24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796B24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796B24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796B24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796B24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796B24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ExemploHTML">
    <w:name w:val="HTML Sample"/>
    <w:basedOn w:val="Fontepargpadro"/>
    <w:uiPriority w:val="99"/>
    <w:semiHidden/>
    <w:unhideWhenUsed/>
    <w:rsid w:val="00796B24"/>
    <w:rPr>
      <w:rFonts w:ascii="Consolas" w:hAnsi="Consolas" w:cs="Times New Roman"/>
      <w:sz w:val="24"/>
      <w:szCs w:val="24"/>
    </w:r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480" w:hanging="24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720" w:hanging="24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960" w:hanging="24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1200" w:hanging="24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1440" w:hanging="24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1680" w:hanging="24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1920" w:hanging="24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796B24"/>
    <w:pPr>
      <w:spacing w:after="0" w:line="240" w:lineRule="auto"/>
      <w:ind w:left="2160" w:hanging="240"/>
    </w:pPr>
  </w:style>
  <w:style w:type="table" w:styleId="GradeClara">
    <w:name w:val="Light Grid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796B2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796B24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796B24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796B24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796B24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796B24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796B24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796B2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796B2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796B2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796B2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796B24"/>
    <w:pPr>
      <w:ind w:left="1800" w:hanging="360"/>
      <w:contextualSpacing/>
    </w:pPr>
  </w:style>
  <w:style w:type="paragraph" w:styleId="Commarcadores2">
    <w:name w:val="List Bullet 2"/>
    <w:basedOn w:val="Normal"/>
    <w:uiPriority w:val="99"/>
    <w:semiHidden/>
    <w:unhideWhenUsed/>
    <w:rsid w:val="00796B24"/>
    <w:pPr>
      <w:numPr>
        <w:numId w:val="7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796B24"/>
    <w:pPr>
      <w:numPr>
        <w:numId w:val="8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796B24"/>
    <w:pPr>
      <w:numPr>
        <w:numId w:val="9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796B24"/>
    <w:pPr>
      <w:numPr>
        <w:numId w:val="10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796B24"/>
    <w:pPr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796B24"/>
    <w:pPr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796B24"/>
    <w:pPr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796B24"/>
    <w:pPr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796B24"/>
    <w:pPr>
      <w:ind w:left="1800"/>
      <w:contextualSpacing/>
    </w:pPr>
  </w:style>
  <w:style w:type="paragraph" w:styleId="Numerada3">
    <w:name w:val="List Number 3"/>
    <w:basedOn w:val="Normal"/>
    <w:uiPriority w:val="99"/>
    <w:semiHidden/>
    <w:unhideWhenUsed/>
    <w:rsid w:val="00796B24"/>
    <w:pPr>
      <w:numPr>
        <w:numId w:val="13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796B24"/>
    <w:pPr>
      <w:numPr>
        <w:numId w:val="14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796B24"/>
    <w:pPr>
      <w:numPr>
        <w:numId w:val="15"/>
      </w:numPr>
      <w:contextualSpacing/>
    </w:pPr>
  </w:style>
  <w:style w:type="table" w:styleId="TabeladeLista1Clara">
    <w:name w:val="List Table 1 Light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796B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796B24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796B24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796B24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796B24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796B24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796B24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796B24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796B24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796B24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796B24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796B24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796B24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796B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796B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796B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emEspaamento">
    <w:name w:val="No Spacing"/>
    <w:uiPriority w:val="1"/>
    <w:semiHidden/>
    <w:unhideWhenUsed/>
    <w:qFormat/>
    <w:rsid w:val="00796B24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796B24"/>
  </w:style>
  <w:style w:type="paragraph" w:styleId="Recuonormal">
    <w:name w:val="Normal Indent"/>
    <w:basedOn w:val="Normal"/>
    <w:uiPriority w:val="99"/>
    <w:semiHidden/>
    <w:unhideWhenUsed/>
    <w:rsid w:val="00796B24"/>
    <w:pPr>
      <w:ind w:left="708"/>
    </w:pPr>
  </w:style>
  <w:style w:type="character" w:styleId="Nmerodepgina">
    <w:name w:val="page number"/>
    <w:basedOn w:val="Fontepargpadro"/>
    <w:uiPriority w:val="99"/>
    <w:semiHidden/>
    <w:unhideWhenUsed/>
    <w:rsid w:val="00796B24"/>
    <w:rPr>
      <w:rFonts w:ascii="Times New Roman" w:hAnsi="Times New Roman" w:cs="Times New Roman"/>
    </w:rPr>
  </w:style>
  <w:style w:type="table" w:styleId="TabelaSimples1">
    <w:name w:val="Plain Table 1"/>
    <w:basedOn w:val="Tabelanormal"/>
    <w:uiPriority w:val="41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796B2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796B2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comefeitos3D1">
    <w:name w:val="Table 3D effects 1"/>
    <w:basedOn w:val="Tabelanormal"/>
    <w:uiPriority w:val="99"/>
    <w:semiHidden/>
    <w:unhideWhenUsed/>
    <w:rsid w:val="00796B2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796B2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796B2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796B2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796B2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796B2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796B2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796B2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796B2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796B2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796B2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796B2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796B2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796B2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796B2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796B2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796B2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">
    <w:name w:val="Table Grid"/>
    <w:basedOn w:val="Tabelanormal"/>
    <w:uiPriority w:val="59"/>
    <w:rsid w:val="00796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1">
    <w:name w:val="Table Grid 1"/>
    <w:basedOn w:val="Tabelanormal"/>
    <w:uiPriority w:val="99"/>
    <w:semiHidden/>
    <w:unhideWhenUsed/>
    <w:rsid w:val="00796B2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796B2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796B2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796B2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796B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796B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796B2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796B2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796B2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796B2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796B2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796B2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796B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796B2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796B2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796B2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796B2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796B24"/>
    <w:pPr>
      <w:spacing w:after="0"/>
      <w:ind w:left="240" w:hanging="24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796B24"/>
    <w:pPr>
      <w:spacing w:after="0"/>
    </w:pPr>
  </w:style>
  <w:style w:type="table" w:styleId="Tabelaprofissional">
    <w:name w:val="Table Professional"/>
    <w:basedOn w:val="Tabelanormal"/>
    <w:uiPriority w:val="99"/>
    <w:semiHidden/>
    <w:unhideWhenUsed/>
    <w:rsid w:val="00796B2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796B2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796B2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796B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796B2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796B2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796B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796B2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796B2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796B2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796B24"/>
    <w:pPr>
      <w:spacing w:before="120"/>
    </w:pPr>
    <w:rPr>
      <w:rFonts w:ascii="Arial" w:eastAsiaTheme="majorEastAsia" w:hAnsi="Arial" w:cs="Arial"/>
      <w:b/>
      <w:bCs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796B24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796B24"/>
    <w:pPr>
      <w:spacing w:after="100"/>
      <w:ind w:left="48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796B24"/>
    <w:pPr>
      <w:spacing w:after="100"/>
      <w:ind w:left="7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796B24"/>
    <w:pPr>
      <w:spacing w:after="100"/>
      <w:ind w:left="96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796B24"/>
    <w:pPr>
      <w:spacing w:after="100"/>
      <w:ind w:left="12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796B24"/>
    <w:pPr>
      <w:spacing w:after="100"/>
      <w:ind w:left="144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796B24"/>
    <w:pPr>
      <w:spacing w:after="100"/>
      <w:ind w:left="1680"/>
    </w:pPr>
  </w:style>
  <w:style w:type="character" w:styleId="Meno">
    <w:name w:val="Mention"/>
    <w:basedOn w:val="Fontepargpadro"/>
    <w:uiPriority w:val="99"/>
    <w:semiHidden/>
    <w:unhideWhenUsed/>
    <w:rsid w:val="00796B24"/>
    <w:rPr>
      <w:rFonts w:ascii="Calibri" w:hAnsi="Calibri" w:cs="Calibri"/>
      <w:color w:val="2B579A"/>
      <w:shd w:val="clear" w:color="auto" w:fill="E1DFDD"/>
    </w:rPr>
  </w:style>
  <w:style w:type="character" w:styleId="Hashtag">
    <w:name w:val="Hashtag"/>
    <w:basedOn w:val="Fontepargpadro"/>
    <w:uiPriority w:val="99"/>
    <w:semiHidden/>
    <w:unhideWhenUsed/>
    <w:rsid w:val="00796B24"/>
    <w:rPr>
      <w:rFonts w:ascii="Calibri" w:hAnsi="Calibri" w:cs="Calibri"/>
      <w:color w:val="2B579A"/>
      <w:shd w:val="clear" w:color="auto" w:fill="E1DFDD"/>
    </w:rPr>
  </w:style>
  <w:style w:type="paragraph" w:styleId="Data">
    <w:name w:val="Date"/>
    <w:basedOn w:val="Normal"/>
    <w:next w:val="Normal"/>
    <w:link w:val="DataChar"/>
    <w:uiPriority w:val="10"/>
    <w:semiHidden/>
    <w:unhideWhenUsed/>
    <w:qFormat/>
    <w:rsid w:val="00796B24"/>
  </w:style>
  <w:style w:type="character" w:customStyle="1" w:styleId="DataChar">
    <w:name w:val="Data Char"/>
    <w:basedOn w:val="Fontepargpadro"/>
    <w:link w:val="Data"/>
    <w:uiPriority w:val="10"/>
    <w:semiHidden/>
    <w:rsid w:val="00796B24"/>
    <w:rPr>
      <w:rFonts w:ascii="Calibri" w:hAnsi="Calibri" w:cs="Calibri"/>
    </w:rPr>
  </w:style>
  <w:style w:type="character" w:styleId="HiperlinkInteligente0">
    <w:name w:val="Smart Hyperlink"/>
    <w:basedOn w:val="Fontepargpadro"/>
    <w:uiPriority w:val="99"/>
    <w:semiHidden/>
    <w:unhideWhenUsed/>
    <w:rsid w:val="00796B24"/>
    <w:rPr>
      <w:rFonts w:ascii="Calibri" w:hAnsi="Calibri" w:cs="Calibri"/>
      <w:u w:val="dotted"/>
    </w:rPr>
  </w:style>
  <w:style w:type="character" w:styleId="MenoPendente">
    <w:name w:val="Unresolved Mention"/>
    <w:basedOn w:val="Fontepargpadro"/>
    <w:uiPriority w:val="99"/>
    <w:semiHidden/>
    <w:unhideWhenUsed/>
    <w:rsid w:val="00796B24"/>
    <w:rPr>
      <w:rFonts w:ascii="Calibri" w:hAnsi="Calibri" w:cs="Calibri"/>
      <w:color w:val="605E5C"/>
      <w:shd w:val="clear" w:color="auto" w:fill="E1DFDD"/>
    </w:rPr>
  </w:style>
  <w:style w:type="character" w:customStyle="1" w:styleId="fontstyle0">
    <w:name w:val="fontstyle0"/>
    <w:basedOn w:val="Fontepargpadro"/>
    <w:rsid w:val="00CF368C"/>
  </w:style>
  <w:style w:type="character" w:customStyle="1" w:styleId="fontstyle3">
    <w:name w:val="fontstyle3"/>
    <w:basedOn w:val="Fontepargpadro"/>
    <w:rsid w:val="00CF368C"/>
  </w:style>
  <w:style w:type="character" w:customStyle="1" w:styleId="fontstyle01">
    <w:name w:val="fontstyle01"/>
    <w:basedOn w:val="Fontepargpadro"/>
    <w:rsid w:val="00E46725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5954">
          <w:marLeft w:val="225"/>
          <w:marRight w:val="225"/>
          <w:marTop w:val="225"/>
          <w:marBottom w:val="225"/>
          <w:divBdr>
            <w:top w:val="single" w:sz="6" w:space="0" w:color="E2E1E1"/>
            <w:left w:val="single" w:sz="6" w:space="0" w:color="E2E1E1"/>
            <w:bottom w:val="single" w:sz="6" w:space="0" w:color="E2E1E1"/>
            <w:right w:val="single" w:sz="6" w:space="0" w:color="E2E1E1"/>
          </w:divBdr>
        </w:div>
      </w:divsChild>
    </w:div>
    <w:div w:id="17656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Excel_Worksheet.xlsx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2.unifap.br/historia/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unifap.br/edfisica/2018/05/22/ordem-de-servico-no-0032017-reitoria-unifap/" TargetMode="External"/><Relationship Id="rId2" Type="http://schemas.openxmlformats.org/officeDocument/2006/relationships/hyperlink" Target="http://legislacao.planalto.gov.br/legisla/legislacao.nsf/Viw_Identificacao/lei%2014.063-2020?OpenDocument" TargetMode="External"/><Relationship Id="rId1" Type="http://schemas.openxmlformats.org/officeDocument/2006/relationships/hyperlink" Target="http://www.planalto.gov.br/ccivil_03/_ato2019-2022/2020/lei/L14063.htm" TargetMode="External"/><Relationship Id="rId6" Type="http://schemas.openxmlformats.org/officeDocument/2006/relationships/hyperlink" Target="https://www2.unifap.br/historia/" TargetMode="External"/><Relationship Id="rId5" Type="http://schemas.openxmlformats.org/officeDocument/2006/relationships/hyperlink" Target="https://prosear.com.br/atendimento" TargetMode="External"/><Relationship Id="rId4" Type="http://schemas.openxmlformats.org/officeDocument/2006/relationships/hyperlink" Target="mailto:historia@unifap.b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unifap.br/edfisica/2018/05/22/ordem-de-servico-no-0032017-reitoria-unifap/" TargetMode="External"/><Relationship Id="rId2" Type="http://schemas.openxmlformats.org/officeDocument/2006/relationships/hyperlink" Target="http://legislacao.planalto.gov.br/legisla/legislacao.nsf/Viw_Identificacao/lei%2014.063-2020?OpenDocument" TargetMode="External"/><Relationship Id="rId1" Type="http://schemas.openxmlformats.org/officeDocument/2006/relationships/hyperlink" Target="http://www.planalto.gov.br/ccivil_03/_ato2019-2022/2020/lei/L14063.htm" TargetMode="External"/><Relationship Id="rId6" Type="http://schemas.openxmlformats.org/officeDocument/2006/relationships/hyperlink" Target="https://www2.unifap.br/historia/" TargetMode="External"/><Relationship Id="rId5" Type="http://schemas.openxmlformats.org/officeDocument/2006/relationships/hyperlink" Target="https://prosear.com.br/atendimento" TargetMode="External"/><Relationship Id="rId4" Type="http://schemas.openxmlformats.org/officeDocument/2006/relationships/hyperlink" Target="mailto:historia@unifap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esktop\PARECER%20DA%20SECRETARIA%209\tf22781456_win32%20Atas%20de%20reuni&#227;o%20de%20esfer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075847-77DB-457A-A010-30B4D14935C4}"/>
      </w:docPartPr>
      <w:docPartBody>
        <w:p w:rsidR="00A94DA9" w:rsidRDefault="00A94DA9"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18073E27BF244301B09941DF3334AB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5B295F-1B14-4173-8998-04A7363C4C74}"/>
      </w:docPartPr>
      <w:docPartBody>
        <w:p w:rsidR="00781A85" w:rsidRDefault="00120C1D" w:rsidP="00120C1D">
          <w:pPr>
            <w:pStyle w:val="18073E27BF244301B09941DF3334AB27"/>
          </w:pPr>
          <w:r>
            <w:rPr>
              <w:rFonts w:ascii="Verdana" w:hAnsi="Verdana" w:cs="Arial"/>
              <w:sz w:val="8"/>
              <w:szCs w:val="18"/>
            </w:rPr>
            <w:t xml:space="preserve">  </w:t>
          </w:r>
          <w:r>
            <w:rPr>
              <w:rStyle w:val="TextodoEspaoReservado"/>
              <w:sz w:val="14"/>
            </w:rPr>
            <w:t xml:space="preserve">DATA </w:t>
          </w:r>
        </w:p>
      </w:docPartBody>
    </w:docPart>
    <w:docPart>
      <w:docPartPr>
        <w:name w:val="66C045B6CA1546DCBEEF78A706309D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BC1C50-8BC6-456B-92A3-D8CE0A46F6C8}"/>
      </w:docPartPr>
      <w:docPartBody>
        <w:p w:rsidR="00781A85" w:rsidRDefault="00120C1D" w:rsidP="00120C1D">
          <w:pPr>
            <w:pStyle w:val="66C045B6CA1546DCBEEF78A706309D2F"/>
          </w:pPr>
          <w:r>
            <w:rPr>
              <w:rFonts w:ascii="Verdana" w:hAnsi="Verdana" w:cs="Arial"/>
              <w:sz w:val="8"/>
              <w:szCs w:val="18"/>
            </w:rPr>
            <w:t xml:space="preserve">  </w:t>
          </w:r>
          <w:r>
            <w:rPr>
              <w:rStyle w:val="TextodoEspaoReservado"/>
              <w:sz w:val="14"/>
            </w:rPr>
            <w:t xml:space="preserve">DATA </w:t>
          </w:r>
        </w:p>
      </w:docPartBody>
    </w:docPart>
    <w:docPart>
      <w:docPartPr>
        <w:name w:val="CA5CA258636044FC8234C7778F2946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515DF0-0C79-46AE-B461-B8A37F120E36}"/>
      </w:docPartPr>
      <w:docPartBody>
        <w:p w:rsidR="00781A85" w:rsidRDefault="00120C1D" w:rsidP="00120C1D">
          <w:pPr>
            <w:pStyle w:val="CA5CA258636044FC8234C7778F2946E4"/>
          </w:pPr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30B218DDAD85427B99035D4D3FC6C8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8794A8-8981-40C5-90D5-F125830878DB}"/>
      </w:docPartPr>
      <w:docPartBody>
        <w:p w:rsidR="00781A85" w:rsidRDefault="00120C1D" w:rsidP="00120C1D">
          <w:pPr>
            <w:pStyle w:val="30B218DDAD85427B99035D4D3FC6C8BA"/>
          </w:pPr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97AA16281E3B417EA601A63F27750B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6517EE-A89A-4995-AD99-618260899AB1}"/>
      </w:docPartPr>
      <w:docPartBody>
        <w:p w:rsidR="00781A85" w:rsidRDefault="00120C1D" w:rsidP="00120C1D">
          <w:pPr>
            <w:pStyle w:val="97AA16281E3B417EA601A63F27750B37"/>
          </w:pPr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DBE25A56BA6F437995EE3C79BB34F1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2B828C-34AD-4910-9504-36A1B040E1BE}"/>
      </w:docPartPr>
      <w:docPartBody>
        <w:p w:rsidR="00781A85" w:rsidRDefault="00120C1D" w:rsidP="00120C1D">
          <w:pPr>
            <w:pStyle w:val="DBE25A56BA6F437995EE3C79BB34F1A8"/>
          </w:pPr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BEFDD8E4B8244EA08349EE368EF0C4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468216-56EA-4F63-BA24-E6742CC4BB02}"/>
      </w:docPartPr>
      <w:docPartBody>
        <w:p w:rsidR="00781A85" w:rsidRDefault="00120C1D" w:rsidP="00120C1D">
          <w:pPr>
            <w:pStyle w:val="BEFDD8E4B8244EA08349EE368EF0C43F"/>
          </w:pPr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F4A8F2093D94407B8138DD1548EF78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0BF606-2881-4AF9-9766-B22F6ED802D0}"/>
      </w:docPartPr>
      <w:docPartBody>
        <w:p w:rsidR="00781A85" w:rsidRDefault="00120C1D" w:rsidP="00120C1D">
          <w:pPr>
            <w:pStyle w:val="F4A8F2093D94407B8138DD1548EF783B"/>
          </w:pPr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ED4AEC48BB2A4CE89C7C409A7E9BB28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79D245-6D4A-4612-8C4E-0359B5BC35AA}"/>
      </w:docPartPr>
      <w:docPartBody>
        <w:p w:rsidR="00781A85" w:rsidRDefault="00120C1D" w:rsidP="00120C1D">
          <w:pPr>
            <w:pStyle w:val="ED4AEC48BB2A4CE89C7C409A7E9BB283"/>
          </w:pPr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BAE007621D1D4C96A26C6BDC7221AB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6FBF4AD-CCB8-484E-A897-C442532E5DFF}"/>
      </w:docPartPr>
      <w:docPartBody>
        <w:p w:rsidR="00781A85" w:rsidRDefault="00120C1D" w:rsidP="00120C1D">
          <w:pPr>
            <w:pStyle w:val="BAE007621D1D4C96A26C6BDC7221AB24"/>
          </w:pPr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D78F461E1EE64CB9B74BCD1489D138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7B34BB-AA68-4B85-9689-6BE79FBCE780}"/>
      </w:docPartPr>
      <w:docPartBody>
        <w:p w:rsidR="00AA0DE1" w:rsidRDefault="00AA0DE1" w:rsidP="00AA0DE1">
          <w:pPr>
            <w:pStyle w:val="D78F461E1EE64CB9B74BCD1489D138C4"/>
          </w:pPr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D8F26627B84649C9997C67CE3ECC8F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923AEC-84F5-41D6-84DC-71733EAB3E32}"/>
      </w:docPartPr>
      <w:docPartBody>
        <w:p w:rsidR="00AA0DE1" w:rsidRDefault="00AA0DE1" w:rsidP="00AA0DE1">
          <w:pPr>
            <w:pStyle w:val="D8F26627B84649C9997C67CE3ECC8F4F"/>
          </w:pPr>
          <w:r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7219D6DFA3014E119B4469D5BE9BC5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F59E2F-34A5-4416-AB32-B2A1C79B2E79}"/>
      </w:docPartPr>
      <w:docPartBody>
        <w:p w:rsidR="00AA0DE1" w:rsidRDefault="00AA0DE1" w:rsidP="00AA0DE1">
          <w:pPr>
            <w:pStyle w:val="7219D6DFA3014E119B4469D5BE9BC52E"/>
          </w:pPr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A4CDB15E47324682BF426BA842DADA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5AE351-37CE-44C9-8B21-0E0FEFDCA828}"/>
      </w:docPartPr>
      <w:docPartBody>
        <w:p w:rsidR="00AA0DE1" w:rsidRDefault="00AA0DE1" w:rsidP="00AA0DE1">
          <w:pPr>
            <w:pStyle w:val="A4CDB15E47324682BF426BA842DADAE4"/>
          </w:pPr>
          <w:r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D5477D2194C749B8B92E508CF7FBCD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33BB1D-23E5-4A81-A3EC-AA80C59E1B35}"/>
      </w:docPartPr>
      <w:docPartBody>
        <w:p w:rsidR="00AA0DE1" w:rsidRDefault="00AA0DE1" w:rsidP="00AA0DE1">
          <w:pPr>
            <w:pStyle w:val="D5477D2194C749B8B92E508CF7FBCDAA"/>
          </w:pPr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F1828A1B531B4755BAE8B485BE07BD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224DB7-B364-4554-B988-674E7F130DE5}"/>
      </w:docPartPr>
      <w:docPartBody>
        <w:p w:rsidR="00021265" w:rsidRDefault="003D33F4" w:rsidP="003D33F4">
          <w:pPr>
            <w:pStyle w:val="F1828A1B531B4755BAE8B485BE07BDE7"/>
          </w:pPr>
          <w:r>
            <w:rPr>
              <w:rStyle w:val="TextodoEspaoReservado"/>
            </w:rPr>
            <w:t>Escolher um item.</w:t>
          </w:r>
        </w:p>
      </w:docPartBody>
    </w:docPart>
    <w:docPart>
      <w:docPartPr>
        <w:name w:val="128C545F17E342F080946B035FD27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83042F-9631-4C67-BA87-B7F1F786905A}"/>
      </w:docPartPr>
      <w:docPartBody>
        <w:p w:rsidR="00021265" w:rsidRDefault="003D33F4" w:rsidP="003D33F4">
          <w:pPr>
            <w:pStyle w:val="128C545F17E342F080946B035FD27382"/>
          </w:pPr>
          <w:r>
            <w:rPr>
              <w:rStyle w:val="TextodoEspaoReservado"/>
            </w:rPr>
            <w:t>Escolher um item.</w:t>
          </w:r>
        </w:p>
      </w:docPartBody>
    </w:docPart>
    <w:docPart>
      <w:docPartPr>
        <w:name w:val="D1D10858CB78487F8ABBC023B9A4A3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DA9C80-3192-4728-91C4-1B3D6DDEC6EC}"/>
      </w:docPartPr>
      <w:docPartBody>
        <w:p w:rsidR="00021265" w:rsidRDefault="003D33F4" w:rsidP="003D33F4">
          <w:pPr>
            <w:pStyle w:val="D1D10858CB78487F8ABBC023B9A4A3D1"/>
          </w:pPr>
          <w:r w:rsidRPr="002B11C5">
            <w:rPr>
              <w:rStyle w:val="TextodoEspaoReservado"/>
              <w:sz w:val="20"/>
              <w:szCs w:val="20"/>
            </w:rPr>
            <w:t>Escolher um item.</w:t>
          </w:r>
        </w:p>
      </w:docPartBody>
    </w:docPart>
    <w:docPart>
      <w:docPartPr>
        <w:name w:val="B4460621587441EB8441F2005390F6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38B32-2132-4B7E-8002-6696761C44EC}"/>
      </w:docPartPr>
      <w:docPartBody>
        <w:p w:rsidR="002F0AF2" w:rsidRDefault="00021265" w:rsidP="00021265">
          <w:pPr>
            <w:pStyle w:val="B4460621587441EB8441F2005390F6EA"/>
          </w:pPr>
          <w:r>
            <w:rPr>
              <w:rStyle w:val="TextodoEspaoReservado"/>
            </w:rPr>
            <w:t>Escolher um item.</w:t>
          </w:r>
        </w:p>
      </w:docPartBody>
    </w:docPart>
    <w:docPart>
      <w:docPartPr>
        <w:name w:val="CD6B1A68E9C14A7EA20D458C575FC7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35F80D-90F8-44A5-8467-32DC006FF0DE}"/>
      </w:docPartPr>
      <w:docPartBody>
        <w:p w:rsidR="00FD733B" w:rsidRDefault="002F0AF2" w:rsidP="002F0AF2">
          <w:pPr>
            <w:pStyle w:val="CD6B1A68E9C14A7EA20D458C575FC73D"/>
          </w:pPr>
          <w:r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437194"/>
    <w:multiLevelType w:val="multilevel"/>
    <w:tmpl w:val="FF9E1C1A"/>
    <w:lvl w:ilvl="0">
      <w:start w:val="1"/>
      <w:numFmt w:val="decimal"/>
      <w:pStyle w:val="2659C47ADB9042B4A413B58020CC94F4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DA9"/>
    <w:rsid w:val="00021265"/>
    <w:rsid w:val="00063BA1"/>
    <w:rsid w:val="00120C1D"/>
    <w:rsid w:val="00182A3B"/>
    <w:rsid w:val="0020565C"/>
    <w:rsid w:val="00247093"/>
    <w:rsid w:val="002C6D26"/>
    <w:rsid w:val="002D70B1"/>
    <w:rsid w:val="002F0AF2"/>
    <w:rsid w:val="003C7033"/>
    <w:rsid w:val="003D33F4"/>
    <w:rsid w:val="006A3F8E"/>
    <w:rsid w:val="00781A85"/>
    <w:rsid w:val="00942648"/>
    <w:rsid w:val="00A94DA9"/>
    <w:rsid w:val="00AA0DE1"/>
    <w:rsid w:val="00C95E76"/>
    <w:rsid w:val="00CE7D3B"/>
    <w:rsid w:val="00E05029"/>
    <w:rsid w:val="00FD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68727696ED844BCBA6573EB0CDE04953">
    <w:name w:val="68727696ED844BCBA6573EB0CDE04953"/>
  </w:style>
  <w:style w:type="paragraph" w:customStyle="1" w:styleId="2659C47ADB9042B4A413B58020CC94F4">
    <w:name w:val="2659C47ADB9042B4A413B58020CC94F4"/>
  </w:style>
  <w:style w:type="paragraph" w:customStyle="1" w:styleId="A11FCA175E28472B962CB9093A05DA87">
    <w:name w:val="A11FCA175E28472B962CB9093A05DA87"/>
  </w:style>
  <w:style w:type="paragraph" w:customStyle="1" w:styleId="BCFFA725C1A44A83B6C6660BA2EEDC65">
    <w:name w:val="BCFFA725C1A44A83B6C6660BA2EEDC65"/>
  </w:style>
  <w:style w:type="paragraph" w:customStyle="1" w:styleId="003794E8B20E4B4EA6517137CA0ABD56">
    <w:name w:val="003794E8B20E4B4EA6517137CA0ABD56"/>
  </w:style>
  <w:style w:type="paragraph" w:customStyle="1" w:styleId="063077344CEC486F9E58FE9DD96592DC">
    <w:name w:val="063077344CEC486F9E58FE9DD96592DC"/>
  </w:style>
  <w:style w:type="paragraph" w:customStyle="1" w:styleId="CB5009F8660B4AFB9FD3A42AF38DCB4B">
    <w:name w:val="CB5009F8660B4AFB9FD3A42AF38DCB4B"/>
  </w:style>
  <w:style w:type="paragraph" w:customStyle="1" w:styleId="99DA8ADA1DA2417AB53B39B6C9A95ED9">
    <w:name w:val="99DA8ADA1DA2417AB53B39B6C9A95ED9"/>
  </w:style>
  <w:style w:type="paragraph" w:customStyle="1" w:styleId="BC4542025D834A8F95F39BBF41D52BC1">
    <w:name w:val="BC4542025D834A8F95F39BBF41D52BC1"/>
  </w:style>
  <w:style w:type="paragraph" w:customStyle="1" w:styleId="2AFADA86F7364CD4B305D9E35264E0E8">
    <w:name w:val="2AFADA86F7364CD4B305D9E35264E0E8"/>
  </w:style>
  <w:style w:type="paragraph" w:customStyle="1" w:styleId="FCC22D8F58B1461399EFFB70087572FC">
    <w:name w:val="FCC22D8F58B1461399EFFB70087572FC"/>
  </w:style>
  <w:style w:type="paragraph" w:customStyle="1" w:styleId="B2FEB6099156457097DF4CF8B6A4C862">
    <w:name w:val="B2FEB6099156457097DF4CF8B6A4C862"/>
  </w:style>
  <w:style w:type="paragraph" w:customStyle="1" w:styleId="4E9337E791BB4FD9B8CC891D27D52DAF">
    <w:name w:val="4E9337E791BB4FD9B8CC891D27D52DAF"/>
  </w:style>
  <w:style w:type="paragraph" w:customStyle="1" w:styleId="69C9D1F182654220A4E17747C25D00D3">
    <w:name w:val="69C9D1F182654220A4E17747C25D00D3"/>
  </w:style>
  <w:style w:type="paragraph" w:customStyle="1" w:styleId="6F161EA658BF4A96888465BE8AFFA8AE">
    <w:name w:val="6F161EA658BF4A96888465BE8AFFA8AE"/>
  </w:style>
  <w:style w:type="paragraph" w:customStyle="1" w:styleId="3646EA8907B5489585EA89619C477491">
    <w:name w:val="3646EA8907B5489585EA89619C477491"/>
  </w:style>
  <w:style w:type="paragraph" w:customStyle="1" w:styleId="196F994CB1EB4CC489284DFC94E44FE9">
    <w:name w:val="196F994CB1EB4CC489284DFC94E44FE9"/>
  </w:style>
  <w:style w:type="paragraph" w:customStyle="1" w:styleId="C1E5AD4F975640D0AF509E2D33BE6D1C">
    <w:name w:val="C1E5AD4F975640D0AF509E2D33BE6D1C"/>
  </w:style>
  <w:style w:type="paragraph" w:customStyle="1" w:styleId="BEA931A0BC16448CBC31FB598D8DF86A">
    <w:name w:val="BEA931A0BC16448CBC31FB598D8DF86A"/>
  </w:style>
  <w:style w:type="paragraph" w:customStyle="1" w:styleId="BE4949E5673D4BCFA3DE14A48EC310C2">
    <w:name w:val="BE4949E5673D4BCFA3DE14A48EC310C2"/>
  </w:style>
  <w:style w:type="paragraph" w:customStyle="1" w:styleId="A4298A173ABC43A1A48AF8E1A73CC012">
    <w:name w:val="A4298A173ABC43A1A48AF8E1A73CC012"/>
  </w:style>
  <w:style w:type="paragraph" w:customStyle="1" w:styleId="49F92767200040BFB862BCD4AE4ED4CA">
    <w:name w:val="49F92767200040BFB862BCD4AE4ED4CA"/>
  </w:style>
  <w:style w:type="paragraph" w:customStyle="1" w:styleId="E9FADB2EA3454B2688C98B9403A42D05">
    <w:name w:val="E9FADB2EA3454B2688C98B9403A42D05"/>
  </w:style>
  <w:style w:type="paragraph" w:customStyle="1" w:styleId="EBD1048971354BB7B8CC6A46CF65AFC0">
    <w:name w:val="EBD1048971354BB7B8CC6A46CF65AFC0"/>
  </w:style>
  <w:style w:type="paragraph" w:customStyle="1" w:styleId="19229B8D8F7F447796A23E79B5E1CCB5">
    <w:name w:val="19229B8D8F7F447796A23E79B5E1CCB5"/>
  </w:style>
  <w:style w:type="paragraph" w:customStyle="1" w:styleId="A4FFBCD4E0FE47B7902FF206F42603DF">
    <w:name w:val="A4FFBCD4E0FE47B7902FF206F42603DF"/>
  </w:style>
  <w:style w:type="paragraph" w:customStyle="1" w:styleId="95B9C6DDBA144EABA489E18208A31B9A">
    <w:name w:val="95B9C6DDBA144EABA489E18208A31B9A"/>
  </w:style>
  <w:style w:type="character" w:styleId="TextodoEspaoReservado">
    <w:name w:val="Placeholder Text"/>
    <w:basedOn w:val="Fontepargpadro"/>
    <w:uiPriority w:val="99"/>
    <w:semiHidden/>
    <w:rsid w:val="002F0AF2"/>
    <w:rPr>
      <w:rFonts w:ascii="Times New Roman" w:hAnsi="Times New Roman" w:cs="Times New Roman"/>
      <w:color w:val="595959" w:themeColor="text1" w:themeTint="A6"/>
    </w:rPr>
  </w:style>
  <w:style w:type="paragraph" w:customStyle="1" w:styleId="72AC7E75AB354F9FAD8DB9FC1DB99573">
    <w:name w:val="72AC7E75AB354F9FAD8DB9FC1DB99573"/>
    <w:rsid w:val="00A94DA9"/>
  </w:style>
  <w:style w:type="paragraph" w:customStyle="1" w:styleId="3D343053A69E4B1994C8F48CC818EC3A">
    <w:name w:val="3D343053A69E4B1994C8F48CC818EC3A"/>
    <w:rsid w:val="00A94DA9"/>
  </w:style>
  <w:style w:type="paragraph" w:customStyle="1" w:styleId="B9FF157CE04C4592B34E2E4A8A05BE09">
    <w:name w:val="B9FF157CE04C4592B34E2E4A8A05BE09"/>
    <w:rsid w:val="00A94DA9"/>
  </w:style>
  <w:style w:type="paragraph" w:customStyle="1" w:styleId="5CB988DC30F64B6299D1E65894D8FB1A">
    <w:name w:val="5CB988DC30F64B6299D1E65894D8FB1A"/>
    <w:rsid w:val="00A94DA9"/>
  </w:style>
  <w:style w:type="paragraph" w:customStyle="1" w:styleId="D152C0E05C074F0FA4195EE618CCF180">
    <w:name w:val="D152C0E05C074F0FA4195EE618CCF180"/>
    <w:rsid w:val="00A94DA9"/>
  </w:style>
  <w:style w:type="paragraph" w:customStyle="1" w:styleId="3303FE8A69E847C78B2CC36192AC30D0">
    <w:name w:val="3303FE8A69E847C78B2CC36192AC30D0"/>
    <w:rsid w:val="00A94DA9"/>
  </w:style>
  <w:style w:type="paragraph" w:customStyle="1" w:styleId="293C85BFCAA04965BBBFCEDE67833499">
    <w:name w:val="293C85BFCAA04965BBBFCEDE67833499"/>
    <w:rsid w:val="00A94DA9"/>
  </w:style>
  <w:style w:type="paragraph" w:customStyle="1" w:styleId="02C61D56386448C8A578FF5D874EAB69">
    <w:name w:val="02C61D56386448C8A578FF5D874EAB69"/>
    <w:rsid w:val="00A94DA9"/>
  </w:style>
  <w:style w:type="paragraph" w:customStyle="1" w:styleId="C1E6754B86334A44AE37B88383AE08BE">
    <w:name w:val="C1E6754B86334A44AE37B88383AE08BE"/>
    <w:rsid w:val="00A94DA9"/>
  </w:style>
  <w:style w:type="paragraph" w:customStyle="1" w:styleId="25B57E86A4854D57B57A64C6B932C275">
    <w:name w:val="25B57E86A4854D57B57A64C6B932C275"/>
    <w:rsid w:val="00A94DA9"/>
  </w:style>
  <w:style w:type="paragraph" w:customStyle="1" w:styleId="B4EC1E94C8A44F6388D29D6AA248EB7D">
    <w:name w:val="B4EC1E94C8A44F6388D29D6AA248EB7D"/>
    <w:rsid w:val="00A94DA9"/>
  </w:style>
  <w:style w:type="paragraph" w:customStyle="1" w:styleId="39A531253600445DAB55045988C30D29">
    <w:name w:val="39A531253600445DAB55045988C30D29"/>
    <w:rsid w:val="00A94DA9"/>
  </w:style>
  <w:style w:type="paragraph" w:customStyle="1" w:styleId="957617A602D24D9088E073A0E2CDF2FD">
    <w:name w:val="957617A602D24D9088E073A0E2CDF2FD"/>
    <w:rsid w:val="00A94DA9"/>
  </w:style>
  <w:style w:type="paragraph" w:customStyle="1" w:styleId="A88C444B384C4A3B9A8D239222100C34">
    <w:name w:val="A88C444B384C4A3B9A8D239222100C34"/>
    <w:rsid w:val="00A94DA9"/>
  </w:style>
  <w:style w:type="paragraph" w:customStyle="1" w:styleId="2072ED8D8BD14E5199EB9B45962E1D55">
    <w:name w:val="2072ED8D8BD14E5199EB9B45962E1D55"/>
    <w:rsid w:val="00A94DA9"/>
  </w:style>
  <w:style w:type="paragraph" w:customStyle="1" w:styleId="FFD66B3CD023453287B87037DB4E2CEB">
    <w:name w:val="FFD66B3CD023453287B87037DB4E2CEB"/>
    <w:rsid w:val="00A94DA9"/>
  </w:style>
  <w:style w:type="paragraph" w:customStyle="1" w:styleId="0BEE9107890D4228ABF32FE42C25570C">
    <w:name w:val="0BEE9107890D4228ABF32FE42C25570C"/>
    <w:rsid w:val="00A94DA9"/>
  </w:style>
  <w:style w:type="paragraph" w:customStyle="1" w:styleId="D9743D8138DE4F65A1B84BE17566AFD3">
    <w:name w:val="D9743D8138DE4F65A1B84BE17566AFD3"/>
    <w:rsid w:val="00A94DA9"/>
  </w:style>
  <w:style w:type="paragraph" w:customStyle="1" w:styleId="9952A252521548FA82C0AF057980D1E9">
    <w:name w:val="9952A252521548FA82C0AF057980D1E9"/>
    <w:rsid w:val="00A94DA9"/>
  </w:style>
  <w:style w:type="paragraph" w:customStyle="1" w:styleId="CC582C371E5C46F6A1AD210423F370D3">
    <w:name w:val="CC582C371E5C46F6A1AD210423F370D3"/>
    <w:rsid w:val="00A94DA9"/>
  </w:style>
  <w:style w:type="paragraph" w:customStyle="1" w:styleId="86272782639B42C4801CF2CE4D521B7C">
    <w:name w:val="86272782639B42C4801CF2CE4D521B7C"/>
    <w:rsid w:val="00A94DA9"/>
  </w:style>
  <w:style w:type="paragraph" w:customStyle="1" w:styleId="206D9E1B946E4D0187AAB163C3E88AE2">
    <w:name w:val="206D9E1B946E4D0187AAB163C3E88AE2"/>
    <w:rsid w:val="00A94DA9"/>
  </w:style>
  <w:style w:type="paragraph" w:customStyle="1" w:styleId="78D988B4F3ED414FA170E6DBA4D68CB7">
    <w:name w:val="78D988B4F3ED414FA170E6DBA4D68CB7"/>
    <w:rsid w:val="00A94DA9"/>
  </w:style>
  <w:style w:type="paragraph" w:customStyle="1" w:styleId="4A19AAD6C25C46FEA87F1F71063DAE7D">
    <w:name w:val="4A19AAD6C25C46FEA87F1F71063DAE7D"/>
    <w:rsid w:val="00A94DA9"/>
  </w:style>
  <w:style w:type="paragraph" w:customStyle="1" w:styleId="0CA7E90F8D3B477FB9ACFAD83A0AFC08">
    <w:name w:val="0CA7E90F8D3B477FB9ACFAD83A0AFC08"/>
    <w:rsid w:val="00A94DA9"/>
  </w:style>
  <w:style w:type="paragraph" w:customStyle="1" w:styleId="670BAE39F7754E8DAA1DE364A8CE1DD7">
    <w:name w:val="670BAE39F7754E8DAA1DE364A8CE1DD7"/>
    <w:rsid w:val="00A94DA9"/>
  </w:style>
  <w:style w:type="paragraph" w:customStyle="1" w:styleId="B0CF304C2C2A48CFB5EF25C00D63CBD9">
    <w:name w:val="B0CF304C2C2A48CFB5EF25C00D63CBD9"/>
    <w:rsid w:val="00A94DA9"/>
  </w:style>
  <w:style w:type="paragraph" w:customStyle="1" w:styleId="F01422FF939E4DCAA95640C2E05996A5">
    <w:name w:val="F01422FF939E4DCAA95640C2E05996A5"/>
    <w:rsid w:val="00A94DA9"/>
  </w:style>
  <w:style w:type="paragraph" w:customStyle="1" w:styleId="E07E859847C948D6B8B4A3ECDB9DF39E">
    <w:name w:val="E07E859847C948D6B8B4A3ECDB9DF39E"/>
    <w:rsid w:val="00A94DA9"/>
  </w:style>
  <w:style w:type="paragraph" w:customStyle="1" w:styleId="3683C435469942C089E9EBD089037619">
    <w:name w:val="3683C435469942C089E9EBD089037619"/>
    <w:rsid w:val="00A94DA9"/>
  </w:style>
  <w:style w:type="paragraph" w:customStyle="1" w:styleId="CD7BD93B9DC9487880E312D40B244EBB">
    <w:name w:val="CD7BD93B9DC9487880E312D40B244EBB"/>
    <w:rsid w:val="00A94DA9"/>
  </w:style>
  <w:style w:type="paragraph" w:customStyle="1" w:styleId="269EEAF0D2FD468CA4CF68F177AB7E95">
    <w:name w:val="269EEAF0D2FD468CA4CF68F177AB7E95"/>
    <w:rsid w:val="00A94DA9"/>
  </w:style>
  <w:style w:type="paragraph" w:customStyle="1" w:styleId="CA356E7B9E774F03BF6066AF231B1000">
    <w:name w:val="CA356E7B9E774F03BF6066AF231B1000"/>
    <w:rsid w:val="00A94DA9"/>
  </w:style>
  <w:style w:type="paragraph" w:customStyle="1" w:styleId="E29AC65158D14F35B4F915E6EFDC2B67">
    <w:name w:val="E29AC65158D14F35B4F915E6EFDC2B67"/>
    <w:rsid w:val="00A94DA9"/>
  </w:style>
  <w:style w:type="paragraph" w:customStyle="1" w:styleId="0807F7D89CE74D0C80D9A9245BA763F5">
    <w:name w:val="0807F7D89CE74D0C80D9A9245BA763F5"/>
    <w:rsid w:val="00A94DA9"/>
  </w:style>
  <w:style w:type="paragraph" w:customStyle="1" w:styleId="6935CAD1F66C4349BB80F7E14ABF6CCB">
    <w:name w:val="6935CAD1F66C4349BB80F7E14ABF6CCB"/>
    <w:rsid w:val="00A94DA9"/>
  </w:style>
  <w:style w:type="paragraph" w:customStyle="1" w:styleId="F91BA92E577D40CC86902EE960A3D1F6">
    <w:name w:val="F91BA92E577D40CC86902EE960A3D1F6"/>
    <w:rsid w:val="00A94DA9"/>
  </w:style>
  <w:style w:type="paragraph" w:customStyle="1" w:styleId="A0DAE2E7DCB843D4BAC322416C244F70">
    <w:name w:val="A0DAE2E7DCB843D4BAC322416C244F70"/>
    <w:rsid w:val="00A94DA9"/>
  </w:style>
  <w:style w:type="paragraph" w:customStyle="1" w:styleId="501B3143A7B7496FAA213F00D11DA33F">
    <w:name w:val="501B3143A7B7496FAA213F00D11DA33F"/>
    <w:rsid w:val="00A94DA9"/>
  </w:style>
  <w:style w:type="paragraph" w:customStyle="1" w:styleId="778B2F2203F347159F214FF61B466D7D">
    <w:name w:val="778B2F2203F347159F214FF61B466D7D"/>
    <w:rsid w:val="00A94DA9"/>
  </w:style>
  <w:style w:type="paragraph" w:customStyle="1" w:styleId="5BB1D18640B943C29EE27E1A24A169AF">
    <w:name w:val="5BB1D18640B943C29EE27E1A24A169AF"/>
    <w:rsid w:val="00A94DA9"/>
  </w:style>
  <w:style w:type="paragraph" w:customStyle="1" w:styleId="9E3AB3A888694C21AE9696548CA61C62">
    <w:name w:val="9E3AB3A888694C21AE9696548CA61C62"/>
    <w:rsid w:val="00A94DA9"/>
  </w:style>
  <w:style w:type="paragraph" w:customStyle="1" w:styleId="02EF68838E69498EA0654D3A0675E02F">
    <w:name w:val="02EF68838E69498EA0654D3A0675E02F"/>
    <w:rsid w:val="00A94DA9"/>
  </w:style>
  <w:style w:type="paragraph" w:customStyle="1" w:styleId="6D048D24A90041E3AED236A3F01C8A3C">
    <w:name w:val="6D048D24A90041E3AED236A3F01C8A3C"/>
    <w:rsid w:val="00A94DA9"/>
  </w:style>
  <w:style w:type="paragraph" w:customStyle="1" w:styleId="3FF8762138BF4327A40E60EF5504B0A6">
    <w:name w:val="3FF8762138BF4327A40E60EF5504B0A6"/>
    <w:rsid w:val="00A94DA9"/>
  </w:style>
  <w:style w:type="paragraph" w:customStyle="1" w:styleId="8A8C917F62254A65B3BBA9F262A4A0E5">
    <w:name w:val="8A8C917F62254A65B3BBA9F262A4A0E5"/>
    <w:rsid w:val="00A94DA9"/>
  </w:style>
  <w:style w:type="paragraph" w:customStyle="1" w:styleId="A6E552818768460AA987932062FEC083">
    <w:name w:val="A6E552818768460AA987932062FEC083"/>
    <w:rsid w:val="00A94DA9"/>
  </w:style>
  <w:style w:type="paragraph" w:customStyle="1" w:styleId="B044DEA91EB74CBE86EBD4E011BDE914">
    <w:name w:val="B044DEA91EB74CBE86EBD4E011BDE914"/>
    <w:rsid w:val="00A94DA9"/>
  </w:style>
  <w:style w:type="paragraph" w:customStyle="1" w:styleId="2D02B4DEFE7E42EF9CC420F872D32841">
    <w:name w:val="2D02B4DEFE7E42EF9CC420F872D32841"/>
    <w:rsid w:val="00A94DA9"/>
  </w:style>
  <w:style w:type="paragraph" w:customStyle="1" w:styleId="7C6F6F79FABB49B9A057A2B2110007AD">
    <w:name w:val="7C6F6F79FABB49B9A057A2B2110007AD"/>
    <w:rsid w:val="00A94DA9"/>
  </w:style>
  <w:style w:type="paragraph" w:customStyle="1" w:styleId="AD22684D2A59441CAF36EE40FB0BF624">
    <w:name w:val="AD22684D2A59441CAF36EE40FB0BF624"/>
    <w:rsid w:val="00A94DA9"/>
  </w:style>
  <w:style w:type="paragraph" w:customStyle="1" w:styleId="A589BC0A7834466EAB0081A2937BC333">
    <w:name w:val="A589BC0A7834466EAB0081A2937BC333"/>
    <w:rsid w:val="00A94DA9"/>
  </w:style>
  <w:style w:type="paragraph" w:customStyle="1" w:styleId="73A97C2EA2984296A86AE062FA70F9C6">
    <w:name w:val="73A97C2EA2984296A86AE062FA70F9C6"/>
    <w:rsid w:val="00A94DA9"/>
  </w:style>
  <w:style w:type="paragraph" w:customStyle="1" w:styleId="3C20936398E1471F8DEF2673333443B9">
    <w:name w:val="3C20936398E1471F8DEF2673333443B9"/>
    <w:rsid w:val="00A94DA9"/>
  </w:style>
  <w:style w:type="paragraph" w:customStyle="1" w:styleId="C23A7D673DEC43CC94881E270BBDDFE0">
    <w:name w:val="C23A7D673DEC43CC94881E270BBDDFE0"/>
    <w:rsid w:val="00A94DA9"/>
  </w:style>
  <w:style w:type="paragraph" w:customStyle="1" w:styleId="7F8C00D08B4D4A15A3A0FDC8CE7CB977">
    <w:name w:val="7F8C00D08B4D4A15A3A0FDC8CE7CB977"/>
    <w:rsid w:val="00A94DA9"/>
  </w:style>
  <w:style w:type="paragraph" w:customStyle="1" w:styleId="1A1D5D43D7BF47EA933CEA539D142709">
    <w:name w:val="1A1D5D43D7BF47EA933CEA539D142709"/>
    <w:rsid w:val="00A94DA9"/>
  </w:style>
  <w:style w:type="paragraph" w:customStyle="1" w:styleId="E6D0A47649F7472F9BA524B10AEB36B7">
    <w:name w:val="E6D0A47649F7472F9BA524B10AEB36B7"/>
    <w:rsid w:val="00A94DA9"/>
  </w:style>
  <w:style w:type="paragraph" w:customStyle="1" w:styleId="C4F15CAD0BEB45FDA69BE3AC71C5DDB6">
    <w:name w:val="C4F15CAD0BEB45FDA69BE3AC71C5DDB6"/>
    <w:rsid w:val="00A94DA9"/>
  </w:style>
  <w:style w:type="paragraph" w:customStyle="1" w:styleId="FB55E822E28C4D199E08B072728F28C7">
    <w:name w:val="FB55E822E28C4D199E08B072728F28C7"/>
    <w:rsid w:val="00A94DA9"/>
  </w:style>
  <w:style w:type="paragraph" w:customStyle="1" w:styleId="2659C47ADB9042B4A413B58020CC94F41">
    <w:name w:val="2659C47ADB9042B4A413B58020CC94F41"/>
    <w:rsid w:val="00A94DA9"/>
    <w:pPr>
      <w:numPr>
        <w:numId w:val="1"/>
      </w:numPr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A11FCA175E28472B962CB9093A05DA871">
    <w:name w:val="A11FCA175E28472B962CB9093A05DA871"/>
    <w:rsid w:val="00A94DA9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BCFFA725C1A44A83B6C6660BA2EEDC651">
    <w:name w:val="BCFFA725C1A44A83B6C6660BA2EEDC651"/>
    <w:rsid w:val="00A94DA9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003794E8B20E4B4EA6517137CA0ABD561">
    <w:name w:val="003794E8B20E4B4EA6517137CA0ABD561"/>
    <w:rsid w:val="00A94DA9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063077344CEC486F9E58FE9DD96592DC1">
    <w:name w:val="063077344CEC486F9E58FE9DD96592DC1"/>
    <w:rsid w:val="00A94DA9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CB5009F8660B4AFB9FD3A42AF38DCB4B1">
    <w:name w:val="CB5009F8660B4AFB9FD3A42AF38DCB4B1"/>
    <w:rsid w:val="00A94DA9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5BB1D18640B943C29EE27E1A24A169AF1">
    <w:name w:val="5BB1D18640B943C29EE27E1A24A169AF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9E3AB3A888694C21AE9696548CA61C621">
    <w:name w:val="9E3AB3A888694C21AE9696548CA61C62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6D048D24A90041E3AED236A3F01C8A3C1">
    <w:name w:val="6D048D24A90041E3AED236A3F01C8A3C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3FF8762138BF4327A40E60EF5504B0A61">
    <w:name w:val="3FF8762138BF4327A40E60EF5504B0A6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8A8C917F62254A65B3BBA9F262A4A0E51">
    <w:name w:val="8A8C917F62254A65B3BBA9F262A4A0E5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B044DEA91EB74CBE86EBD4E011BDE9141">
    <w:name w:val="B044DEA91EB74CBE86EBD4E011BDE914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2D02B4DEFE7E42EF9CC420F872D328411">
    <w:name w:val="2D02B4DEFE7E42EF9CC420F872D32841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7C6F6F79FABB49B9A057A2B2110007AD1">
    <w:name w:val="7C6F6F79FABB49B9A057A2B2110007AD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A589BC0A7834466EAB0081A2937BC3331">
    <w:name w:val="A589BC0A7834466EAB0081A2937BC333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73A97C2EA2984296A86AE062FA70F9C61">
    <w:name w:val="73A97C2EA2984296A86AE062FA70F9C6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3C20936398E1471F8DEF2673333443B91">
    <w:name w:val="3C20936398E1471F8DEF2673333443B9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7F8C00D08B4D4A15A3A0FDC8CE7CB9771">
    <w:name w:val="7F8C00D08B4D4A15A3A0FDC8CE7CB977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1A1D5D43D7BF47EA933CEA539D1427091">
    <w:name w:val="1A1D5D43D7BF47EA933CEA539D142709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E6D0A47649F7472F9BA524B10AEB36B71">
    <w:name w:val="E6D0A47649F7472F9BA524B10AEB36B7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FB55E822E28C4D199E08B072728F28C71">
    <w:name w:val="FB55E822E28C4D199E08B072728F28C7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39A531253600445DAB55045988C30D291">
    <w:name w:val="39A531253600445DAB55045988C30D29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269EEAF0D2FD468CA4CF68F177AB7E951">
    <w:name w:val="269EEAF0D2FD468CA4CF68F177AB7E95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FFD66B3CD023453287B87037DB4E2CEB1">
    <w:name w:val="FFD66B3CD023453287B87037DB4E2CEB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CA356E7B9E774F03BF6066AF231B10001">
    <w:name w:val="CA356E7B9E774F03BF6066AF231B1000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CC582C371E5C46F6A1AD210423F370D31">
    <w:name w:val="CC582C371E5C46F6A1AD210423F370D3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E29AC65158D14F35B4F915E6EFDC2B671">
    <w:name w:val="E29AC65158D14F35B4F915E6EFDC2B67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4A19AAD6C25C46FEA87F1F71063DAE7D1">
    <w:name w:val="4A19AAD6C25C46FEA87F1F71063DAE7D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0807F7D89CE74D0C80D9A9245BA763F51">
    <w:name w:val="0807F7D89CE74D0C80D9A9245BA763F5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F01422FF939E4DCAA95640C2E05996A51">
    <w:name w:val="F01422FF939E4DCAA95640C2E05996A5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6935CAD1F66C4349BB80F7E14ABF6CCB1">
    <w:name w:val="6935CAD1F66C4349BB80F7E14ABF6CCB1"/>
    <w:rsid w:val="00A94DA9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character" w:styleId="Forte">
    <w:name w:val="Strong"/>
    <w:basedOn w:val="Fontepargpadro"/>
    <w:uiPriority w:val="22"/>
    <w:qFormat/>
    <w:rsid w:val="00A94DA9"/>
    <w:rPr>
      <w:rFonts w:ascii="Calibri" w:hAnsi="Calibri" w:cs="Calibri"/>
      <w:b/>
      <w:bCs/>
    </w:rPr>
  </w:style>
  <w:style w:type="paragraph" w:customStyle="1" w:styleId="5CB988DC30F64B6299D1E65894D8FB1A1">
    <w:name w:val="5CB988DC30F64B6299D1E65894D8FB1A1"/>
    <w:rsid w:val="00A94DA9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  <w:lang w:val="pt-PT" w:eastAsia="en-US"/>
    </w:rPr>
  </w:style>
  <w:style w:type="paragraph" w:customStyle="1" w:styleId="D152C0E05C074F0FA4195EE618CCF1801">
    <w:name w:val="D152C0E05C074F0FA4195EE618CCF1801"/>
    <w:rsid w:val="00A94DA9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  <w:lang w:val="pt-PT" w:eastAsia="en-US"/>
    </w:rPr>
  </w:style>
  <w:style w:type="paragraph" w:customStyle="1" w:styleId="3303FE8A69E847C78B2CC36192AC30D01">
    <w:name w:val="3303FE8A69E847C78B2CC36192AC30D01"/>
    <w:rsid w:val="00A94DA9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  <w:lang w:val="pt-PT" w:eastAsia="en-US"/>
    </w:rPr>
  </w:style>
  <w:style w:type="paragraph" w:customStyle="1" w:styleId="75D79B5E5B8E43AFA521813A3AA28BD5">
    <w:name w:val="75D79B5E5B8E43AFA521813A3AA28BD5"/>
    <w:rsid w:val="00A94DA9"/>
  </w:style>
  <w:style w:type="paragraph" w:customStyle="1" w:styleId="48B806A966184692B4D15304042A9F5C">
    <w:name w:val="48B806A966184692B4D15304042A9F5C"/>
    <w:rsid w:val="00A94DA9"/>
  </w:style>
  <w:style w:type="paragraph" w:customStyle="1" w:styleId="7EEC74DA5BB84619952EE7780944903A">
    <w:name w:val="7EEC74DA5BB84619952EE7780944903A"/>
    <w:rsid w:val="00A94DA9"/>
  </w:style>
  <w:style w:type="paragraph" w:customStyle="1" w:styleId="74353CBEC8DE472FA91DA6929AF7351E">
    <w:name w:val="74353CBEC8DE472FA91DA6929AF7351E"/>
    <w:rsid w:val="00A94DA9"/>
  </w:style>
  <w:style w:type="paragraph" w:customStyle="1" w:styleId="A90154A69A4A47AE9A226A51E0097D1F">
    <w:name w:val="A90154A69A4A47AE9A226A51E0097D1F"/>
    <w:rsid w:val="00A94DA9"/>
  </w:style>
  <w:style w:type="paragraph" w:customStyle="1" w:styleId="21A5461F1EB04EF5A1A94346F0D6E856">
    <w:name w:val="21A5461F1EB04EF5A1A94346F0D6E856"/>
    <w:rsid w:val="00A94DA9"/>
  </w:style>
  <w:style w:type="paragraph" w:customStyle="1" w:styleId="93A1402380C347089ACBCCFE02D54E43">
    <w:name w:val="93A1402380C347089ACBCCFE02D54E43"/>
    <w:rsid w:val="00A94DA9"/>
  </w:style>
  <w:style w:type="paragraph" w:customStyle="1" w:styleId="3EFBEFA3DC9F45BAB21AC5266CEE6265">
    <w:name w:val="3EFBEFA3DC9F45BAB21AC5266CEE6265"/>
    <w:rsid w:val="00A94DA9"/>
  </w:style>
  <w:style w:type="paragraph" w:customStyle="1" w:styleId="D452237955124C4D82F1BEFFA1A8FC58">
    <w:name w:val="D452237955124C4D82F1BEFFA1A8FC58"/>
    <w:rsid w:val="00A94DA9"/>
  </w:style>
  <w:style w:type="paragraph" w:customStyle="1" w:styleId="E556C9BD41294E7F8BFDBB5A56DD87C9">
    <w:name w:val="E556C9BD41294E7F8BFDBB5A56DD87C9"/>
    <w:rsid w:val="00A94DA9"/>
  </w:style>
  <w:style w:type="paragraph" w:customStyle="1" w:styleId="B369CD6256B74CA5A40796D8F49EBD5C">
    <w:name w:val="B369CD6256B74CA5A40796D8F49EBD5C"/>
    <w:rsid w:val="00A94DA9"/>
  </w:style>
  <w:style w:type="paragraph" w:customStyle="1" w:styleId="553D0734F5BF4A6CA6148408EBC8D27B">
    <w:name w:val="553D0734F5BF4A6CA6148408EBC8D27B"/>
    <w:rsid w:val="00A94DA9"/>
  </w:style>
  <w:style w:type="paragraph" w:customStyle="1" w:styleId="7FEC76D5638A48CCB005D8E4058B62C2">
    <w:name w:val="7FEC76D5638A48CCB005D8E4058B62C2"/>
    <w:rsid w:val="00A94DA9"/>
  </w:style>
  <w:style w:type="paragraph" w:customStyle="1" w:styleId="8BF44AE1C1F24CA1AD4796B9BA5E1482">
    <w:name w:val="8BF44AE1C1F24CA1AD4796B9BA5E1482"/>
    <w:rsid w:val="00A94DA9"/>
  </w:style>
  <w:style w:type="paragraph" w:customStyle="1" w:styleId="6AFD90E77C80465F9A027E33CF07ECEE">
    <w:name w:val="6AFD90E77C80465F9A027E33CF07ECEE"/>
    <w:rsid w:val="00A94DA9"/>
  </w:style>
  <w:style w:type="paragraph" w:customStyle="1" w:styleId="D6CAC923B1694EFE8C70490CE002E6B3">
    <w:name w:val="D6CAC923B1694EFE8C70490CE002E6B3"/>
    <w:rsid w:val="00A94DA9"/>
  </w:style>
  <w:style w:type="paragraph" w:customStyle="1" w:styleId="B74F617AC94F4EB6A46A922B2F8A200D">
    <w:name w:val="B74F617AC94F4EB6A46A922B2F8A200D"/>
    <w:rsid w:val="00A94DA9"/>
  </w:style>
  <w:style w:type="paragraph" w:customStyle="1" w:styleId="CD107442DB164425BF6C485A6E717A82">
    <w:name w:val="CD107442DB164425BF6C485A6E717A82"/>
    <w:rsid w:val="00A94DA9"/>
  </w:style>
  <w:style w:type="paragraph" w:customStyle="1" w:styleId="2257BA1D88974CC184C480280D8C68E2">
    <w:name w:val="2257BA1D88974CC184C480280D8C68E2"/>
    <w:rsid w:val="00A94DA9"/>
  </w:style>
  <w:style w:type="paragraph" w:customStyle="1" w:styleId="0DDB6F273F894E949CAE7C54B15214EC">
    <w:name w:val="0DDB6F273F894E949CAE7C54B15214EC"/>
    <w:rsid w:val="00A94DA9"/>
  </w:style>
  <w:style w:type="paragraph" w:customStyle="1" w:styleId="B936D1E3DFE94E8F8466DABAEBC70B76">
    <w:name w:val="B936D1E3DFE94E8F8466DABAEBC70B76"/>
    <w:rsid w:val="00A94DA9"/>
  </w:style>
  <w:style w:type="paragraph" w:customStyle="1" w:styleId="AE53B8DB86D24517944F03667E961495">
    <w:name w:val="AE53B8DB86D24517944F03667E961495"/>
    <w:rsid w:val="00A94DA9"/>
  </w:style>
  <w:style w:type="paragraph" w:customStyle="1" w:styleId="E013D6C96547478FACA6F002885ADFCA">
    <w:name w:val="E013D6C96547478FACA6F002885ADFCA"/>
    <w:rsid w:val="00A94DA9"/>
  </w:style>
  <w:style w:type="paragraph" w:customStyle="1" w:styleId="1A94DAAB9CDF4D4AB4F951A35CE0AFF2">
    <w:name w:val="1A94DAAB9CDF4D4AB4F951A35CE0AFF2"/>
    <w:rsid w:val="00A94DA9"/>
  </w:style>
  <w:style w:type="paragraph" w:customStyle="1" w:styleId="20715088B72E45ECA1643551D2E88C3A">
    <w:name w:val="20715088B72E45ECA1643551D2E88C3A"/>
    <w:rsid w:val="00A94DA9"/>
  </w:style>
  <w:style w:type="paragraph" w:customStyle="1" w:styleId="C7334906ED134AB9B75B24353351D910">
    <w:name w:val="C7334906ED134AB9B75B24353351D910"/>
    <w:rsid w:val="00A94DA9"/>
  </w:style>
  <w:style w:type="paragraph" w:customStyle="1" w:styleId="D61B530865CA47A38B27B966EE230AEA">
    <w:name w:val="D61B530865CA47A38B27B966EE230AEA"/>
    <w:rsid w:val="00A94DA9"/>
  </w:style>
  <w:style w:type="paragraph" w:customStyle="1" w:styleId="0BDB56802ACF403A95EAADBE7C3580FC">
    <w:name w:val="0BDB56802ACF403A95EAADBE7C3580FC"/>
    <w:rsid w:val="00A94DA9"/>
  </w:style>
  <w:style w:type="paragraph" w:customStyle="1" w:styleId="2C7049A095A54D928A63E0B83F071D74">
    <w:name w:val="2C7049A095A54D928A63E0B83F071D74"/>
    <w:rsid w:val="00A94DA9"/>
  </w:style>
  <w:style w:type="paragraph" w:customStyle="1" w:styleId="94CA9091C7FB42C7A061B073EE1A3B8C">
    <w:name w:val="94CA9091C7FB42C7A061B073EE1A3B8C"/>
    <w:rsid w:val="00A94DA9"/>
  </w:style>
  <w:style w:type="paragraph" w:customStyle="1" w:styleId="09ECD6FFC6EB4486AFA7A2551A6902D0">
    <w:name w:val="09ECD6FFC6EB4486AFA7A2551A6902D0"/>
    <w:rsid w:val="00A94DA9"/>
  </w:style>
  <w:style w:type="paragraph" w:customStyle="1" w:styleId="70C22E322B794D489BD7645E28974CF3">
    <w:name w:val="70C22E322B794D489BD7645E28974CF3"/>
    <w:rsid w:val="00A94DA9"/>
  </w:style>
  <w:style w:type="paragraph" w:customStyle="1" w:styleId="0DE13F38B9A84C11A955C44842535650">
    <w:name w:val="0DE13F38B9A84C11A955C44842535650"/>
    <w:rsid w:val="00A94DA9"/>
  </w:style>
  <w:style w:type="paragraph" w:customStyle="1" w:styleId="FF2911796AB64C27A27AB864222EDB45">
    <w:name w:val="FF2911796AB64C27A27AB864222EDB45"/>
    <w:rsid w:val="00A94DA9"/>
  </w:style>
  <w:style w:type="paragraph" w:customStyle="1" w:styleId="BBB288518FD64CDD840A9A2774E00127">
    <w:name w:val="BBB288518FD64CDD840A9A2774E00127"/>
    <w:rsid w:val="00A94DA9"/>
  </w:style>
  <w:style w:type="paragraph" w:customStyle="1" w:styleId="ED9571326E6C4AE59F8983FF06A8C513">
    <w:name w:val="ED9571326E6C4AE59F8983FF06A8C513"/>
    <w:rsid w:val="00A94DA9"/>
  </w:style>
  <w:style w:type="paragraph" w:customStyle="1" w:styleId="203EB1E54B8C4AA89A51450C6F25EBDB">
    <w:name w:val="203EB1E54B8C4AA89A51450C6F25EBDB"/>
    <w:rsid w:val="00A94DA9"/>
  </w:style>
  <w:style w:type="paragraph" w:customStyle="1" w:styleId="7EBAD5C8E3DC4B93A722787B00EC7258">
    <w:name w:val="7EBAD5C8E3DC4B93A722787B00EC7258"/>
    <w:rsid w:val="00942648"/>
  </w:style>
  <w:style w:type="paragraph" w:customStyle="1" w:styleId="D20A4C4083C6430994043497FF750A4F">
    <w:name w:val="D20A4C4083C6430994043497FF750A4F"/>
    <w:rsid w:val="00942648"/>
  </w:style>
  <w:style w:type="paragraph" w:customStyle="1" w:styleId="6167036E208C4A0D9A56EDB5EA571F62">
    <w:name w:val="6167036E208C4A0D9A56EDB5EA571F62"/>
    <w:rsid w:val="00942648"/>
  </w:style>
  <w:style w:type="paragraph" w:customStyle="1" w:styleId="E10001328BD24CE794487CD99CD78EA2">
    <w:name w:val="E10001328BD24CE794487CD99CD78EA2"/>
    <w:rsid w:val="00942648"/>
  </w:style>
  <w:style w:type="paragraph" w:customStyle="1" w:styleId="CF7610BF75E64249B2DB0BAFDC851E34">
    <w:name w:val="CF7610BF75E64249B2DB0BAFDC851E34"/>
    <w:rsid w:val="00942648"/>
  </w:style>
  <w:style w:type="paragraph" w:customStyle="1" w:styleId="09DCD6C9D81F4DAF903278398D182DBF">
    <w:name w:val="09DCD6C9D81F4DAF903278398D182DBF"/>
    <w:rsid w:val="00942648"/>
  </w:style>
  <w:style w:type="paragraph" w:customStyle="1" w:styleId="8AFBC7D45CD6480CA25813F4B2352B8F">
    <w:name w:val="8AFBC7D45CD6480CA25813F4B2352B8F"/>
    <w:rsid w:val="00942648"/>
  </w:style>
  <w:style w:type="paragraph" w:customStyle="1" w:styleId="7AB4DAFBB8DD4E5C93B5E2FC104B5810">
    <w:name w:val="7AB4DAFBB8DD4E5C93B5E2FC104B5810"/>
    <w:rsid w:val="00942648"/>
  </w:style>
  <w:style w:type="paragraph" w:customStyle="1" w:styleId="C8793CD7EB3E4A0D9A2C112BB20C83BC">
    <w:name w:val="C8793CD7EB3E4A0D9A2C112BB20C83BC"/>
    <w:rsid w:val="00942648"/>
  </w:style>
  <w:style w:type="paragraph" w:customStyle="1" w:styleId="37669A7798BE49CA9FDC5EC5A2421DAC">
    <w:name w:val="37669A7798BE49CA9FDC5EC5A2421DAC"/>
    <w:rsid w:val="00942648"/>
  </w:style>
  <w:style w:type="paragraph" w:customStyle="1" w:styleId="52F860206B014DEC835A018011D2A1B9">
    <w:name w:val="52F860206B014DEC835A018011D2A1B9"/>
    <w:rsid w:val="00942648"/>
  </w:style>
  <w:style w:type="paragraph" w:customStyle="1" w:styleId="DB17745F326C46EEA0FBB4CC6A276E23">
    <w:name w:val="DB17745F326C46EEA0FBB4CC6A276E23"/>
    <w:rsid w:val="00942648"/>
  </w:style>
  <w:style w:type="paragraph" w:customStyle="1" w:styleId="BDA33B2CF499438FB6B6A5BE91F7128F">
    <w:name w:val="BDA33B2CF499438FB6B6A5BE91F7128F"/>
    <w:rsid w:val="00942648"/>
  </w:style>
  <w:style w:type="paragraph" w:customStyle="1" w:styleId="E6106417DDE14255AD1E52B22329722C">
    <w:name w:val="E6106417DDE14255AD1E52B22329722C"/>
    <w:rsid w:val="00942648"/>
  </w:style>
  <w:style w:type="paragraph" w:customStyle="1" w:styleId="2B108E6E3F0344E38F30828881A32753">
    <w:name w:val="2B108E6E3F0344E38F30828881A32753"/>
    <w:rsid w:val="00942648"/>
  </w:style>
  <w:style w:type="paragraph" w:customStyle="1" w:styleId="1D3E1F5C3E954D9E87D689124239C6C3">
    <w:name w:val="1D3E1F5C3E954D9E87D689124239C6C3"/>
    <w:rsid w:val="00942648"/>
  </w:style>
  <w:style w:type="paragraph" w:customStyle="1" w:styleId="B5AD99FED5284EFCBB8C5802BF987F3B">
    <w:name w:val="B5AD99FED5284EFCBB8C5802BF987F3B"/>
    <w:rsid w:val="00942648"/>
  </w:style>
  <w:style w:type="paragraph" w:customStyle="1" w:styleId="3B4AA7685F9B4ABFBEF3D770661DF15C">
    <w:name w:val="3B4AA7685F9B4ABFBEF3D770661DF15C"/>
    <w:rsid w:val="00942648"/>
  </w:style>
  <w:style w:type="paragraph" w:customStyle="1" w:styleId="3B0E24E52D064C78B2CAFADC4110C187">
    <w:name w:val="3B0E24E52D064C78B2CAFADC4110C187"/>
    <w:rsid w:val="00942648"/>
  </w:style>
  <w:style w:type="paragraph" w:customStyle="1" w:styleId="0A26A608E69B40CFB165E88BEF6ABF8F">
    <w:name w:val="0A26A608E69B40CFB165E88BEF6ABF8F"/>
    <w:rsid w:val="00942648"/>
  </w:style>
  <w:style w:type="paragraph" w:customStyle="1" w:styleId="7045B5530B9D4BC28528D43964C7096A">
    <w:name w:val="7045B5530B9D4BC28528D43964C7096A"/>
    <w:rsid w:val="00942648"/>
  </w:style>
  <w:style w:type="paragraph" w:customStyle="1" w:styleId="86E5828B4E8A41D9B8FA70F0D7FD7368">
    <w:name w:val="86E5828B4E8A41D9B8FA70F0D7FD7368"/>
    <w:rsid w:val="00942648"/>
  </w:style>
  <w:style w:type="paragraph" w:customStyle="1" w:styleId="53ED082321F04C56AA9B800156211D44">
    <w:name w:val="53ED082321F04C56AA9B800156211D44"/>
    <w:rsid w:val="00942648"/>
  </w:style>
  <w:style w:type="paragraph" w:customStyle="1" w:styleId="1D94758737DB4595AF2BE5BBE6D7F6A5">
    <w:name w:val="1D94758737DB4595AF2BE5BBE6D7F6A5"/>
    <w:rsid w:val="00942648"/>
  </w:style>
  <w:style w:type="paragraph" w:customStyle="1" w:styleId="4A126716C62E4069992F47FD99779F6F">
    <w:name w:val="4A126716C62E4069992F47FD99779F6F"/>
    <w:rsid w:val="00942648"/>
  </w:style>
  <w:style w:type="paragraph" w:customStyle="1" w:styleId="0231CD2D5CB84996A2E3ED40AB2D92BB">
    <w:name w:val="0231CD2D5CB84996A2E3ED40AB2D92BB"/>
    <w:rsid w:val="00942648"/>
  </w:style>
  <w:style w:type="paragraph" w:customStyle="1" w:styleId="D1127431C63A4EDE91196DA6A46B17DF">
    <w:name w:val="D1127431C63A4EDE91196DA6A46B17DF"/>
    <w:rsid w:val="00942648"/>
  </w:style>
  <w:style w:type="paragraph" w:customStyle="1" w:styleId="F4978C82D84743E2B4EEC065F2E5A294">
    <w:name w:val="F4978C82D84743E2B4EEC065F2E5A294"/>
    <w:rsid w:val="00942648"/>
  </w:style>
  <w:style w:type="paragraph" w:customStyle="1" w:styleId="1D46DAF3935D4E5280AD9F7EC18A55FB">
    <w:name w:val="1D46DAF3935D4E5280AD9F7EC18A55FB"/>
    <w:rsid w:val="00942648"/>
  </w:style>
  <w:style w:type="paragraph" w:customStyle="1" w:styleId="725DFD5A3C0548B4BCA5C27DF775F61A">
    <w:name w:val="725DFD5A3C0548B4BCA5C27DF775F61A"/>
    <w:rsid w:val="00942648"/>
  </w:style>
  <w:style w:type="paragraph" w:customStyle="1" w:styleId="553E5B53C8254CE8AF4856D67C45D1D3">
    <w:name w:val="553E5B53C8254CE8AF4856D67C45D1D3"/>
    <w:rsid w:val="00942648"/>
  </w:style>
  <w:style w:type="paragraph" w:customStyle="1" w:styleId="159080051E54488FAA3E31D094C7AAA3">
    <w:name w:val="159080051E54488FAA3E31D094C7AAA3"/>
    <w:rsid w:val="00942648"/>
  </w:style>
  <w:style w:type="paragraph" w:customStyle="1" w:styleId="E23DEEC4158A42F0B8252A524608FAE2">
    <w:name w:val="E23DEEC4158A42F0B8252A524608FAE2"/>
    <w:rsid w:val="00942648"/>
  </w:style>
  <w:style w:type="paragraph" w:customStyle="1" w:styleId="7810D27FFBC642B3920A8819E95212C1">
    <w:name w:val="7810D27FFBC642B3920A8819E95212C1"/>
    <w:rsid w:val="00942648"/>
  </w:style>
  <w:style w:type="paragraph" w:customStyle="1" w:styleId="DDB1E963C6FF40F49E72CA8492967CA7">
    <w:name w:val="DDB1E963C6FF40F49E72CA8492967CA7"/>
    <w:rsid w:val="00942648"/>
  </w:style>
  <w:style w:type="paragraph" w:customStyle="1" w:styleId="7CC9EC88527B419E950FDA4055BE64C6">
    <w:name w:val="7CC9EC88527B419E950FDA4055BE64C6"/>
    <w:rsid w:val="00942648"/>
  </w:style>
  <w:style w:type="paragraph" w:customStyle="1" w:styleId="86827F215117454B8819687D7B40F9E6">
    <w:name w:val="86827F215117454B8819687D7B40F9E6"/>
    <w:rsid w:val="00942648"/>
  </w:style>
  <w:style w:type="paragraph" w:customStyle="1" w:styleId="0BC1B897EDBA40CE874464DBBEE53A32">
    <w:name w:val="0BC1B897EDBA40CE874464DBBEE53A32"/>
    <w:rsid w:val="00942648"/>
  </w:style>
  <w:style w:type="paragraph" w:customStyle="1" w:styleId="52E7825140BB43F098EF2E6D2BC81445">
    <w:name w:val="52E7825140BB43F098EF2E6D2BC81445"/>
    <w:rsid w:val="00942648"/>
  </w:style>
  <w:style w:type="paragraph" w:customStyle="1" w:styleId="A509E4E1D7664A92AD37F9D8A141F0B9">
    <w:name w:val="A509E4E1D7664A92AD37F9D8A141F0B9"/>
    <w:rsid w:val="00942648"/>
  </w:style>
  <w:style w:type="paragraph" w:customStyle="1" w:styleId="3563ABB083A046478F0BD7BA286CEE3B">
    <w:name w:val="3563ABB083A046478F0BD7BA286CEE3B"/>
    <w:rsid w:val="00942648"/>
  </w:style>
  <w:style w:type="paragraph" w:customStyle="1" w:styleId="FBEB695F808F4CEEB3ABD7B9D0B5EBD9">
    <w:name w:val="FBEB695F808F4CEEB3ABD7B9D0B5EBD9"/>
    <w:rsid w:val="00942648"/>
  </w:style>
  <w:style w:type="paragraph" w:customStyle="1" w:styleId="E67DAB0E9F6849CAB39D6AC0F3932094">
    <w:name w:val="E67DAB0E9F6849CAB39D6AC0F3932094"/>
    <w:rsid w:val="00942648"/>
  </w:style>
  <w:style w:type="paragraph" w:customStyle="1" w:styleId="BFD35882FECB4896BDE39E32DE039FD0">
    <w:name w:val="BFD35882FECB4896BDE39E32DE039FD0"/>
    <w:rsid w:val="00942648"/>
  </w:style>
  <w:style w:type="paragraph" w:customStyle="1" w:styleId="C4C3AB833DEB452193B434CC5C52022A">
    <w:name w:val="C4C3AB833DEB452193B434CC5C52022A"/>
    <w:rsid w:val="00942648"/>
  </w:style>
  <w:style w:type="paragraph" w:customStyle="1" w:styleId="1CDE62D24C6B48B58E50606C0E1457ED">
    <w:name w:val="1CDE62D24C6B48B58E50606C0E1457ED"/>
    <w:rsid w:val="00942648"/>
  </w:style>
  <w:style w:type="paragraph" w:customStyle="1" w:styleId="6FA1204D81F44298943663C0FE234FF9">
    <w:name w:val="6FA1204D81F44298943663C0FE234FF9"/>
    <w:rsid w:val="00942648"/>
  </w:style>
  <w:style w:type="paragraph" w:customStyle="1" w:styleId="AD2CC216237146EAAC836DCC1A1965AB">
    <w:name w:val="AD2CC216237146EAAC836DCC1A1965AB"/>
    <w:rsid w:val="00942648"/>
  </w:style>
  <w:style w:type="paragraph" w:customStyle="1" w:styleId="FBEFA337FCE94E3DB9EFC883765FFC2A">
    <w:name w:val="FBEFA337FCE94E3DB9EFC883765FFC2A"/>
    <w:rsid w:val="00942648"/>
  </w:style>
  <w:style w:type="paragraph" w:customStyle="1" w:styleId="F29E600B1F2E4B7699B739016C9FCD40">
    <w:name w:val="F29E600B1F2E4B7699B739016C9FCD40"/>
    <w:rsid w:val="00942648"/>
  </w:style>
  <w:style w:type="paragraph" w:customStyle="1" w:styleId="9BAFB2D77AA44965A84F033D9806CC84">
    <w:name w:val="9BAFB2D77AA44965A84F033D9806CC84"/>
    <w:rsid w:val="00942648"/>
  </w:style>
  <w:style w:type="paragraph" w:customStyle="1" w:styleId="91193D09FA7E4DE68F6FD8C9C868BA47">
    <w:name w:val="91193D09FA7E4DE68F6FD8C9C868BA47"/>
    <w:rsid w:val="00942648"/>
  </w:style>
  <w:style w:type="paragraph" w:customStyle="1" w:styleId="289B5600409241669D3D4B2B195BA6B8">
    <w:name w:val="289B5600409241669D3D4B2B195BA6B8"/>
    <w:rsid w:val="00942648"/>
  </w:style>
  <w:style w:type="paragraph" w:customStyle="1" w:styleId="2E6203344E0F45C8831410E07E191C07">
    <w:name w:val="2E6203344E0F45C8831410E07E191C07"/>
    <w:rsid w:val="00942648"/>
  </w:style>
  <w:style w:type="paragraph" w:customStyle="1" w:styleId="0725D1782952426491DD6C83731D47BB">
    <w:name w:val="0725D1782952426491DD6C83731D47BB"/>
    <w:rsid w:val="00942648"/>
  </w:style>
  <w:style w:type="paragraph" w:customStyle="1" w:styleId="049A3C6A0FC8414090D16711A7E61916">
    <w:name w:val="049A3C6A0FC8414090D16711A7E61916"/>
    <w:rsid w:val="00942648"/>
  </w:style>
  <w:style w:type="paragraph" w:customStyle="1" w:styleId="266DFDA07E264321914463C3D787AF96">
    <w:name w:val="266DFDA07E264321914463C3D787AF96"/>
    <w:rsid w:val="00942648"/>
  </w:style>
  <w:style w:type="paragraph" w:customStyle="1" w:styleId="26442DB760A5405A93F1F96336A6232C">
    <w:name w:val="26442DB760A5405A93F1F96336A6232C"/>
    <w:rsid w:val="00942648"/>
  </w:style>
  <w:style w:type="paragraph" w:customStyle="1" w:styleId="B5670B7E71844840A59958BB8C48BAE9">
    <w:name w:val="B5670B7E71844840A59958BB8C48BAE9"/>
    <w:rsid w:val="00942648"/>
  </w:style>
  <w:style w:type="paragraph" w:customStyle="1" w:styleId="F7D0217D075C4923AABD6E7CA47DF4B7">
    <w:name w:val="F7D0217D075C4923AABD6E7CA47DF4B7"/>
    <w:rsid w:val="00942648"/>
  </w:style>
  <w:style w:type="paragraph" w:customStyle="1" w:styleId="B4F639AA435F4CD491584A86A598CF1F">
    <w:name w:val="B4F639AA435F4CD491584A86A598CF1F"/>
    <w:rsid w:val="00942648"/>
  </w:style>
  <w:style w:type="paragraph" w:customStyle="1" w:styleId="0637C00B59E54298818E03803E890349">
    <w:name w:val="0637C00B59E54298818E03803E890349"/>
    <w:rsid w:val="00942648"/>
  </w:style>
  <w:style w:type="paragraph" w:customStyle="1" w:styleId="E4ED0F063C0E47D5B7E77ABBD0AD9EFB">
    <w:name w:val="E4ED0F063C0E47D5B7E77ABBD0AD9EFB"/>
    <w:rsid w:val="00942648"/>
  </w:style>
  <w:style w:type="paragraph" w:customStyle="1" w:styleId="B0BD3FB8D8A04AB38EBDDD5332F97F17">
    <w:name w:val="B0BD3FB8D8A04AB38EBDDD5332F97F17"/>
    <w:rsid w:val="00942648"/>
  </w:style>
  <w:style w:type="paragraph" w:customStyle="1" w:styleId="952F1DC3B7D447AFA573C8438F83EEBF">
    <w:name w:val="952F1DC3B7D447AFA573C8438F83EEBF"/>
    <w:rsid w:val="00942648"/>
  </w:style>
  <w:style w:type="paragraph" w:customStyle="1" w:styleId="B7317EC808A040448A7B4C601BEBE0F1">
    <w:name w:val="B7317EC808A040448A7B4C601BEBE0F1"/>
    <w:rsid w:val="00942648"/>
  </w:style>
  <w:style w:type="paragraph" w:customStyle="1" w:styleId="C7153E2569274A14B27932DE57241605">
    <w:name w:val="C7153E2569274A14B27932DE57241605"/>
    <w:rsid w:val="00942648"/>
  </w:style>
  <w:style w:type="paragraph" w:customStyle="1" w:styleId="4AC121CAEBC848BCAF408283332DE6CE">
    <w:name w:val="4AC121CAEBC848BCAF408283332DE6CE"/>
    <w:rsid w:val="00942648"/>
  </w:style>
  <w:style w:type="paragraph" w:customStyle="1" w:styleId="E6F6A3F5B59A4158BEFE7019B6CD1B10">
    <w:name w:val="E6F6A3F5B59A4158BEFE7019B6CD1B10"/>
    <w:rsid w:val="00942648"/>
  </w:style>
  <w:style w:type="paragraph" w:customStyle="1" w:styleId="99679D0E00AE4CEAB354269199DFD729">
    <w:name w:val="99679D0E00AE4CEAB354269199DFD729"/>
    <w:rsid w:val="00942648"/>
  </w:style>
  <w:style w:type="paragraph" w:customStyle="1" w:styleId="36AD3B669BA8410A9E78982351348E32">
    <w:name w:val="36AD3B669BA8410A9E78982351348E32"/>
    <w:rsid w:val="00942648"/>
  </w:style>
  <w:style w:type="paragraph" w:customStyle="1" w:styleId="81745BC3B6014E5CA8FD875DA3BF37F5">
    <w:name w:val="81745BC3B6014E5CA8FD875DA3BF37F5"/>
    <w:rsid w:val="00942648"/>
  </w:style>
  <w:style w:type="paragraph" w:customStyle="1" w:styleId="9036D75ADED5435299C5F11449AC2A08">
    <w:name w:val="9036D75ADED5435299C5F11449AC2A08"/>
    <w:rsid w:val="00942648"/>
  </w:style>
  <w:style w:type="paragraph" w:customStyle="1" w:styleId="A39DD8D4E55D4B62802A603ABADF3785">
    <w:name w:val="A39DD8D4E55D4B62802A603ABADF3785"/>
    <w:rsid w:val="00942648"/>
  </w:style>
  <w:style w:type="paragraph" w:customStyle="1" w:styleId="2C2765274EA54E3EA477675AEF4AD868">
    <w:name w:val="2C2765274EA54E3EA477675AEF4AD868"/>
    <w:rsid w:val="00942648"/>
  </w:style>
  <w:style w:type="paragraph" w:customStyle="1" w:styleId="1579A904CDF145FEB9138376189F902F">
    <w:name w:val="1579A904CDF145FEB9138376189F902F"/>
    <w:rsid w:val="00942648"/>
  </w:style>
  <w:style w:type="paragraph" w:customStyle="1" w:styleId="10380CB5A9B54D01863999ABC5082224">
    <w:name w:val="10380CB5A9B54D01863999ABC5082224"/>
    <w:rsid w:val="00942648"/>
  </w:style>
  <w:style w:type="paragraph" w:customStyle="1" w:styleId="9B52588C6B524D54A072D079533CB83E">
    <w:name w:val="9B52588C6B524D54A072D079533CB83E"/>
    <w:rsid w:val="00942648"/>
  </w:style>
  <w:style w:type="paragraph" w:customStyle="1" w:styleId="C8E3A6933EE143B5969759EE5BC86F73">
    <w:name w:val="C8E3A6933EE143B5969759EE5BC86F73"/>
    <w:rsid w:val="00942648"/>
  </w:style>
  <w:style w:type="paragraph" w:customStyle="1" w:styleId="AF9992497E6C4B408A9F15F683B56537">
    <w:name w:val="AF9992497E6C4B408A9F15F683B56537"/>
    <w:rsid w:val="00942648"/>
  </w:style>
  <w:style w:type="paragraph" w:customStyle="1" w:styleId="148C910AF8D549699D2951D486B733CB">
    <w:name w:val="148C910AF8D549699D2951D486B733CB"/>
    <w:rsid w:val="00942648"/>
  </w:style>
  <w:style w:type="paragraph" w:customStyle="1" w:styleId="6D2D641219E04FBD9A75A3DA3A54C7F8">
    <w:name w:val="6D2D641219E04FBD9A75A3DA3A54C7F8"/>
    <w:rsid w:val="00942648"/>
  </w:style>
  <w:style w:type="paragraph" w:customStyle="1" w:styleId="7177554F8C5B4D889B70EA361CFCDBC2">
    <w:name w:val="7177554F8C5B4D889B70EA361CFCDBC2"/>
    <w:rsid w:val="00942648"/>
  </w:style>
  <w:style w:type="paragraph" w:customStyle="1" w:styleId="095AEC56E935438EADF93F2ACB0B8136">
    <w:name w:val="095AEC56E935438EADF93F2ACB0B8136"/>
    <w:rsid w:val="00942648"/>
  </w:style>
  <w:style w:type="paragraph" w:customStyle="1" w:styleId="63BA3FAE9A6148FA9D7ED21891B27F44">
    <w:name w:val="63BA3FAE9A6148FA9D7ED21891B27F44"/>
    <w:rsid w:val="00942648"/>
  </w:style>
  <w:style w:type="paragraph" w:customStyle="1" w:styleId="2EE5453EC39E4AB0A8262831AD762FC8">
    <w:name w:val="2EE5453EC39E4AB0A8262831AD762FC8"/>
    <w:rsid w:val="00942648"/>
  </w:style>
  <w:style w:type="paragraph" w:customStyle="1" w:styleId="97F76372864246DABACB1FF92EE398C0">
    <w:name w:val="97F76372864246DABACB1FF92EE398C0"/>
    <w:rsid w:val="00942648"/>
  </w:style>
  <w:style w:type="paragraph" w:customStyle="1" w:styleId="74C0253A9E944E1585E9F37909F9B054">
    <w:name w:val="74C0253A9E944E1585E9F37909F9B054"/>
    <w:rsid w:val="00942648"/>
  </w:style>
  <w:style w:type="paragraph" w:customStyle="1" w:styleId="9DE3F9BD04EE47A59EDA7007D4AF3E11">
    <w:name w:val="9DE3F9BD04EE47A59EDA7007D4AF3E11"/>
    <w:rsid w:val="00942648"/>
  </w:style>
  <w:style w:type="paragraph" w:customStyle="1" w:styleId="7D2B192CC22744A8AD5E5BBB0D058477">
    <w:name w:val="7D2B192CC22744A8AD5E5BBB0D058477"/>
    <w:rsid w:val="00942648"/>
  </w:style>
  <w:style w:type="paragraph" w:customStyle="1" w:styleId="A8F25BE3598B4494990E9164D75B63D2">
    <w:name w:val="A8F25BE3598B4494990E9164D75B63D2"/>
    <w:rsid w:val="00942648"/>
  </w:style>
  <w:style w:type="paragraph" w:customStyle="1" w:styleId="0394667307744D1A8461CE38BAA28792">
    <w:name w:val="0394667307744D1A8461CE38BAA28792"/>
    <w:rsid w:val="00942648"/>
  </w:style>
  <w:style w:type="paragraph" w:customStyle="1" w:styleId="01F4BE961B054225B4412486E044AFE8">
    <w:name w:val="01F4BE961B054225B4412486E044AFE8"/>
    <w:rsid w:val="00942648"/>
  </w:style>
  <w:style w:type="paragraph" w:customStyle="1" w:styleId="1B75CA730AAD45009A2760750DFE7866">
    <w:name w:val="1B75CA730AAD45009A2760750DFE7866"/>
    <w:rsid w:val="00942648"/>
  </w:style>
  <w:style w:type="paragraph" w:customStyle="1" w:styleId="36DFD140017045CB83255685F2E1AC87">
    <w:name w:val="36DFD140017045CB83255685F2E1AC87"/>
    <w:rsid w:val="00942648"/>
  </w:style>
  <w:style w:type="paragraph" w:customStyle="1" w:styleId="6F1D9D47A9334E14844499A9E72FED99">
    <w:name w:val="6F1D9D47A9334E14844499A9E72FED99"/>
    <w:rsid w:val="00942648"/>
  </w:style>
  <w:style w:type="paragraph" w:customStyle="1" w:styleId="920E049AE1EB4D71AC67452A1B7A6A82">
    <w:name w:val="920E049AE1EB4D71AC67452A1B7A6A82"/>
    <w:rsid w:val="00942648"/>
  </w:style>
  <w:style w:type="paragraph" w:customStyle="1" w:styleId="24C74867E7C24A54A2EB612A821615D3">
    <w:name w:val="24C74867E7C24A54A2EB612A821615D3"/>
    <w:rsid w:val="00942648"/>
  </w:style>
  <w:style w:type="paragraph" w:customStyle="1" w:styleId="750CFE87DA8E4DCAA2FA0E79EC08D2DE">
    <w:name w:val="750CFE87DA8E4DCAA2FA0E79EC08D2DE"/>
    <w:rsid w:val="00942648"/>
  </w:style>
  <w:style w:type="paragraph" w:customStyle="1" w:styleId="6DD4F0F2A0184CA1979788247A9BFE26">
    <w:name w:val="6DD4F0F2A0184CA1979788247A9BFE26"/>
    <w:rsid w:val="00942648"/>
  </w:style>
  <w:style w:type="paragraph" w:customStyle="1" w:styleId="0EFF80EDA45245EAAA98BB5F8ED27F55">
    <w:name w:val="0EFF80EDA45245EAAA98BB5F8ED27F55"/>
    <w:rsid w:val="00942648"/>
  </w:style>
  <w:style w:type="paragraph" w:customStyle="1" w:styleId="48F061E039A94A568A52FD5C4B28945B">
    <w:name w:val="48F061E039A94A568A52FD5C4B28945B"/>
    <w:rsid w:val="00942648"/>
  </w:style>
  <w:style w:type="paragraph" w:customStyle="1" w:styleId="ECA8EB59C8C1470599F4394EA68F1B4A">
    <w:name w:val="ECA8EB59C8C1470599F4394EA68F1B4A"/>
    <w:rsid w:val="00942648"/>
  </w:style>
  <w:style w:type="paragraph" w:customStyle="1" w:styleId="12D702F1EBC742BA94E0FB622FF2B69A">
    <w:name w:val="12D702F1EBC742BA94E0FB622FF2B69A"/>
    <w:rsid w:val="00942648"/>
  </w:style>
  <w:style w:type="paragraph" w:customStyle="1" w:styleId="CDC7C358C1A84F66BF42615810928562">
    <w:name w:val="CDC7C358C1A84F66BF42615810928562"/>
    <w:rsid w:val="00942648"/>
  </w:style>
  <w:style w:type="paragraph" w:customStyle="1" w:styleId="02EC56885DE14D2A9F1A3F2CFE88E486">
    <w:name w:val="02EC56885DE14D2A9F1A3F2CFE88E486"/>
    <w:rsid w:val="00942648"/>
  </w:style>
  <w:style w:type="paragraph" w:customStyle="1" w:styleId="C31F6ED1C9994FD88D82DFB130A7AC6A">
    <w:name w:val="C31F6ED1C9994FD88D82DFB130A7AC6A"/>
    <w:rsid w:val="00942648"/>
  </w:style>
  <w:style w:type="paragraph" w:customStyle="1" w:styleId="F55DD413FED24E2AA41402710DDB8BD1">
    <w:name w:val="F55DD413FED24E2AA41402710DDB8BD1"/>
    <w:rsid w:val="00942648"/>
  </w:style>
  <w:style w:type="paragraph" w:customStyle="1" w:styleId="9A4E1C30AA0144CC891031D9C564E7A7">
    <w:name w:val="9A4E1C30AA0144CC891031D9C564E7A7"/>
    <w:rsid w:val="00942648"/>
  </w:style>
  <w:style w:type="paragraph" w:customStyle="1" w:styleId="E24DB3F28D3F44A3BC8DEF61B8FC9006">
    <w:name w:val="E24DB3F28D3F44A3BC8DEF61B8FC9006"/>
    <w:rsid w:val="00942648"/>
  </w:style>
  <w:style w:type="paragraph" w:customStyle="1" w:styleId="A3487EF862B74E2789C469852A420E3F">
    <w:name w:val="A3487EF862B74E2789C469852A420E3F"/>
    <w:rsid w:val="00942648"/>
  </w:style>
  <w:style w:type="paragraph" w:customStyle="1" w:styleId="1B89D86F5CB948AF9DC40F817EC8EFB7">
    <w:name w:val="1B89D86F5CB948AF9DC40F817EC8EFB7"/>
    <w:rsid w:val="00942648"/>
  </w:style>
  <w:style w:type="paragraph" w:customStyle="1" w:styleId="609D9190E9C64BA099AFF2765BF30097">
    <w:name w:val="609D9190E9C64BA099AFF2765BF30097"/>
    <w:rsid w:val="00120C1D"/>
  </w:style>
  <w:style w:type="paragraph" w:customStyle="1" w:styleId="0AE8FF4D75594BDA910B005B577A110D">
    <w:name w:val="0AE8FF4D75594BDA910B005B577A110D"/>
    <w:rsid w:val="00120C1D"/>
  </w:style>
  <w:style w:type="paragraph" w:customStyle="1" w:styleId="A0AF4A47F7F7463EA7812B68A534EA6E">
    <w:name w:val="A0AF4A47F7F7463EA7812B68A534EA6E"/>
    <w:rsid w:val="00120C1D"/>
  </w:style>
  <w:style w:type="paragraph" w:customStyle="1" w:styleId="7584961C6B4D45A6B203136447265F05">
    <w:name w:val="7584961C6B4D45A6B203136447265F05"/>
    <w:rsid w:val="00120C1D"/>
  </w:style>
  <w:style w:type="paragraph" w:customStyle="1" w:styleId="B64AA791CF9042E7AA99DDCE2F8E9A38">
    <w:name w:val="B64AA791CF9042E7AA99DDCE2F8E9A38"/>
    <w:rsid w:val="00120C1D"/>
  </w:style>
  <w:style w:type="paragraph" w:customStyle="1" w:styleId="BDDC24742632422C9D18F3A269714DA8">
    <w:name w:val="BDDC24742632422C9D18F3A269714DA8"/>
    <w:rsid w:val="00120C1D"/>
  </w:style>
  <w:style w:type="paragraph" w:customStyle="1" w:styleId="F191A3A019E24F0F89205B8101C7F3A7">
    <w:name w:val="F191A3A019E24F0F89205B8101C7F3A7"/>
    <w:rsid w:val="00120C1D"/>
  </w:style>
  <w:style w:type="paragraph" w:customStyle="1" w:styleId="18073E27BF244301B09941DF3334AB27">
    <w:name w:val="18073E27BF244301B09941DF3334AB27"/>
    <w:rsid w:val="00120C1D"/>
  </w:style>
  <w:style w:type="paragraph" w:customStyle="1" w:styleId="78CDD67E06894A3F9E531DA8ACCE0684">
    <w:name w:val="78CDD67E06894A3F9E531DA8ACCE0684"/>
    <w:rsid w:val="00120C1D"/>
  </w:style>
  <w:style w:type="paragraph" w:customStyle="1" w:styleId="20C788AA308E405EBEED888196FAB718">
    <w:name w:val="20C788AA308E405EBEED888196FAB718"/>
    <w:rsid w:val="00120C1D"/>
  </w:style>
  <w:style w:type="paragraph" w:customStyle="1" w:styleId="FA67B8448E414EAFBA6FE1A1C11AC5B4">
    <w:name w:val="FA67B8448E414EAFBA6FE1A1C11AC5B4"/>
    <w:rsid w:val="00120C1D"/>
  </w:style>
  <w:style w:type="paragraph" w:customStyle="1" w:styleId="D869F4828EAD45339A397D2FF1867DED">
    <w:name w:val="D869F4828EAD45339A397D2FF1867DED"/>
    <w:rsid w:val="00120C1D"/>
  </w:style>
  <w:style w:type="paragraph" w:customStyle="1" w:styleId="7A600BE0F40A403296ECDC4DF3B97D19">
    <w:name w:val="7A600BE0F40A403296ECDC4DF3B97D19"/>
    <w:rsid w:val="00120C1D"/>
  </w:style>
  <w:style w:type="paragraph" w:customStyle="1" w:styleId="48B01CAC34524C90AC2D75C2B7A43942">
    <w:name w:val="48B01CAC34524C90AC2D75C2B7A43942"/>
    <w:rsid w:val="00120C1D"/>
  </w:style>
  <w:style w:type="paragraph" w:customStyle="1" w:styleId="098F047F05004899AB591798BBE0D7E2">
    <w:name w:val="098F047F05004899AB591798BBE0D7E2"/>
    <w:rsid w:val="00120C1D"/>
  </w:style>
  <w:style w:type="paragraph" w:customStyle="1" w:styleId="CB12AF8A10EC4C299E17C036C21CEB51">
    <w:name w:val="CB12AF8A10EC4C299E17C036C21CEB51"/>
    <w:rsid w:val="00120C1D"/>
  </w:style>
  <w:style w:type="paragraph" w:customStyle="1" w:styleId="CA074D75FA214BBC9BD2923B74D572AF">
    <w:name w:val="CA074D75FA214BBC9BD2923B74D572AF"/>
    <w:rsid w:val="00120C1D"/>
  </w:style>
  <w:style w:type="paragraph" w:customStyle="1" w:styleId="504566EF881D4147B0B30A4ACDF33270">
    <w:name w:val="504566EF881D4147B0B30A4ACDF33270"/>
    <w:rsid w:val="00120C1D"/>
  </w:style>
  <w:style w:type="paragraph" w:customStyle="1" w:styleId="7BC42EF84AA9482ABC0A60B41FBEEC90">
    <w:name w:val="7BC42EF84AA9482ABC0A60B41FBEEC90"/>
    <w:rsid w:val="00120C1D"/>
  </w:style>
  <w:style w:type="paragraph" w:customStyle="1" w:styleId="BAEF7B31AD164020AEEFE090B34BA0E1">
    <w:name w:val="BAEF7B31AD164020AEEFE090B34BA0E1"/>
    <w:rsid w:val="00120C1D"/>
  </w:style>
  <w:style w:type="paragraph" w:customStyle="1" w:styleId="91AE1FF65AB94BA9A49CE7BDA240F0CE">
    <w:name w:val="91AE1FF65AB94BA9A49CE7BDA240F0CE"/>
    <w:rsid w:val="00120C1D"/>
  </w:style>
  <w:style w:type="paragraph" w:customStyle="1" w:styleId="2EA8EFA2C3DB4C2F91AE14BD7DAB035B">
    <w:name w:val="2EA8EFA2C3DB4C2F91AE14BD7DAB035B"/>
    <w:rsid w:val="00120C1D"/>
  </w:style>
  <w:style w:type="paragraph" w:customStyle="1" w:styleId="DB334420663144B789E52C438F8D17CD">
    <w:name w:val="DB334420663144B789E52C438F8D17CD"/>
    <w:rsid w:val="00120C1D"/>
  </w:style>
  <w:style w:type="paragraph" w:customStyle="1" w:styleId="40F91A46A0EA48ECAB4C109B9752D533">
    <w:name w:val="40F91A46A0EA48ECAB4C109B9752D533"/>
    <w:rsid w:val="00120C1D"/>
  </w:style>
  <w:style w:type="paragraph" w:customStyle="1" w:styleId="B99C6AB85E0B4801933B8C56F9EE1D2E">
    <w:name w:val="B99C6AB85E0B4801933B8C56F9EE1D2E"/>
    <w:rsid w:val="00120C1D"/>
  </w:style>
  <w:style w:type="paragraph" w:customStyle="1" w:styleId="D1E4C152B7B34C39AFD92B4C6F18152E">
    <w:name w:val="D1E4C152B7B34C39AFD92B4C6F18152E"/>
    <w:rsid w:val="00120C1D"/>
  </w:style>
  <w:style w:type="paragraph" w:customStyle="1" w:styleId="7BA356EA9AD74C1A9A808165939FF6F1">
    <w:name w:val="7BA356EA9AD74C1A9A808165939FF6F1"/>
    <w:rsid w:val="00120C1D"/>
  </w:style>
  <w:style w:type="paragraph" w:customStyle="1" w:styleId="ABA9582FDED340D58CD0126A8F39461E">
    <w:name w:val="ABA9582FDED340D58CD0126A8F39461E"/>
    <w:rsid w:val="00120C1D"/>
  </w:style>
  <w:style w:type="paragraph" w:customStyle="1" w:styleId="B1FCE8ACB5D849D1810B54E2D4D98629">
    <w:name w:val="B1FCE8ACB5D849D1810B54E2D4D98629"/>
    <w:rsid w:val="00120C1D"/>
  </w:style>
  <w:style w:type="paragraph" w:customStyle="1" w:styleId="743CC39764D44D85A650E67604FD058A">
    <w:name w:val="743CC39764D44D85A650E67604FD058A"/>
    <w:rsid w:val="00120C1D"/>
  </w:style>
  <w:style w:type="paragraph" w:customStyle="1" w:styleId="489673BCF57B48F18FD9E14FB158DA0D">
    <w:name w:val="489673BCF57B48F18FD9E14FB158DA0D"/>
    <w:rsid w:val="00120C1D"/>
  </w:style>
  <w:style w:type="paragraph" w:customStyle="1" w:styleId="0224C9A3E70149EBB438AB429D2E1DAA">
    <w:name w:val="0224C9A3E70149EBB438AB429D2E1DAA"/>
    <w:rsid w:val="00120C1D"/>
  </w:style>
  <w:style w:type="paragraph" w:customStyle="1" w:styleId="AF407B439A6346FBBC4FD03F4E311848">
    <w:name w:val="AF407B439A6346FBBC4FD03F4E311848"/>
    <w:rsid w:val="00120C1D"/>
  </w:style>
  <w:style w:type="paragraph" w:customStyle="1" w:styleId="F34E3A240D7B432BA9E6C2AA4911770A">
    <w:name w:val="F34E3A240D7B432BA9E6C2AA4911770A"/>
    <w:rsid w:val="00120C1D"/>
  </w:style>
  <w:style w:type="paragraph" w:customStyle="1" w:styleId="DA18F03CC01845BFB2A91F543FCDD457">
    <w:name w:val="DA18F03CC01845BFB2A91F543FCDD457"/>
    <w:rsid w:val="00120C1D"/>
  </w:style>
  <w:style w:type="paragraph" w:customStyle="1" w:styleId="605590354330455BA03D32EE49F96139">
    <w:name w:val="605590354330455BA03D32EE49F96139"/>
    <w:rsid w:val="00120C1D"/>
  </w:style>
  <w:style w:type="paragraph" w:customStyle="1" w:styleId="F918985ABD0341F790ED1A93E0C9D9D0">
    <w:name w:val="F918985ABD0341F790ED1A93E0C9D9D0"/>
    <w:rsid w:val="00120C1D"/>
  </w:style>
  <w:style w:type="paragraph" w:customStyle="1" w:styleId="5364F8083CBF41718827D8DC10600918">
    <w:name w:val="5364F8083CBF41718827D8DC10600918"/>
    <w:rsid w:val="00120C1D"/>
  </w:style>
  <w:style w:type="paragraph" w:customStyle="1" w:styleId="57C1888375754285932B8771B0DBB165">
    <w:name w:val="57C1888375754285932B8771B0DBB165"/>
    <w:rsid w:val="00120C1D"/>
  </w:style>
  <w:style w:type="paragraph" w:customStyle="1" w:styleId="EFCBFF597204427289BA8420B500CEDF">
    <w:name w:val="EFCBFF597204427289BA8420B500CEDF"/>
    <w:rsid w:val="00120C1D"/>
  </w:style>
  <w:style w:type="paragraph" w:customStyle="1" w:styleId="B37D87A244EA4DB3B4DBCF272DB96442">
    <w:name w:val="B37D87A244EA4DB3B4DBCF272DB96442"/>
    <w:rsid w:val="00120C1D"/>
  </w:style>
  <w:style w:type="paragraph" w:customStyle="1" w:styleId="9E3EFA8F01174B1E94FEA1AC9AD197A1">
    <w:name w:val="9E3EFA8F01174B1E94FEA1AC9AD197A1"/>
    <w:rsid w:val="00120C1D"/>
  </w:style>
  <w:style w:type="paragraph" w:customStyle="1" w:styleId="205F5A31F3AF4F45ABD73A6CB7607FC1">
    <w:name w:val="205F5A31F3AF4F45ABD73A6CB7607FC1"/>
    <w:rsid w:val="00120C1D"/>
  </w:style>
  <w:style w:type="paragraph" w:customStyle="1" w:styleId="911ECCB0A743491F9490A163C5FCFAEC">
    <w:name w:val="911ECCB0A743491F9490A163C5FCFAEC"/>
    <w:rsid w:val="00120C1D"/>
  </w:style>
  <w:style w:type="paragraph" w:customStyle="1" w:styleId="8D345E3F08D14E1EA4968BA381BDB0B1">
    <w:name w:val="8D345E3F08D14E1EA4968BA381BDB0B1"/>
    <w:rsid w:val="00120C1D"/>
  </w:style>
  <w:style w:type="paragraph" w:customStyle="1" w:styleId="1AF483C0FFE742C796FFAA693F407FE9">
    <w:name w:val="1AF483C0FFE742C796FFAA693F407FE9"/>
    <w:rsid w:val="00120C1D"/>
  </w:style>
  <w:style w:type="paragraph" w:customStyle="1" w:styleId="F2DE027CC610468E89D4C9EBCC94287D">
    <w:name w:val="F2DE027CC610468E89D4C9EBCC94287D"/>
    <w:rsid w:val="00120C1D"/>
  </w:style>
  <w:style w:type="paragraph" w:customStyle="1" w:styleId="FDD28FBC90EA418495F3221EE24614DA">
    <w:name w:val="FDD28FBC90EA418495F3221EE24614DA"/>
    <w:rsid w:val="00120C1D"/>
  </w:style>
  <w:style w:type="paragraph" w:customStyle="1" w:styleId="32276F7517CF4795880815B4359BE790">
    <w:name w:val="32276F7517CF4795880815B4359BE790"/>
    <w:rsid w:val="00120C1D"/>
  </w:style>
  <w:style w:type="paragraph" w:customStyle="1" w:styleId="B4870C506D9A4E41976CC037B6EE957F">
    <w:name w:val="B4870C506D9A4E41976CC037B6EE957F"/>
    <w:rsid w:val="00120C1D"/>
  </w:style>
  <w:style w:type="paragraph" w:customStyle="1" w:styleId="CBE1E261417A493FAF70287BC38C84B1">
    <w:name w:val="CBE1E261417A493FAF70287BC38C84B1"/>
    <w:rsid w:val="00120C1D"/>
  </w:style>
  <w:style w:type="paragraph" w:customStyle="1" w:styleId="6E955E02303F4A2E8085E7AB7811D286">
    <w:name w:val="6E955E02303F4A2E8085E7AB7811D286"/>
    <w:rsid w:val="00120C1D"/>
  </w:style>
  <w:style w:type="paragraph" w:customStyle="1" w:styleId="9B682E453025480D9DCFF52300ECA815">
    <w:name w:val="9B682E453025480D9DCFF52300ECA815"/>
    <w:rsid w:val="00120C1D"/>
  </w:style>
  <w:style w:type="paragraph" w:customStyle="1" w:styleId="261A19ADEC5B499F9B408959526A4A6A">
    <w:name w:val="261A19ADEC5B499F9B408959526A4A6A"/>
    <w:rsid w:val="00120C1D"/>
  </w:style>
  <w:style w:type="paragraph" w:customStyle="1" w:styleId="CA540DBC35B54938B6EF37B9FB5DE218">
    <w:name w:val="CA540DBC35B54938B6EF37B9FB5DE218"/>
    <w:rsid w:val="00120C1D"/>
  </w:style>
  <w:style w:type="paragraph" w:customStyle="1" w:styleId="AE66D3F6DF4B41B7B5097B8175DCAF7B">
    <w:name w:val="AE66D3F6DF4B41B7B5097B8175DCAF7B"/>
    <w:rsid w:val="00120C1D"/>
  </w:style>
  <w:style w:type="paragraph" w:customStyle="1" w:styleId="A376460DD7834520AE08A9CBA1529CB0">
    <w:name w:val="A376460DD7834520AE08A9CBA1529CB0"/>
    <w:rsid w:val="00120C1D"/>
  </w:style>
  <w:style w:type="paragraph" w:customStyle="1" w:styleId="578FFDD43B1D42569D0BF909E594C7B2">
    <w:name w:val="578FFDD43B1D42569D0BF909E594C7B2"/>
    <w:rsid w:val="00120C1D"/>
  </w:style>
  <w:style w:type="paragraph" w:customStyle="1" w:styleId="9953BB9B31E24661BDE16DD978AEE3EC">
    <w:name w:val="9953BB9B31E24661BDE16DD978AEE3EC"/>
    <w:rsid w:val="00120C1D"/>
  </w:style>
  <w:style w:type="paragraph" w:customStyle="1" w:styleId="1F7F2F477224425883DA7D3E279326E3">
    <w:name w:val="1F7F2F477224425883DA7D3E279326E3"/>
    <w:rsid w:val="00120C1D"/>
  </w:style>
  <w:style w:type="paragraph" w:customStyle="1" w:styleId="13D5DD24154E49939311D5245EBF5FA3">
    <w:name w:val="13D5DD24154E49939311D5245EBF5FA3"/>
    <w:rsid w:val="00120C1D"/>
  </w:style>
  <w:style w:type="paragraph" w:customStyle="1" w:styleId="736A3161E49F412293DA63845B4ECFF7">
    <w:name w:val="736A3161E49F412293DA63845B4ECFF7"/>
    <w:rsid w:val="00120C1D"/>
  </w:style>
  <w:style w:type="paragraph" w:customStyle="1" w:styleId="2F92DF4530AE4F789339E840861307AD">
    <w:name w:val="2F92DF4530AE4F789339E840861307AD"/>
    <w:rsid w:val="00120C1D"/>
  </w:style>
  <w:style w:type="paragraph" w:customStyle="1" w:styleId="1BF0D03025534B708F7120BC9439C235">
    <w:name w:val="1BF0D03025534B708F7120BC9439C235"/>
    <w:rsid w:val="00120C1D"/>
  </w:style>
  <w:style w:type="paragraph" w:customStyle="1" w:styleId="B03385BD0B3349B790FE378067467BCF">
    <w:name w:val="B03385BD0B3349B790FE378067467BCF"/>
    <w:rsid w:val="00120C1D"/>
  </w:style>
  <w:style w:type="paragraph" w:customStyle="1" w:styleId="90B6514C81C2403480D44F5867385D34">
    <w:name w:val="90B6514C81C2403480D44F5867385D34"/>
    <w:rsid w:val="00120C1D"/>
  </w:style>
  <w:style w:type="paragraph" w:customStyle="1" w:styleId="A7CE8E836C3B44D39286C6F16C4A3840">
    <w:name w:val="A7CE8E836C3B44D39286C6F16C4A3840"/>
    <w:rsid w:val="00120C1D"/>
  </w:style>
  <w:style w:type="paragraph" w:customStyle="1" w:styleId="AE3B68B610894279B07142CE54596A21">
    <w:name w:val="AE3B68B610894279B07142CE54596A21"/>
    <w:rsid w:val="00120C1D"/>
  </w:style>
  <w:style w:type="paragraph" w:customStyle="1" w:styleId="CA7B00962A7F4D31BB81954746CF8AD6">
    <w:name w:val="CA7B00962A7F4D31BB81954746CF8AD6"/>
    <w:rsid w:val="00120C1D"/>
  </w:style>
  <w:style w:type="paragraph" w:customStyle="1" w:styleId="DD7BA24EE800485BBE525D309085D748">
    <w:name w:val="DD7BA24EE800485BBE525D309085D748"/>
    <w:rsid w:val="00120C1D"/>
  </w:style>
  <w:style w:type="paragraph" w:customStyle="1" w:styleId="2EB0FAF99B4544F6A891D9D477E19453">
    <w:name w:val="2EB0FAF99B4544F6A891D9D477E19453"/>
    <w:rsid w:val="00120C1D"/>
  </w:style>
  <w:style w:type="paragraph" w:customStyle="1" w:styleId="D6C4902B7D4F42718F3B0740F6BCA645">
    <w:name w:val="D6C4902B7D4F42718F3B0740F6BCA645"/>
    <w:rsid w:val="00120C1D"/>
  </w:style>
  <w:style w:type="paragraph" w:customStyle="1" w:styleId="A420016A741F4459B62068D7732A1A51">
    <w:name w:val="A420016A741F4459B62068D7732A1A51"/>
    <w:rsid w:val="00120C1D"/>
  </w:style>
  <w:style w:type="paragraph" w:customStyle="1" w:styleId="EA081443AD654D59A7D70E5C6E89FDB1">
    <w:name w:val="EA081443AD654D59A7D70E5C6E89FDB1"/>
    <w:rsid w:val="00120C1D"/>
  </w:style>
  <w:style w:type="paragraph" w:customStyle="1" w:styleId="9417DEECC14440D891774EA7254ABFF9">
    <w:name w:val="9417DEECC14440D891774EA7254ABFF9"/>
    <w:rsid w:val="00120C1D"/>
  </w:style>
  <w:style w:type="paragraph" w:customStyle="1" w:styleId="B92737E790EF480095914B7D1742E174">
    <w:name w:val="B92737E790EF480095914B7D1742E174"/>
    <w:rsid w:val="00120C1D"/>
  </w:style>
  <w:style w:type="paragraph" w:customStyle="1" w:styleId="004142D0B6594CB980913C54403BAD9B">
    <w:name w:val="004142D0B6594CB980913C54403BAD9B"/>
    <w:rsid w:val="00120C1D"/>
  </w:style>
  <w:style w:type="paragraph" w:customStyle="1" w:styleId="312B36BED50B4F49A6AF10FAF9B62EB2">
    <w:name w:val="312B36BED50B4F49A6AF10FAF9B62EB2"/>
    <w:rsid w:val="00120C1D"/>
  </w:style>
  <w:style w:type="paragraph" w:customStyle="1" w:styleId="11C53B8B191F489AAA046F87A2139452">
    <w:name w:val="11C53B8B191F489AAA046F87A2139452"/>
    <w:rsid w:val="00120C1D"/>
  </w:style>
  <w:style w:type="paragraph" w:customStyle="1" w:styleId="6FE0CCCC7894401BA28E7B2B55665ACD">
    <w:name w:val="6FE0CCCC7894401BA28E7B2B55665ACD"/>
    <w:rsid w:val="00120C1D"/>
  </w:style>
  <w:style w:type="paragraph" w:customStyle="1" w:styleId="E7710657204C4AEBB3AD7F99A66DAA1D">
    <w:name w:val="E7710657204C4AEBB3AD7F99A66DAA1D"/>
    <w:rsid w:val="00120C1D"/>
  </w:style>
  <w:style w:type="paragraph" w:customStyle="1" w:styleId="FE2FC3EED0E14D3E8FBFB9ED1BD458DC">
    <w:name w:val="FE2FC3EED0E14D3E8FBFB9ED1BD458DC"/>
    <w:rsid w:val="00120C1D"/>
  </w:style>
  <w:style w:type="paragraph" w:customStyle="1" w:styleId="61E14B628A3A41C1833FF524E3FAE641">
    <w:name w:val="61E14B628A3A41C1833FF524E3FAE641"/>
    <w:rsid w:val="00120C1D"/>
  </w:style>
  <w:style w:type="paragraph" w:customStyle="1" w:styleId="E98602D91F744017A8323C80540CE4F5">
    <w:name w:val="E98602D91F744017A8323C80540CE4F5"/>
    <w:rsid w:val="00120C1D"/>
  </w:style>
  <w:style w:type="paragraph" w:customStyle="1" w:styleId="F1FE91F63E9C447E902BFF89E4DDC13E">
    <w:name w:val="F1FE91F63E9C447E902BFF89E4DDC13E"/>
    <w:rsid w:val="00120C1D"/>
  </w:style>
  <w:style w:type="paragraph" w:customStyle="1" w:styleId="5203F85828854087A516169AB6095090">
    <w:name w:val="5203F85828854087A516169AB6095090"/>
    <w:rsid w:val="00120C1D"/>
  </w:style>
  <w:style w:type="paragraph" w:customStyle="1" w:styleId="39A9B87E6FDC4B059689829BF959DF73">
    <w:name w:val="39A9B87E6FDC4B059689829BF959DF73"/>
    <w:rsid w:val="00120C1D"/>
  </w:style>
  <w:style w:type="paragraph" w:customStyle="1" w:styleId="7495D2FCAE6B4D07BBC6F31FC6521E14">
    <w:name w:val="7495D2FCAE6B4D07BBC6F31FC6521E14"/>
    <w:rsid w:val="00120C1D"/>
  </w:style>
  <w:style w:type="paragraph" w:customStyle="1" w:styleId="6E42F83E2A294FB7B2D0468461AFF00A">
    <w:name w:val="6E42F83E2A294FB7B2D0468461AFF00A"/>
    <w:rsid w:val="00120C1D"/>
  </w:style>
  <w:style w:type="paragraph" w:customStyle="1" w:styleId="9E9978C60A554184B5523EF512F076D0">
    <w:name w:val="9E9978C60A554184B5523EF512F076D0"/>
    <w:rsid w:val="00120C1D"/>
  </w:style>
  <w:style w:type="paragraph" w:customStyle="1" w:styleId="AD022F7404964865A9AC3B45785C8DAA">
    <w:name w:val="AD022F7404964865A9AC3B45785C8DAA"/>
    <w:rsid w:val="00120C1D"/>
  </w:style>
  <w:style w:type="paragraph" w:customStyle="1" w:styleId="0AC0D4F2611D4BD996616CF4ABBF334A">
    <w:name w:val="0AC0D4F2611D4BD996616CF4ABBF334A"/>
    <w:rsid w:val="00120C1D"/>
  </w:style>
  <w:style w:type="paragraph" w:customStyle="1" w:styleId="7BC03C4E1A884065992C9A34B8261A24">
    <w:name w:val="7BC03C4E1A884065992C9A34B8261A24"/>
    <w:rsid w:val="00120C1D"/>
  </w:style>
  <w:style w:type="paragraph" w:customStyle="1" w:styleId="65C2DBD66C06459396DC8204DE5813A1">
    <w:name w:val="65C2DBD66C06459396DC8204DE5813A1"/>
    <w:rsid w:val="00120C1D"/>
  </w:style>
  <w:style w:type="paragraph" w:customStyle="1" w:styleId="496E195E6CFC46AE836EADB09FA2C91F">
    <w:name w:val="496E195E6CFC46AE836EADB09FA2C91F"/>
    <w:rsid w:val="00120C1D"/>
  </w:style>
  <w:style w:type="paragraph" w:customStyle="1" w:styleId="E3C7D622008640C8907807F47F04876A">
    <w:name w:val="E3C7D622008640C8907807F47F04876A"/>
    <w:rsid w:val="00120C1D"/>
  </w:style>
  <w:style w:type="paragraph" w:customStyle="1" w:styleId="B8AD6416F7B44BC2961DE61EA1C57B7F">
    <w:name w:val="B8AD6416F7B44BC2961DE61EA1C57B7F"/>
    <w:rsid w:val="00120C1D"/>
  </w:style>
  <w:style w:type="paragraph" w:customStyle="1" w:styleId="F4EAED20CD734A56A04048669D00FE27">
    <w:name w:val="F4EAED20CD734A56A04048669D00FE27"/>
    <w:rsid w:val="00120C1D"/>
  </w:style>
  <w:style w:type="paragraph" w:customStyle="1" w:styleId="12E97D9F305644539D483C1F39CC3A8A">
    <w:name w:val="12E97D9F305644539D483C1F39CC3A8A"/>
    <w:rsid w:val="00120C1D"/>
  </w:style>
  <w:style w:type="paragraph" w:customStyle="1" w:styleId="BBE8599661AD40EF9070DD8368B5FA54">
    <w:name w:val="BBE8599661AD40EF9070DD8368B5FA54"/>
    <w:rsid w:val="00120C1D"/>
  </w:style>
  <w:style w:type="paragraph" w:customStyle="1" w:styleId="A2835D1A3FCC4E8B81E4CAAC828A352B">
    <w:name w:val="A2835D1A3FCC4E8B81E4CAAC828A352B"/>
    <w:rsid w:val="00120C1D"/>
  </w:style>
  <w:style w:type="paragraph" w:customStyle="1" w:styleId="FA102BAF1C084D3185400A3D915EC3FC">
    <w:name w:val="FA102BAF1C084D3185400A3D915EC3FC"/>
    <w:rsid w:val="00120C1D"/>
  </w:style>
  <w:style w:type="paragraph" w:customStyle="1" w:styleId="D31A707E2F4F444FA27F1A9A52FAD679">
    <w:name w:val="D31A707E2F4F444FA27F1A9A52FAD679"/>
    <w:rsid w:val="00120C1D"/>
  </w:style>
  <w:style w:type="paragraph" w:customStyle="1" w:styleId="CBF0208CA9C04D69B83ED0883E6D963A">
    <w:name w:val="CBF0208CA9C04D69B83ED0883E6D963A"/>
    <w:rsid w:val="00120C1D"/>
  </w:style>
  <w:style w:type="paragraph" w:customStyle="1" w:styleId="31A84C57F3F04115AD109E175D03B0C7">
    <w:name w:val="31A84C57F3F04115AD109E175D03B0C7"/>
    <w:rsid w:val="00120C1D"/>
  </w:style>
  <w:style w:type="paragraph" w:customStyle="1" w:styleId="66C045B6CA1546DCBEEF78A706309D2F">
    <w:name w:val="66C045B6CA1546DCBEEF78A706309D2F"/>
    <w:rsid w:val="00120C1D"/>
  </w:style>
  <w:style w:type="paragraph" w:customStyle="1" w:styleId="CA5CA258636044FC8234C7778F2946E4">
    <w:name w:val="CA5CA258636044FC8234C7778F2946E4"/>
    <w:rsid w:val="00120C1D"/>
  </w:style>
  <w:style w:type="paragraph" w:customStyle="1" w:styleId="30B218DDAD85427B99035D4D3FC6C8BA">
    <w:name w:val="30B218DDAD85427B99035D4D3FC6C8BA"/>
    <w:rsid w:val="00120C1D"/>
  </w:style>
  <w:style w:type="paragraph" w:customStyle="1" w:styleId="777CD4BBBF004F41BED58F35DF35CBE7">
    <w:name w:val="777CD4BBBF004F41BED58F35DF35CBE7"/>
    <w:rsid w:val="00120C1D"/>
  </w:style>
  <w:style w:type="paragraph" w:customStyle="1" w:styleId="436F9530044544A293848808FF4C710B">
    <w:name w:val="436F9530044544A293848808FF4C710B"/>
    <w:rsid w:val="00120C1D"/>
  </w:style>
  <w:style w:type="paragraph" w:customStyle="1" w:styleId="899A720D917F4A2FB09D7EE345D8C991">
    <w:name w:val="899A720D917F4A2FB09D7EE345D8C991"/>
    <w:rsid w:val="00120C1D"/>
  </w:style>
  <w:style w:type="paragraph" w:customStyle="1" w:styleId="4F4FA6AB64FB4832A8D8559B7EC03289">
    <w:name w:val="4F4FA6AB64FB4832A8D8559B7EC03289"/>
    <w:rsid w:val="00120C1D"/>
  </w:style>
  <w:style w:type="paragraph" w:customStyle="1" w:styleId="B7E59E29BE014C55A998BEAF644A8016">
    <w:name w:val="B7E59E29BE014C55A998BEAF644A8016"/>
    <w:rsid w:val="00120C1D"/>
  </w:style>
  <w:style w:type="paragraph" w:customStyle="1" w:styleId="16AFFB8815FA4CB6ACFAAAE103DDC7EE">
    <w:name w:val="16AFFB8815FA4CB6ACFAAAE103DDC7EE"/>
    <w:rsid w:val="00120C1D"/>
  </w:style>
  <w:style w:type="paragraph" w:customStyle="1" w:styleId="F04ACF32C4254F16A4D05B30A11DB73A">
    <w:name w:val="F04ACF32C4254F16A4D05B30A11DB73A"/>
    <w:rsid w:val="00120C1D"/>
  </w:style>
  <w:style w:type="paragraph" w:customStyle="1" w:styleId="D6B324EE8AB24E80A5F08CE0008E6330">
    <w:name w:val="D6B324EE8AB24E80A5F08CE0008E6330"/>
    <w:rsid w:val="00120C1D"/>
  </w:style>
  <w:style w:type="paragraph" w:customStyle="1" w:styleId="1E85FD46B17C45389942ADE741D9C535">
    <w:name w:val="1E85FD46B17C45389942ADE741D9C535"/>
    <w:rsid w:val="00120C1D"/>
  </w:style>
  <w:style w:type="paragraph" w:customStyle="1" w:styleId="1DBCD182C3A84E03883B55311DAEFEAD">
    <w:name w:val="1DBCD182C3A84E03883B55311DAEFEAD"/>
    <w:rsid w:val="00120C1D"/>
  </w:style>
  <w:style w:type="paragraph" w:customStyle="1" w:styleId="04F1C32D6B7A45908E14523259A1CD77">
    <w:name w:val="04F1C32D6B7A45908E14523259A1CD77"/>
    <w:rsid w:val="00120C1D"/>
  </w:style>
  <w:style w:type="paragraph" w:customStyle="1" w:styleId="BE71A4CFD57A42E7AC1C879D08353D50">
    <w:name w:val="BE71A4CFD57A42E7AC1C879D08353D50"/>
    <w:rsid w:val="00120C1D"/>
  </w:style>
  <w:style w:type="paragraph" w:customStyle="1" w:styleId="4D22CD1863B0450EA69A613D0234EFE6">
    <w:name w:val="4D22CD1863B0450EA69A613D0234EFE6"/>
    <w:rsid w:val="00120C1D"/>
  </w:style>
  <w:style w:type="paragraph" w:customStyle="1" w:styleId="6C51FE07C5A44A40B1D6DAC538A2F2CA">
    <w:name w:val="6C51FE07C5A44A40B1D6DAC538A2F2CA"/>
    <w:rsid w:val="00120C1D"/>
  </w:style>
  <w:style w:type="paragraph" w:customStyle="1" w:styleId="4123EFEAB93F4EB7B339D13CE56D51CA">
    <w:name w:val="4123EFEAB93F4EB7B339D13CE56D51CA"/>
    <w:rsid w:val="00120C1D"/>
  </w:style>
  <w:style w:type="paragraph" w:customStyle="1" w:styleId="62A325CE80BA4BD0B9C83D550B2BA9AD">
    <w:name w:val="62A325CE80BA4BD0B9C83D550B2BA9AD"/>
    <w:rsid w:val="00120C1D"/>
  </w:style>
  <w:style w:type="paragraph" w:customStyle="1" w:styleId="63C49D2D28374DE4A9E57FEA901E3841">
    <w:name w:val="63C49D2D28374DE4A9E57FEA901E3841"/>
    <w:rsid w:val="00120C1D"/>
  </w:style>
  <w:style w:type="paragraph" w:customStyle="1" w:styleId="13CFCF83A31C4E0EA8F6012AA1F54E41">
    <w:name w:val="13CFCF83A31C4E0EA8F6012AA1F54E41"/>
    <w:rsid w:val="00120C1D"/>
  </w:style>
  <w:style w:type="paragraph" w:customStyle="1" w:styleId="59B662D245F04A5B9333959E040EBA7E">
    <w:name w:val="59B662D245F04A5B9333959E040EBA7E"/>
    <w:rsid w:val="00120C1D"/>
  </w:style>
  <w:style w:type="paragraph" w:customStyle="1" w:styleId="96900E4EF2AC452EA27E2E1781E6B167">
    <w:name w:val="96900E4EF2AC452EA27E2E1781E6B167"/>
    <w:rsid w:val="00120C1D"/>
  </w:style>
  <w:style w:type="paragraph" w:customStyle="1" w:styleId="E0267EC5AC344944B5C32E35EBBD9B6D">
    <w:name w:val="E0267EC5AC344944B5C32E35EBBD9B6D"/>
    <w:rsid w:val="00120C1D"/>
  </w:style>
  <w:style w:type="paragraph" w:customStyle="1" w:styleId="4950DF9CB37848DB9F94A226F802A553">
    <w:name w:val="4950DF9CB37848DB9F94A226F802A553"/>
    <w:rsid w:val="00120C1D"/>
  </w:style>
  <w:style w:type="paragraph" w:customStyle="1" w:styleId="4B1CAA82206F450DABF0910908E048F1">
    <w:name w:val="4B1CAA82206F450DABF0910908E048F1"/>
    <w:rsid w:val="00120C1D"/>
  </w:style>
  <w:style w:type="paragraph" w:customStyle="1" w:styleId="DEF8102AE98B4E85A4B88818681E24D0">
    <w:name w:val="DEF8102AE98B4E85A4B88818681E24D0"/>
    <w:rsid w:val="00120C1D"/>
  </w:style>
  <w:style w:type="paragraph" w:customStyle="1" w:styleId="4DF90A6C60A4430C9373FA3FCA1ADC2E">
    <w:name w:val="4DF90A6C60A4430C9373FA3FCA1ADC2E"/>
    <w:rsid w:val="00120C1D"/>
  </w:style>
  <w:style w:type="paragraph" w:customStyle="1" w:styleId="60B04E72CDE242FA9B403C5DE208A3E3">
    <w:name w:val="60B04E72CDE242FA9B403C5DE208A3E3"/>
    <w:rsid w:val="00120C1D"/>
  </w:style>
  <w:style w:type="paragraph" w:customStyle="1" w:styleId="F5B80C1E20FE4AC5A935B65D627144E2">
    <w:name w:val="F5B80C1E20FE4AC5A935B65D627144E2"/>
    <w:rsid w:val="00120C1D"/>
  </w:style>
  <w:style w:type="paragraph" w:customStyle="1" w:styleId="EEF830323D0C431A88E4004D3D49B55E">
    <w:name w:val="EEF830323D0C431A88E4004D3D49B55E"/>
    <w:rsid w:val="00120C1D"/>
  </w:style>
  <w:style w:type="paragraph" w:customStyle="1" w:styleId="A081783864F24A3A8786E3E76E30E160">
    <w:name w:val="A081783864F24A3A8786E3E76E30E160"/>
    <w:rsid w:val="00120C1D"/>
  </w:style>
  <w:style w:type="paragraph" w:customStyle="1" w:styleId="965A062C1E224769981DFE0C5F320210">
    <w:name w:val="965A062C1E224769981DFE0C5F320210"/>
    <w:rsid w:val="00120C1D"/>
  </w:style>
  <w:style w:type="paragraph" w:customStyle="1" w:styleId="1FA30DA690CD4687BE1A4FC83EAB9779">
    <w:name w:val="1FA30DA690CD4687BE1A4FC83EAB9779"/>
    <w:rsid w:val="00120C1D"/>
  </w:style>
  <w:style w:type="paragraph" w:customStyle="1" w:styleId="774395AAC0204668B6A7E4D4F3BE6A98">
    <w:name w:val="774395AAC0204668B6A7E4D4F3BE6A98"/>
    <w:rsid w:val="00120C1D"/>
  </w:style>
  <w:style w:type="paragraph" w:customStyle="1" w:styleId="342D14C62E33467EA5FDF24588AF0604">
    <w:name w:val="342D14C62E33467EA5FDF24588AF0604"/>
    <w:rsid w:val="00120C1D"/>
  </w:style>
  <w:style w:type="paragraph" w:customStyle="1" w:styleId="A0C6EAA1C2484C998F5DD7FD1819951C">
    <w:name w:val="A0C6EAA1C2484C998F5DD7FD1819951C"/>
    <w:rsid w:val="00120C1D"/>
  </w:style>
  <w:style w:type="paragraph" w:customStyle="1" w:styleId="342093562D43423682757D75E43E1762">
    <w:name w:val="342093562D43423682757D75E43E1762"/>
    <w:rsid w:val="00120C1D"/>
  </w:style>
  <w:style w:type="paragraph" w:customStyle="1" w:styleId="3AFFC8A80ED542A1B5F2FE27BD655731">
    <w:name w:val="3AFFC8A80ED542A1B5F2FE27BD655731"/>
    <w:rsid w:val="00120C1D"/>
  </w:style>
  <w:style w:type="paragraph" w:customStyle="1" w:styleId="6CC50BDA9CE44E30B54B6F935200538A">
    <w:name w:val="6CC50BDA9CE44E30B54B6F935200538A"/>
    <w:rsid w:val="00120C1D"/>
  </w:style>
  <w:style w:type="paragraph" w:customStyle="1" w:styleId="9542F8E6F17A4628BE3BC0469C149347">
    <w:name w:val="9542F8E6F17A4628BE3BC0469C149347"/>
    <w:rsid w:val="00120C1D"/>
  </w:style>
  <w:style w:type="paragraph" w:customStyle="1" w:styleId="5A69A3DF8F34433A9431BA721536898B">
    <w:name w:val="5A69A3DF8F34433A9431BA721536898B"/>
    <w:rsid w:val="00120C1D"/>
  </w:style>
  <w:style w:type="paragraph" w:customStyle="1" w:styleId="B7D1F9C36EA24AAFA201E8C468E41AA1">
    <w:name w:val="B7D1F9C36EA24AAFA201E8C468E41AA1"/>
    <w:rsid w:val="00120C1D"/>
  </w:style>
  <w:style w:type="paragraph" w:customStyle="1" w:styleId="97AA16281E3B417EA601A63F27750B37">
    <w:name w:val="97AA16281E3B417EA601A63F27750B37"/>
    <w:rsid w:val="00120C1D"/>
  </w:style>
  <w:style w:type="paragraph" w:customStyle="1" w:styleId="DBE25A56BA6F437995EE3C79BB34F1A8">
    <w:name w:val="DBE25A56BA6F437995EE3C79BB34F1A8"/>
    <w:rsid w:val="00120C1D"/>
  </w:style>
  <w:style w:type="paragraph" w:customStyle="1" w:styleId="BEFDD8E4B8244EA08349EE368EF0C43F">
    <w:name w:val="BEFDD8E4B8244EA08349EE368EF0C43F"/>
    <w:rsid w:val="00120C1D"/>
  </w:style>
  <w:style w:type="paragraph" w:customStyle="1" w:styleId="5BDB21A7B7C34195A26F7AF3EE1EA061">
    <w:name w:val="5BDB21A7B7C34195A26F7AF3EE1EA061"/>
    <w:rsid w:val="00120C1D"/>
  </w:style>
  <w:style w:type="paragraph" w:customStyle="1" w:styleId="6CD86AF37A3C4BCC83FCDE7BECE80970">
    <w:name w:val="6CD86AF37A3C4BCC83FCDE7BECE80970"/>
    <w:rsid w:val="00120C1D"/>
  </w:style>
  <w:style w:type="paragraph" w:customStyle="1" w:styleId="F4A8F2093D94407B8138DD1548EF783B">
    <w:name w:val="F4A8F2093D94407B8138DD1548EF783B"/>
    <w:rsid w:val="00120C1D"/>
  </w:style>
  <w:style w:type="paragraph" w:customStyle="1" w:styleId="ED4AEC48BB2A4CE89C7C409A7E9BB283">
    <w:name w:val="ED4AEC48BB2A4CE89C7C409A7E9BB283"/>
    <w:rsid w:val="00120C1D"/>
  </w:style>
  <w:style w:type="paragraph" w:customStyle="1" w:styleId="BAE007621D1D4C96A26C6BDC7221AB24">
    <w:name w:val="BAE007621D1D4C96A26C6BDC7221AB24"/>
    <w:rsid w:val="00120C1D"/>
  </w:style>
  <w:style w:type="paragraph" w:customStyle="1" w:styleId="D78F461E1EE64CB9B74BCD1489D138C4">
    <w:name w:val="D78F461E1EE64CB9B74BCD1489D138C4"/>
    <w:rsid w:val="00AA0DE1"/>
  </w:style>
  <w:style w:type="paragraph" w:customStyle="1" w:styleId="ACCC14470494469DBA9CDD63220A3614">
    <w:name w:val="ACCC14470494469DBA9CDD63220A3614"/>
    <w:rsid w:val="00AA0DE1"/>
  </w:style>
  <w:style w:type="paragraph" w:customStyle="1" w:styleId="D8F26627B84649C9997C67CE3ECC8F4F">
    <w:name w:val="D8F26627B84649C9997C67CE3ECC8F4F"/>
    <w:rsid w:val="00AA0DE1"/>
  </w:style>
  <w:style w:type="paragraph" w:customStyle="1" w:styleId="7219D6DFA3014E119B4469D5BE9BC52E">
    <w:name w:val="7219D6DFA3014E119B4469D5BE9BC52E"/>
    <w:rsid w:val="00AA0DE1"/>
  </w:style>
  <w:style w:type="paragraph" w:customStyle="1" w:styleId="A4CDB15E47324682BF426BA842DADAE4">
    <w:name w:val="A4CDB15E47324682BF426BA842DADAE4"/>
    <w:rsid w:val="00AA0DE1"/>
  </w:style>
  <w:style w:type="paragraph" w:customStyle="1" w:styleId="FF29CB36147A44CE91386DC02F21210E">
    <w:name w:val="FF29CB36147A44CE91386DC02F21210E"/>
    <w:rsid w:val="00AA0DE1"/>
  </w:style>
  <w:style w:type="paragraph" w:customStyle="1" w:styleId="6563F57EEBBA45EC9DD783BB4C97F24F">
    <w:name w:val="6563F57EEBBA45EC9DD783BB4C97F24F"/>
    <w:rsid w:val="00AA0DE1"/>
  </w:style>
  <w:style w:type="paragraph" w:customStyle="1" w:styleId="A18F942A6FCC4FBEA41D89E9FF5F32A8">
    <w:name w:val="A18F942A6FCC4FBEA41D89E9FF5F32A8"/>
    <w:rsid w:val="00AA0DE1"/>
  </w:style>
  <w:style w:type="paragraph" w:customStyle="1" w:styleId="347E776418354444A303E117710D83FC">
    <w:name w:val="347E776418354444A303E117710D83FC"/>
    <w:rsid w:val="00AA0DE1"/>
  </w:style>
  <w:style w:type="paragraph" w:customStyle="1" w:styleId="7EBB33E14C21431FA308278AB7986A3E">
    <w:name w:val="7EBB33E14C21431FA308278AB7986A3E"/>
    <w:rsid w:val="00AA0DE1"/>
  </w:style>
  <w:style w:type="paragraph" w:customStyle="1" w:styleId="A3536CD150AD45C79110815D49D43C07">
    <w:name w:val="A3536CD150AD45C79110815D49D43C07"/>
    <w:rsid w:val="00AA0DE1"/>
  </w:style>
  <w:style w:type="paragraph" w:customStyle="1" w:styleId="2701743F47A141888557A1C8F9AE9FC4">
    <w:name w:val="2701743F47A141888557A1C8F9AE9FC4"/>
    <w:rsid w:val="00AA0DE1"/>
  </w:style>
  <w:style w:type="paragraph" w:customStyle="1" w:styleId="6BEEF3CF2CE145C5BBAB0F06303C1C4A">
    <w:name w:val="6BEEF3CF2CE145C5BBAB0F06303C1C4A"/>
    <w:rsid w:val="00AA0DE1"/>
  </w:style>
  <w:style w:type="paragraph" w:customStyle="1" w:styleId="935DC67FF64A414B9C62BF758CA8F94D">
    <w:name w:val="935DC67FF64A414B9C62BF758CA8F94D"/>
    <w:rsid w:val="00AA0DE1"/>
  </w:style>
  <w:style w:type="paragraph" w:customStyle="1" w:styleId="08508716A38E4800AFDB422E4DCFC743">
    <w:name w:val="08508716A38E4800AFDB422E4DCFC743"/>
    <w:rsid w:val="00AA0DE1"/>
  </w:style>
  <w:style w:type="paragraph" w:customStyle="1" w:styleId="D5477D2194C749B8B92E508CF7FBCDAA">
    <w:name w:val="D5477D2194C749B8B92E508CF7FBCDAA"/>
    <w:rsid w:val="00AA0DE1"/>
  </w:style>
  <w:style w:type="paragraph" w:customStyle="1" w:styleId="935DC67FF64A414B9C62BF758CA8F94D1">
    <w:name w:val="935DC67FF64A414B9C62BF758CA8F94D1"/>
    <w:rsid w:val="00AA0DE1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08508716A38E4800AFDB422E4DCFC7431">
    <w:name w:val="08508716A38E4800AFDB422E4DCFC7431"/>
    <w:rsid w:val="00AA0DE1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2701743F47A141888557A1C8F9AE9FC41">
    <w:name w:val="2701743F47A141888557A1C8F9AE9FC41"/>
    <w:rsid w:val="00AA0DE1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6BEEF3CF2CE145C5BBAB0F06303C1C4A1">
    <w:name w:val="6BEEF3CF2CE145C5BBAB0F06303C1C4A1"/>
    <w:rsid w:val="00AA0DE1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6563F57EEBBA45EC9DD783BB4C97F24F1">
    <w:name w:val="6563F57EEBBA45EC9DD783BB4C97F24F1"/>
    <w:rsid w:val="00AA0DE1"/>
    <w:pPr>
      <w:spacing w:before="40" w:after="120" w:line="276" w:lineRule="auto"/>
    </w:pPr>
    <w:rPr>
      <w:rFonts w:ascii="Calibri" w:eastAsia="Times New Roman" w:hAnsi="Calibri" w:cs="Calibri"/>
      <w:sz w:val="24"/>
      <w:szCs w:val="24"/>
      <w:lang w:val="pt-PT" w:eastAsia="en-US"/>
    </w:rPr>
  </w:style>
  <w:style w:type="paragraph" w:customStyle="1" w:styleId="DB6EBC8C118145B98F65B59741038766">
    <w:name w:val="DB6EBC8C118145B98F65B59741038766"/>
    <w:rsid w:val="003D33F4"/>
  </w:style>
  <w:style w:type="paragraph" w:customStyle="1" w:styleId="AC6422166A9D4E959747DCA8A372510C">
    <w:name w:val="AC6422166A9D4E959747DCA8A372510C"/>
    <w:rsid w:val="003D33F4"/>
  </w:style>
  <w:style w:type="paragraph" w:customStyle="1" w:styleId="51C10B9C8B6A4A03ADDBCC478971A230">
    <w:name w:val="51C10B9C8B6A4A03ADDBCC478971A230"/>
    <w:rsid w:val="003D33F4"/>
  </w:style>
  <w:style w:type="paragraph" w:customStyle="1" w:styleId="F1828A1B531B4755BAE8B485BE07BDE7">
    <w:name w:val="F1828A1B531B4755BAE8B485BE07BDE7"/>
    <w:rsid w:val="003D33F4"/>
  </w:style>
  <w:style w:type="paragraph" w:customStyle="1" w:styleId="128C545F17E342F080946B035FD27382">
    <w:name w:val="128C545F17E342F080946B035FD27382"/>
    <w:rsid w:val="003D33F4"/>
  </w:style>
  <w:style w:type="paragraph" w:customStyle="1" w:styleId="D1D10858CB78487F8ABBC023B9A4A3D1">
    <w:name w:val="D1D10858CB78487F8ABBC023B9A4A3D1"/>
    <w:rsid w:val="003D33F4"/>
  </w:style>
  <w:style w:type="paragraph" w:customStyle="1" w:styleId="1C7AC81B31A140DFAA203A4AF1E1320B">
    <w:name w:val="1C7AC81B31A140DFAA203A4AF1E1320B"/>
    <w:rsid w:val="00021265"/>
  </w:style>
  <w:style w:type="paragraph" w:customStyle="1" w:styleId="B4460621587441EB8441F2005390F6EA">
    <w:name w:val="B4460621587441EB8441F2005390F6EA"/>
    <w:rsid w:val="00021265"/>
  </w:style>
  <w:style w:type="paragraph" w:customStyle="1" w:styleId="CD6B1A68E9C14A7EA20D458C575FC73D">
    <w:name w:val="CD6B1A68E9C14A7EA20D458C575FC73D"/>
    <w:rsid w:val="002F0A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E1DF86D9-7342-415A-9F05-ED80A4750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tf22781456_win32 Atas de reunião de esferas</Template>
  <TotalTime>0</TotalTime>
  <Pages>3</Pages>
  <Words>631</Words>
  <Characters>3408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UNIFAP;IFAP</cp:keywords>
  <dc:description/>
  <cp:lastModifiedBy/>
  <cp:revision>1</cp:revision>
  <dcterms:created xsi:type="dcterms:W3CDTF">2021-06-12T20:05:00Z</dcterms:created>
  <dcterms:modified xsi:type="dcterms:W3CDTF">2021-06-12T20:09:00Z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